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BDC" w:rsidRDefault="00262745" w:rsidP="005F72E4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0AABC7B" wp14:editId="710D9498">
                <wp:simplePos x="0" y="0"/>
                <wp:positionH relativeFrom="page">
                  <wp:posOffset>28575</wp:posOffset>
                </wp:positionH>
                <wp:positionV relativeFrom="page">
                  <wp:posOffset>47625</wp:posOffset>
                </wp:positionV>
                <wp:extent cx="6886575" cy="7639050"/>
                <wp:effectExtent l="0" t="0" r="0" b="0"/>
                <wp:wrapNone/>
                <wp:docPr id="1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763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4738" w:rsidRPr="00CB02D5" w:rsidRDefault="00F11718" w:rsidP="00F11718">
                            <w:pPr>
                              <w:ind w:firstLine="720"/>
                              <w:jc w:val="center"/>
                              <w:rPr>
                                <w:rFonts w:ascii="Book Antiqua" w:hAnsi="Book Antiqua"/>
                                <w:b/>
                                <w:sz w:val="32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  <w:u w:val="single"/>
                              </w:rPr>
                              <w:t>8th Annual W.A.H</w:t>
                            </w:r>
                            <w:r w:rsidR="007F31D0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  <w:u w:val="single"/>
                              </w:rPr>
                              <w:t>A</w:t>
                            </w:r>
                            <w:r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  <w:u w:val="single"/>
                              </w:rPr>
                              <w:t>.</w:t>
                            </w:r>
                            <w:proofErr w:type="gramEnd"/>
                            <w:r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874738" w:rsidRPr="00CB02D5">
                              <w:rPr>
                                <w:rFonts w:ascii="Book Antiqua" w:hAnsi="Book Antiqua"/>
                                <w:b/>
                                <w:sz w:val="32"/>
                                <w:szCs w:val="28"/>
                                <w:u w:val="single"/>
                              </w:rPr>
                              <w:t>Living Clean Campout</w:t>
                            </w:r>
                          </w:p>
                          <w:p w:rsidR="00874738" w:rsidRPr="00CB02D5" w:rsidRDefault="00874738" w:rsidP="00874738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:rsidR="00874738" w:rsidRPr="00CB02D5" w:rsidRDefault="00874738" w:rsidP="00874738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32"/>
                                <w:szCs w:val="28"/>
                              </w:rPr>
                            </w:pPr>
                            <w:r w:rsidRPr="00CB02D5">
                              <w:rPr>
                                <w:rFonts w:ascii="Book Antiqua" w:hAnsi="Book Antiqua"/>
                                <w:b/>
                                <w:sz w:val="32"/>
                                <w:szCs w:val="28"/>
                              </w:rPr>
                              <w:t>Serenity Shores Campground on Big Marine Lake</w:t>
                            </w:r>
                          </w:p>
                          <w:p w:rsidR="00874738" w:rsidRPr="00CB02D5" w:rsidRDefault="00874738" w:rsidP="00874738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:rsidR="00874738" w:rsidRPr="00CB02D5" w:rsidRDefault="00F11718" w:rsidP="00874738">
                            <w:pPr>
                              <w:jc w:val="center"/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</w:rPr>
                            </w:pPr>
                            <w:r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</w:rPr>
                              <w:t xml:space="preserve">Friday </w:t>
                            </w:r>
                            <w:r w:rsidR="00B20B05"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</w:rPr>
                              <w:t>June 1</w:t>
                            </w:r>
                            <w:r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</w:rPr>
                              <w:t>6</w:t>
                            </w:r>
                            <w:r w:rsidR="00B20B05"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</w:rPr>
                              <w:t>-</w:t>
                            </w:r>
                            <w:r w:rsidRPr="00CB02D5">
                              <w:rPr>
                                <w:rFonts w:ascii="Book Antiqua" w:eastAsiaTheme="minorEastAsia" w:hAnsi="Book Antiqua" w:cstheme="minorBidi"/>
                                <w:b/>
                                <w:sz w:val="32"/>
                                <w:szCs w:val="28"/>
                              </w:rPr>
                              <w:t>Sunday 18, 2017</w:t>
                            </w:r>
                          </w:p>
                          <w:p w:rsidR="00262745" w:rsidRPr="00CB02D5" w:rsidRDefault="00262745" w:rsidP="00874738">
                            <w:pPr>
                              <w:rPr>
                                <w:rFonts w:ascii="Book Antiqua" w:hAnsi="Book Antiqua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eastAsia="MS Mincho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eastAsia="MS Mincho" w:hAnsi="Book Antiqua"/>
                                <w:b/>
                                <w:szCs w:val="22"/>
                              </w:rPr>
                              <w:t>Speakers, workshops, campfire meetings, clean-time countdo</w:t>
                            </w:r>
                            <w:r w:rsidR="003C3806" w:rsidRPr="007F31D0">
                              <w:rPr>
                                <w:rFonts w:ascii="Book Antiqua" w:eastAsia="MS Mincho" w:hAnsi="Book Antiqua"/>
                                <w:b/>
                                <w:szCs w:val="22"/>
                              </w:rPr>
                              <w:t>wn, kids’ activities, Bean bag tournament</w:t>
                            </w:r>
                            <w:r w:rsidRPr="007F31D0">
                              <w:rPr>
                                <w:rFonts w:ascii="Book Antiqua" w:eastAsia="MS Mincho" w:hAnsi="Book Antiqua"/>
                                <w:b/>
                                <w:szCs w:val="22"/>
                              </w:rPr>
                              <w:t>, volleyball, raffle, concessions, fishing, boating, Saturday dinner, Sunday breakfast, bring an item to tie-dye and swimming (at your own ris</w:t>
                            </w:r>
                            <w:r w:rsidR="007F31D0">
                              <w:rPr>
                                <w:rFonts w:ascii="Book Antiqua" w:eastAsia="MS Mincho" w:hAnsi="Book Antiqua"/>
                                <w:b/>
                                <w:szCs w:val="22"/>
                              </w:rPr>
                              <w:t>k</w:t>
                            </w:r>
                            <w:r w:rsidRPr="007F31D0">
                              <w:rPr>
                                <w:rFonts w:ascii="Book Antiqua" w:eastAsia="MS Mincho" w:hAnsi="Book Antiqua"/>
                                <w:b/>
                                <w:szCs w:val="22"/>
                              </w:rPr>
                              <w:t>).</w:t>
                            </w:r>
                          </w:p>
                          <w:p w:rsidR="00B20B05" w:rsidRPr="00CB02D5" w:rsidRDefault="00B20B05" w:rsidP="00874738">
                            <w:pPr>
                              <w:rPr>
                                <w:rFonts w:ascii="Book Antiqua" w:eastAsia="MS Mincho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74738" w:rsidRPr="007F31D0" w:rsidRDefault="00874738" w:rsidP="00B20B0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$40 per person for weekend; kids 15 &amp; under are free</w:t>
                            </w:r>
                          </w:p>
                          <w:p w:rsidR="00B20B05" w:rsidRPr="007F31D0" w:rsidRDefault="00874738" w:rsidP="00B0656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Day pass $20</w:t>
                            </w:r>
                          </w:p>
                          <w:p w:rsidR="00B0656C" w:rsidRPr="00CB02D5" w:rsidRDefault="00B0656C" w:rsidP="00B0656C">
                            <w:pPr>
                              <w:ind w:left="360"/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74738" w:rsidRPr="00CB02D5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  <w:r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Registrati</w:t>
                            </w:r>
                            <w:r w:rsidR="00DE0DD4"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on includes all activities and two</w:t>
                            </w:r>
                            <w:r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 xml:space="preserve"> meals</w:t>
                            </w:r>
                          </w:p>
                          <w:p w:rsidR="00874738" w:rsidRPr="00CB02D5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  <w:r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Cabin space is limited. Each person staying in the cabin has to pay an ad</w:t>
                            </w:r>
                            <w:r w:rsidR="00262745"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ditional $10 (even children</w:t>
                            </w:r>
                            <w:r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 xml:space="preserve">). </w:t>
                            </w:r>
                          </w:p>
                          <w:p w:rsidR="00874738" w:rsidRPr="00CB02D5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  <w:r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Cabin space is first come first serve. You will be notified after you register if you get a cabin.</w:t>
                            </w:r>
                          </w:p>
                          <w:p w:rsidR="00874738" w:rsidRPr="00CB02D5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No addict turned away.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Gates open at 1 p.m.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No pets allowed!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Vehicles must be parked in the parking lot.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Campfires only allowed in the fire pit.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For more information: 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br/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  <w:u w:val="single"/>
                              </w:rPr>
                              <w:t>Chair:</w:t>
                            </w:r>
                            <w:r w:rsidR="00F11718"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 Mende 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  <w:u w:val="single"/>
                              </w:rPr>
                              <w:t>Co-Chair: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  <w:u w:val="single"/>
                              </w:rPr>
                              <w:t>Registration:</w:t>
                            </w:r>
                            <w:r w:rsidR="00F11718"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 Bill </w:t>
                            </w:r>
                          </w:p>
                          <w:p w:rsidR="00874738" w:rsidRPr="00CB02D5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74738" w:rsidRPr="00CB02D5" w:rsidRDefault="00874738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20B05" w:rsidRPr="007F31D0" w:rsidRDefault="00B20B05" w:rsidP="00B20B05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Directions from 35:</w:t>
                            </w:r>
                          </w:p>
                          <w:p w:rsidR="007F31D0" w:rsidRDefault="00B20B05" w:rsidP="00B20B05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Take exit 129 MN-97/ CR-23. Head east on MN-97 in Forest Lake – Follow to Lofton Av</w:t>
                            </w:r>
                            <w:r w:rsidR="00FF5FB8"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e. Take a right (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sign</w:t>
                            </w:r>
                            <w:r w:rsidR="00FF5FB8"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 for Serenity </w:t>
                            </w:r>
                            <w:proofErr w:type="gramStart"/>
                            <w:r w:rsidR="00FF5FB8"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shores is</w:t>
                            </w:r>
                            <w:proofErr w:type="gramEnd"/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 on south side of the road) follow to Maxwell Ave. Take a right. Campground is down the road o</w:t>
                            </w:r>
                            <w:r w:rsid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n the right (follow the signs) </w:t>
                            </w:r>
                            <w:proofErr w:type="gramStart"/>
                            <w:r w:rsid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The</w:t>
                            </w:r>
                            <w:proofErr w:type="gramEnd"/>
                            <w:r w:rsid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 a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>ddress is:</w:t>
                            </w:r>
                            <w:r w:rsidR="00E52081" w:rsidRPr="007F31D0"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  <w:t xml:space="preserve">  </w:t>
                            </w:r>
                          </w:p>
                          <w:p w:rsidR="007F31D0" w:rsidRDefault="007F31D0" w:rsidP="00B20B05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</w:p>
                          <w:p w:rsidR="00B20B05" w:rsidRPr="007F31D0" w:rsidRDefault="00B20B05" w:rsidP="00B20B05">
                            <w:pPr>
                              <w:rPr>
                                <w:rFonts w:ascii="Book Antiqua" w:hAnsi="Book Antiqua"/>
                                <w:b/>
                                <w:szCs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 w:val="28"/>
                                <w:szCs w:val="22"/>
                              </w:rPr>
                              <w:t>20060 Maxwell Ave. N. Marine on St. Croix, MN 55047</w:t>
                            </w:r>
                          </w:p>
                          <w:p w:rsidR="00B20B05" w:rsidRPr="00CB02D5" w:rsidRDefault="00B20B05" w:rsidP="00B20B05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B20B05" w:rsidRPr="00CB02D5" w:rsidRDefault="00B20B05" w:rsidP="00B20B05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  <w:r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Mail this form with check or money order made payable to Wee Are Here Area to:</w:t>
                            </w:r>
                          </w:p>
                          <w:p w:rsidR="00B20B05" w:rsidRPr="00CB02D5" w:rsidRDefault="00B20B05" w:rsidP="00B20B05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CB02D5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Wee Are Here Area P.O. Box 346 North Branch, MN 55056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margin-left:2.25pt;margin-top:3.75pt;width:542.25pt;height:601.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" filled="f" stroked="f">
                <v:textbox>
                  <w:txbxContent>
                    <w:p w:rsidR="00874738" w:rsidRPr="00CB02D5" w:rsidRDefault="00F11718" w:rsidP="00F11718">
                      <w:pPr>
                        <w:ind w:firstLine="720"/>
                        <w:jc w:val="center"/>
                        <w:rPr>
                          <w:rFonts w:ascii="Book Antiqua" w:hAnsi="Book Antiqua"/>
                          <w:b/>
                          <w:sz w:val="32"/>
                          <w:szCs w:val="28"/>
                          <w:u w:val="single"/>
                        </w:rPr>
                      </w:pPr>
                      <w:proofErr w:type="gramStart"/>
                      <w:r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  <w:u w:val="single"/>
                        </w:rPr>
                        <w:t>8th Annual W.A.H</w:t>
                      </w:r>
                      <w:r w:rsidR="007F31D0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  <w:u w:val="single"/>
                        </w:rPr>
                        <w:t>A</w:t>
                      </w:r>
                      <w:r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  <w:u w:val="single"/>
                        </w:rPr>
                        <w:t>.</w:t>
                      </w:r>
                      <w:proofErr w:type="gramEnd"/>
                      <w:r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  <w:u w:val="single"/>
                        </w:rPr>
                        <w:t xml:space="preserve"> </w:t>
                      </w:r>
                      <w:r w:rsidR="00874738" w:rsidRPr="00CB02D5">
                        <w:rPr>
                          <w:rFonts w:ascii="Book Antiqua" w:hAnsi="Book Antiqua"/>
                          <w:b/>
                          <w:sz w:val="32"/>
                          <w:szCs w:val="28"/>
                          <w:u w:val="single"/>
                        </w:rPr>
                        <w:t>Living Clean Campout</w:t>
                      </w:r>
                    </w:p>
                    <w:p w:rsidR="00874738" w:rsidRPr="00CB02D5" w:rsidRDefault="00874738" w:rsidP="00874738">
                      <w:pPr>
                        <w:jc w:val="center"/>
                        <w:rPr>
                          <w:rFonts w:ascii="Book Antiqua" w:hAnsi="Book Antiqua"/>
                          <w:b/>
                          <w:sz w:val="32"/>
                          <w:szCs w:val="28"/>
                        </w:rPr>
                      </w:pPr>
                    </w:p>
                    <w:p w:rsidR="00874738" w:rsidRPr="00CB02D5" w:rsidRDefault="00874738" w:rsidP="00874738">
                      <w:pPr>
                        <w:jc w:val="center"/>
                        <w:rPr>
                          <w:rFonts w:ascii="Book Antiqua" w:hAnsi="Book Antiqua"/>
                          <w:b/>
                          <w:sz w:val="32"/>
                          <w:szCs w:val="28"/>
                        </w:rPr>
                      </w:pPr>
                      <w:r w:rsidRPr="00CB02D5">
                        <w:rPr>
                          <w:rFonts w:ascii="Book Antiqua" w:hAnsi="Book Antiqua"/>
                          <w:b/>
                          <w:sz w:val="32"/>
                          <w:szCs w:val="28"/>
                        </w:rPr>
                        <w:t>Serenity Shores Campground on Big Marine Lake</w:t>
                      </w:r>
                    </w:p>
                    <w:p w:rsidR="00874738" w:rsidRPr="00CB02D5" w:rsidRDefault="00874738" w:rsidP="00874738">
                      <w:pPr>
                        <w:jc w:val="center"/>
                        <w:rPr>
                          <w:rFonts w:ascii="Book Antiqua" w:hAnsi="Book Antiqua"/>
                          <w:b/>
                          <w:sz w:val="32"/>
                          <w:szCs w:val="28"/>
                        </w:rPr>
                      </w:pPr>
                    </w:p>
                    <w:p w:rsidR="00874738" w:rsidRPr="00CB02D5" w:rsidRDefault="00F11718" w:rsidP="00874738">
                      <w:pPr>
                        <w:jc w:val="center"/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</w:rPr>
                      </w:pPr>
                      <w:r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</w:rPr>
                        <w:t xml:space="preserve">Friday </w:t>
                      </w:r>
                      <w:r w:rsidR="00B20B05"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</w:rPr>
                        <w:t>June 1</w:t>
                      </w:r>
                      <w:r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</w:rPr>
                        <w:t>6</w:t>
                      </w:r>
                      <w:r w:rsidR="00B20B05"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</w:rPr>
                        <w:t>-</w:t>
                      </w:r>
                      <w:r w:rsidRPr="00CB02D5">
                        <w:rPr>
                          <w:rFonts w:ascii="Book Antiqua" w:eastAsiaTheme="minorEastAsia" w:hAnsi="Book Antiqua" w:cstheme="minorBidi"/>
                          <w:b/>
                          <w:sz w:val="32"/>
                          <w:szCs w:val="28"/>
                        </w:rPr>
                        <w:t>Sunday 18, 2017</w:t>
                      </w:r>
                    </w:p>
                    <w:p w:rsidR="00262745" w:rsidRPr="00CB02D5" w:rsidRDefault="00262745" w:rsidP="00874738">
                      <w:pPr>
                        <w:rPr>
                          <w:rFonts w:ascii="Book Antiqua" w:hAnsi="Book Antiqua"/>
                          <w:b/>
                          <w:sz w:val="32"/>
                          <w:szCs w:val="32"/>
                        </w:rPr>
                      </w:pPr>
                    </w:p>
                    <w:p w:rsidR="00874738" w:rsidRPr="007F31D0" w:rsidRDefault="00874738" w:rsidP="00874738">
                      <w:pPr>
                        <w:rPr>
                          <w:rFonts w:ascii="Book Antiqua" w:eastAsia="MS Mincho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eastAsia="MS Mincho" w:hAnsi="Book Antiqua"/>
                          <w:b/>
                          <w:szCs w:val="22"/>
                        </w:rPr>
                        <w:t>Speakers, workshops, campfire meetings, clean-time countdo</w:t>
                      </w:r>
                      <w:r w:rsidR="003C3806" w:rsidRPr="007F31D0">
                        <w:rPr>
                          <w:rFonts w:ascii="Book Antiqua" w:eastAsia="MS Mincho" w:hAnsi="Book Antiqua"/>
                          <w:b/>
                          <w:szCs w:val="22"/>
                        </w:rPr>
                        <w:t>wn, kids’ activities, Bean bag tournament</w:t>
                      </w:r>
                      <w:r w:rsidRPr="007F31D0">
                        <w:rPr>
                          <w:rFonts w:ascii="Book Antiqua" w:eastAsia="MS Mincho" w:hAnsi="Book Antiqua"/>
                          <w:b/>
                          <w:szCs w:val="22"/>
                        </w:rPr>
                        <w:t>, volleyball, raffle, concessions, fishing, boating, Saturday dinner, Sunday breakfast, bring an item to tie-dye and swimming (at your own ris</w:t>
                      </w:r>
                      <w:r w:rsidR="007F31D0">
                        <w:rPr>
                          <w:rFonts w:ascii="Book Antiqua" w:eastAsia="MS Mincho" w:hAnsi="Book Antiqua"/>
                          <w:b/>
                          <w:szCs w:val="22"/>
                        </w:rPr>
                        <w:t>k</w:t>
                      </w:r>
                      <w:r w:rsidRPr="007F31D0">
                        <w:rPr>
                          <w:rFonts w:ascii="Book Antiqua" w:eastAsia="MS Mincho" w:hAnsi="Book Antiqua"/>
                          <w:b/>
                          <w:szCs w:val="22"/>
                        </w:rPr>
                        <w:t>).</w:t>
                      </w:r>
                    </w:p>
                    <w:p w:rsidR="00B20B05" w:rsidRPr="00CB02D5" w:rsidRDefault="00B20B05" w:rsidP="00874738">
                      <w:pPr>
                        <w:rPr>
                          <w:rFonts w:ascii="Book Antiqua" w:eastAsia="MS Mincho" w:hAnsi="Book Antiqua"/>
                          <w:b/>
                          <w:sz w:val="22"/>
                          <w:szCs w:val="22"/>
                        </w:rPr>
                      </w:pPr>
                    </w:p>
                    <w:p w:rsidR="00874738" w:rsidRPr="007F31D0" w:rsidRDefault="00874738" w:rsidP="00B20B0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$40 per person for weekend; kids 15 &amp; under are free</w:t>
                      </w:r>
                    </w:p>
                    <w:p w:rsidR="00B20B05" w:rsidRPr="007F31D0" w:rsidRDefault="00874738" w:rsidP="00B0656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Day pass $20</w:t>
                      </w:r>
                    </w:p>
                    <w:p w:rsidR="00B0656C" w:rsidRPr="00CB02D5" w:rsidRDefault="00B0656C" w:rsidP="00B0656C">
                      <w:pPr>
                        <w:ind w:left="360"/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</w:p>
                    <w:p w:rsidR="00874738" w:rsidRPr="00CB02D5" w:rsidRDefault="00874738" w:rsidP="00874738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Registrati</w:t>
                      </w:r>
                      <w:r w:rsidR="00DE0DD4"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on includes all activities and two</w:t>
                      </w:r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 xml:space="preserve"> meals</w:t>
                      </w:r>
                    </w:p>
                    <w:p w:rsidR="00874738" w:rsidRPr="00CB02D5" w:rsidRDefault="00874738" w:rsidP="00874738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Cabin space is limited. Each person staying in the cabin has to pay an ad</w:t>
                      </w:r>
                      <w:r w:rsidR="00262745"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ditional $10 (even children</w:t>
                      </w:r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 xml:space="preserve">). </w:t>
                      </w:r>
                    </w:p>
                    <w:p w:rsidR="00874738" w:rsidRPr="00CB02D5" w:rsidRDefault="00874738" w:rsidP="00874738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Cabin space is first come first serve. You will be notified after you register if you get a cabin.</w:t>
                      </w:r>
                    </w:p>
                    <w:p w:rsidR="00874738" w:rsidRPr="00CB02D5" w:rsidRDefault="00874738" w:rsidP="00874738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No addict turned away.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Gates open at 1 p.m.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No pets allowed!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Vehicles must be parked in the parking lot.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Campfires only allowed in the fire pit.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For more information: </w:t>
                      </w: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br/>
                      </w:r>
                      <w:r w:rsidRPr="007F31D0">
                        <w:rPr>
                          <w:rFonts w:ascii="Book Antiqua" w:hAnsi="Book Antiqua"/>
                          <w:b/>
                          <w:szCs w:val="22"/>
                          <w:u w:val="single"/>
                        </w:rPr>
                        <w:t>Chair:</w:t>
                      </w:r>
                      <w:r w:rsidR="00F11718"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 Mende 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  <w:u w:val="single"/>
                        </w:rPr>
                        <w:t>Co-Chair: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  <w:u w:val="single"/>
                        </w:rPr>
                        <w:t>Registration:</w:t>
                      </w:r>
                      <w:r w:rsidR="00F11718"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 Bill </w:t>
                      </w:r>
                    </w:p>
                    <w:p w:rsidR="00874738" w:rsidRPr="00CB02D5" w:rsidRDefault="00874738" w:rsidP="00874738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</w:p>
                    <w:p w:rsidR="00874738" w:rsidRPr="00CB02D5" w:rsidRDefault="00874738" w:rsidP="00874738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</w:p>
                    <w:p w:rsidR="00B20B05" w:rsidRPr="007F31D0" w:rsidRDefault="00B20B05" w:rsidP="00B20B05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Directions from 35:</w:t>
                      </w:r>
                    </w:p>
                    <w:p w:rsidR="007F31D0" w:rsidRDefault="00B20B05" w:rsidP="00B20B05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Take exit 129 MN-97/ CR-23. Head east on MN-97 in Forest Lake – Follow to Lofton Av</w:t>
                      </w:r>
                      <w:r w:rsidR="00FF5FB8"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e. Take a right (</w:t>
                      </w: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sign</w:t>
                      </w:r>
                      <w:r w:rsidR="00FF5FB8"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 for Serenity </w:t>
                      </w:r>
                      <w:proofErr w:type="gramStart"/>
                      <w:r w:rsidR="00FF5FB8"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shores is</w:t>
                      </w:r>
                      <w:proofErr w:type="gramEnd"/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 on south side of the road) follow to Maxwell Ave. Take a right. Campground is down the road o</w:t>
                      </w:r>
                      <w:r w:rsid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n the right (follow the signs) </w:t>
                      </w:r>
                      <w:proofErr w:type="gramStart"/>
                      <w:r w:rsidR="007F31D0">
                        <w:rPr>
                          <w:rFonts w:ascii="Book Antiqua" w:hAnsi="Book Antiqua"/>
                          <w:b/>
                          <w:szCs w:val="22"/>
                        </w:rPr>
                        <w:t>The</w:t>
                      </w:r>
                      <w:proofErr w:type="gramEnd"/>
                      <w:r w:rsid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 a</w:t>
                      </w:r>
                      <w:r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>ddress is:</w:t>
                      </w:r>
                      <w:r w:rsidR="00E52081" w:rsidRPr="007F31D0">
                        <w:rPr>
                          <w:rFonts w:ascii="Book Antiqua" w:hAnsi="Book Antiqua"/>
                          <w:b/>
                          <w:szCs w:val="22"/>
                        </w:rPr>
                        <w:t xml:space="preserve">  </w:t>
                      </w:r>
                    </w:p>
                    <w:p w:rsidR="007F31D0" w:rsidRDefault="007F31D0" w:rsidP="00B20B05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</w:p>
                    <w:p w:rsidR="00B20B05" w:rsidRPr="007F31D0" w:rsidRDefault="00B20B05" w:rsidP="00B20B05">
                      <w:pPr>
                        <w:rPr>
                          <w:rFonts w:ascii="Book Antiqua" w:hAnsi="Book Antiqua"/>
                          <w:b/>
                          <w:szCs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 w:val="28"/>
                          <w:szCs w:val="22"/>
                        </w:rPr>
                        <w:t>20060 Maxwell Ave. N. Marine on St. Croix, MN 55047</w:t>
                      </w:r>
                    </w:p>
                    <w:p w:rsidR="00B20B05" w:rsidRPr="00CB02D5" w:rsidRDefault="00B20B05" w:rsidP="00B20B05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</w:p>
                    <w:p w:rsidR="00B20B05" w:rsidRPr="00CB02D5" w:rsidRDefault="00B20B05" w:rsidP="00B20B05">
                      <w:pPr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Mail this form with check or money order made payable to Wee Are Here Area to:</w:t>
                      </w:r>
                    </w:p>
                    <w:p w:rsidR="00B20B05" w:rsidRPr="00CB02D5" w:rsidRDefault="00B20B05" w:rsidP="00B20B05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Wee</w:t>
                      </w:r>
                      <w:proofErr w:type="spellEnd"/>
                      <w:r w:rsidRPr="00CB02D5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 xml:space="preserve"> Are Here Area P.O. Box 346 North Branch, MN 55056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2CB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C3704E" wp14:editId="52B831DC">
                <wp:simplePos x="0" y="0"/>
                <wp:positionH relativeFrom="column">
                  <wp:posOffset>3713480</wp:posOffset>
                </wp:positionH>
                <wp:positionV relativeFrom="paragraph">
                  <wp:posOffset>-2956560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2CB7" w:rsidRPr="00342CB7" w:rsidRDefault="00342CB7" w:rsidP="00342CB7">
                            <w:pPr>
                              <w:rPr>
                                <w:b/>
                                <w:noProof/>
                                <w:spacing w:val="60"/>
                                <w:sz w:val="32"/>
                                <w:szCs w:val="3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margin-left:292.4pt;margin-top:-232.8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yXQJQ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" filled="f" stroked="f">
                <v:textbox style="mso-fit-shape-to-text:t">
                  <w:txbxContent>
                    <w:p w:rsidR="00342CB7" w:rsidRPr="00342CB7" w:rsidRDefault="00342CB7" w:rsidP="00342CB7">
                      <w:pPr>
                        <w:rPr>
                          <w:b/>
                          <w:noProof/>
                          <w:spacing w:val="60"/>
                          <w:sz w:val="32"/>
                          <w:szCs w:val="3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2CB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5DA760" wp14:editId="46EB01A4">
                <wp:simplePos x="0" y="0"/>
                <wp:positionH relativeFrom="column">
                  <wp:posOffset>3865880</wp:posOffset>
                </wp:positionH>
                <wp:positionV relativeFrom="paragraph">
                  <wp:posOffset>-2804160</wp:posOffset>
                </wp:positionV>
                <wp:extent cx="292735" cy="34861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2CB7" w:rsidRPr="00342CB7" w:rsidRDefault="00342CB7" w:rsidP="00342CB7">
                            <w:pPr>
                              <w:jc w:val="center"/>
                              <w:rPr>
                                <w:b/>
                                <w:noProof/>
                                <w:sz w:val="44"/>
                                <w:szCs w:val="4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8" type="#_x0000_t202" style="position:absolute;margin-left:304.4pt;margin-top:-220.8pt;width:23.05pt;height:27.4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xS6JgIAAF4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" filled="f" stroked="f">
                <v:textbox style="mso-fit-shape-to-text:t">
                  <w:txbxContent>
                    <w:p w:rsidR="00342CB7" w:rsidRPr="00342CB7" w:rsidRDefault="00342CB7" w:rsidP="00342CB7">
                      <w:pPr>
                        <w:jc w:val="center"/>
                        <w:rPr>
                          <w:b/>
                          <w:noProof/>
                          <w:sz w:val="44"/>
                          <w:szCs w:val="4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51AEB" w:rsidRPr="005F72E4" w:rsidRDefault="00E52081" w:rsidP="005F72E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DAC0D3" wp14:editId="082460BB">
                <wp:simplePos x="0" y="0"/>
                <wp:positionH relativeFrom="page">
                  <wp:posOffset>6913880</wp:posOffset>
                </wp:positionH>
                <wp:positionV relativeFrom="page">
                  <wp:posOffset>-9525</wp:posOffset>
                </wp:positionV>
                <wp:extent cx="161925" cy="7858125"/>
                <wp:effectExtent l="0" t="0" r="9525" b="9525"/>
                <wp:wrapNone/>
                <wp:docPr id="11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61925" cy="7858125"/>
                        </a:xfrm>
                        <a:prstGeom prst="rect">
                          <a:avLst/>
                        </a:prstGeom>
                        <a:solidFill>
                          <a:srgbClr val="51AB9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544.4pt;margin-top:-.75pt;width:12.75pt;height:618.75pt;rotation:18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" fillcolor="#51ab9e" stroked="f" strokecolor="#c9f" strokeweight="1.5pt">
                <w10:wrap anchorx="page" anchory="page"/>
              </v:rect>
            </w:pict>
          </mc:Fallback>
        </mc:AlternateContent>
      </w:r>
      <w:r w:rsidR="0026274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9AF576" wp14:editId="1EC79639">
                <wp:simplePos x="0" y="0"/>
                <wp:positionH relativeFrom="page">
                  <wp:posOffset>7324725</wp:posOffset>
                </wp:positionH>
                <wp:positionV relativeFrom="page">
                  <wp:posOffset>-9525</wp:posOffset>
                </wp:positionV>
                <wp:extent cx="2724149" cy="7791450"/>
                <wp:effectExtent l="0" t="0" r="0" b="0"/>
                <wp:wrapNone/>
                <wp:docPr id="1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49" cy="779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03B14" w:rsidRDefault="00D03B14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B26F43" w:rsidP="00D03B14">
                            <w:pPr>
                              <w:pStyle w:val="Tag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3DDF20" wp14:editId="15A5A59F">
                                  <wp:extent cx="2485388" cy="1521135"/>
                                  <wp:effectExtent l="0" t="0" r="0" b="3175"/>
                                  <wp:docPr id="1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5970" cy="15214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6A0BDC" w:rsidRDefault="006A0BDC" w:rsidP="00D03B14">
                            <w:pPr>
                              <w:pStyle w:val="Tagline"/>
                            </w:pPr>
                          </w:p>
                          <w:p w:rsidR="00DE0DD4" w:rsidRPr="007F31D0" w:rsidRDefault="00900C19" w:rsidP="00262745">
                            <w:pPr>
                              <w:pStyle w:val="Tagline"/>
                              <w:jc w:val="left"/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  <w:t xml:space="preserve">   </w:t>
                            </w:r>
                            <w:r w:rsidR="00D03B14" w:rsidRPr="007F31D0"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  <w:t>WEE ARE HERE AREA</w:t>
                            </w:r>
                          </w:p>
                          <w:p w:rsidR="00342CB7" w:rsidRPr="007F31D0" w:rsidRDefault="00342CB7" w:rsidP="00342CB7">
                            <w:pPr>
                              <w:pStyle w:val="Tagline"/>
                              <w:ind w:left="720"/>
                              <w:jc w:val="left"/>
                              <w:rPr>
                                <w:rFonts w:ascii="Book Antiqua" w:hAnsi="Book Antiqua"/>
                                <w:sz w:val="40"/>
                                <w:szCs w:val="36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  <w:t xml:space="preserve">   </w:t>
                            </w:r>
                            <w:r w:rsidR="00F11718" w:rsidRPr="007F31D0"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  <w:t>8</w:t>
                            </w:r>
                            <w:r w:rsidR="00D03B14" w:rsidRPr="007F31D0"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  <w:t>TH ANNUAL</w:t>
                            </w:r>
                            <w:r w:rsidR="00DE0DD4" w:rsidRPr="007F31D0"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  <w:t xml:space="preserve"> </w:t>
                            </w:r>
                          </w:p>
                          <w:p w:rsidR="00342CB7" w:rsidRPr="007F31D0" w:rsidRDefault="00342CB7" w:rsidP="00342CB7">
                            <w:pPr>
                              <w:pStyle w:val="Tagline"/>
                              <w:ind w:left="720"/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</w:pPr>
                          </w:p>
                          <w:p w:rsidR="00342CB7" w:rsidRPr="007F31D0" w:rsidRDefault="00342CB7" w:rsidP="007F31D0">
                            <w:pPr>
                              <w:pStyle w:val="Tagline"/>
                              <w:rPr>
                                <w:rFonts w:ascii="Book Antiqua" w:hAnsi="Book Antiqua"/>
                                <w:b/>
                                <w:sz w:val="48"/>
                                <w:szCs w:val="28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 w:val="48"/>
                                <w:szCs w:val="28"/>
                              </w:rPr>
                              <w:t>LIVING CLEAN CAMPOUT</w:t>
                            </w:r>
                          </w:p>
                          <w:p w:rsidR="00342CB7" w:rsidRPr="007F31D0" w:rsidRDefault="00342CB7" w:rsidP="00342CB7">
                            <w:pPr>
                              <w:pStyle w:val="Tagline"/>
                              <w:ind w:left="720"/>
                              <w:rPr>
                                <w:rFonts w:ascii="Book Antiqua" w:hAnsi="Book Antiqua"/>
                                <w:sz w:val="32"/>
                                <w:szCs w:val="28"/>
                              </w:rPr>
                            </w:pPr>
                          </w:p>
                          <w:p w:rsidR="00D03B14" w:rsidRPr="007F31D0" w:rsidRDefault="00F11718" w:rsidP="00342CB7">
                            <w:pPr>
                              <w:pStyle w:val="Tagline"/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>JUNE 16-18</w:t>
                            </w:r>
                            <w:r w:rsidR="00D03B14"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 xml:space="preserve">, </w:t>
                            </w:r>
                            <w:r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>2017</w:t>
                            </w:r>
                          </w:p>
                          <w:p w:rsidR="00D03B14" w:rsidRPr="007F31D0" w:rsidRDefault="00D03B14" w:rsidP="00342CB7">
                            <w:pPr>
                              <w:pStyle w:val="Tagline"/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</w:pPr>
                          </w:p>
                          <w:p w:rsidR="00D03B14" w:rsidRPr="007F31D0" w:rsidRDefault="00D03B14" w:rsidP="00342CB7">
                            <w:pPr>
                              <w:pStyle w:val="Tagline"/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>SERENITY SH</w:t>
                            </w:r>
                            <w:r w:rsidR="00A77848"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 xml:space="preserve">ORES </w:t>
                            </w:r>
                            <w:r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>CAMPGROUND</w:t>
                            </w:r>
                          </w:p>
                          <w:p w:rsidR="00851B12" w:rsidRPr="007F31D0" w:rsidRDefault="007F31D0" w:rsidP="00342CB7">
                            <w:pPr>
                              <w:pStyle w:val="Tagline"/>
                              <w:rPr>
                                <w:rFonts w:ascii="Book Antiqua" w:hAnsi="Book Antiqua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>ON</w:t>
                            </w:r>
                            <w:r w:rsidR="00B20B05"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D03B14" w:rsidRPr="007F31D0">
                              <w:rPr>
                                <w:rFonts w:ascii="Book Antiqua" w:hAnsi="Book Antiqua"/>
                                <w:sz w:val="36"/>
                                <w:szCs w:val="32"/>
                              </w:rPr>
                              <w:t>BIG MARINE LAKE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9" type="#_x0000_t202" style="position:absolute;margin-left:576.75pt;margin-top:-.75pt;width:214.5pt;height:613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" filled="f" stroked="f" strokecolor="#c9f" strokeweight="1.5pt">
                <v:textbox>
                  <w:txbxContent>
                    <w:p w:rsidR="00D03B14" w:rsidRDefault="00D03B14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B26F43" w:rsidP="00D03B14">
                      <w:pPr>
                        <w:pStyle w:val="Taglin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3DDF20" wp14:editId="15A5A59F">
                            <wp:extent cx="2485388" cy="1521135"/>
                            <wp:effectExtent l="0" t="0" r="0" b="3175"/>
                            <wp:docPr id="1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5970" cy="15214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6A0BDC" w:rsidRDefault="006A0BDC" w:rsidP="00D03B14">
                      <w:pPr>
                        <w:pStyle w:val="Tagline"/>
                      </w:pPr>
                    </w:p>
                    <w:p w:rsidR="00DE0DD4" w:rsidRPr="007F31D0" w:rsidRDefault="00900C19" w:rsidP="00262745">
                      <w:pPr>
                        <w:pStyle w:val="Tagline"/>
                        <w:jc w:val="left"/>
                        <w:rPr>
                          <w:rFonts w:ascii="Book Antiqua" w:hAnsi="Book Antiqua"/>
                          <w:sz w:val="32"/>
                          <w:szCs w:val="28"/>
                        </w:rPr>
                      </w:pPr>
                      <w:r w:rsidRPr="007F31D0">
                        <w:rPr>
                          <w:rFonts w:ascii="Book Antiqua" w:hAnsi="Book Antiqua"/>
                          <w:sz w:val="32"/>
                          <w:szCs w:val="28"/>
                        </w:rPr>
                        <w:t xml:space="preserve">   </w:t>
                      </w:r>
                      <w:r w:rsidR="00D03B14" w:rsidRPr="007F31D0">
                        <w:rPr>
                          <w:rFonts w:ascii="Book Antiqua" w:hAnsi="Book Antiqua"/>
                          <w:sz w:val="32"/>
                          <w:szCs w:val="28"/>
                        </w:rPr>
                        <w:t>WEE ARE HERE AREA</w:t>
                      </w:r>
                    </w:p>
                    <w:p w:rsidR="00342CB7" w:rsidRPr="007F31D0" w:rsidRDefault="00342CB7" w:rsidP="00342CB7">
                      <w:pPr>
                        <w:pStyle w:val="Tagline"/>
                        <w:ind w:left="720"/>
                        <w:jc w:val="left"/>
                        <w:rPr>
                          <w:rFonts w:ascii="Book Antiqua" w:hAnsi="Book Antiqua"/>
                          <w:sz w:val="40"/>
                          <w:szCs w:val="36"/>
                        </w:rPr>
                      </w:pPr>
                      <w:r w:rsidRPr="007F31D0">
                        <w:rPr>
                          <w:rFonts w:ascii="Book Antiqua" w:hAnsi="Book Antiqua"/>
                          <w:sz w:val="32"/>
                          <w:szCs w:val="28"/>
                        </w:rPr>
                        <w:t xml:space="preserve">   </w:t>
                      </w:r>
                      <w:r w:rsidR="00F11718" w:rsidRPr="007F31D0">
                        <w:rPr>
                          <w:rFonts w:ascii="Book Antiqua" w:hAnsi="Book Antiqua"/>
                          <w:sz w:val="32"/>
                          <w:szCs w:val="28"/>
                        </w:rPr>
                        <w:t>8</w:t>
                      </w:r>
                      <w:r w:rsidR="00D03B14" w:rsidRPr="007F31D0">
                        <w:rPr>
                          <w:rFonts w:ascii="Book Antiqua" w:hAnsi="Book Antiqua"/>
                          <w:sz w:val="32"/>
                          <w:szCs w:val="28"/>
                        </w:rPr>
                        <w:t>TH ANNUAL</w:t>
                      </w:r>
                      <w:r w:rsidR="00DE0DD4" w:rsidRPr="007F31D0">
                        <w:rPr>
                          <w:rFonts w:ascii="Book Antiqua" w:hAnsi="Book Antiqua"/>
                          <w:sz w:val="32"/>
                          <w:szCs w:val="28"/>
                        </w:rPr>
                        <w:t xml:space="preserve"> </w:t>
                      </w:r>
                    </w:p>
                    <w:p w:rsidR="00342CB7" w:rsidRPr="007F31D0" w:rsidRDefault="00342CB7" w:rsidP="00342CB7">
                      <w:pPr>
                        <w:pStyle w:val="Tagline"/>
                        <w:ind w:left="720"/>
                        <w:rPr>
                          <w:rFonts w:ascii="Book Antiqua" w:hAnsi="Book Antiqua"/>
                          <w:sz w:val="32"/>
                          <w:szCs w:val="28"/>
                        </w:rPr>
                      </w:pPr>
                    </w:p>
                    <w:p w:rsidR="00342CB7" w:rsidRPr="007F31D0" w:rsidRDefault="00342CB7" w:rsidP="007F31D0">
                      <w:pPr>
                        <w:pStyle w:val="Tagline"/>
                        <w:rPr>
                          <w:rFonts w:ascii="Book Antiqua" w:hAnsi="Book Antiqua"/>
                          <w:b/>
                          <w:sz w:val="48"/>
                          <w:szCs w:val="28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 w:val="48"/>
                          <w:szCs w:val="28"/>
                        </w:rPr>
                        <w:t>LIVING CLEAN CAMPOUT</w:t>
                      </w:r>
                    </w:p>
                    <w:p w:rsidR="00342CB7" w:rsidRPr="007F31D0" w:rsidRDefault="00342CB7" w:rsidP="00342CB7">
                      <w:pPr>
                        <w:pStyle w:val="Tagline"/>
                        <w:ind w:left="720"/>
                        <w:rPr>
                          <w:rFonts w:ascii="Book Antiqua" w:hAnsi="Book Antiqua"/>
                          <w:sz w:val="32"/>
                          <w:szCs w:val="28"/>
                        </w:rPr>
                      </w:pPr>
                    </w:p>
                    <w:p w:rsidR="00D03B14" w:rsidRPr="007F31D0" w:rsidRDefault="00F11718" w:rsidP="00342CB7">
                      <w:pPr>
                        <w:pStyle w:val="Tagline"/>
                        <w:rPr>
                          <w:rFonts w:ascii="Book Antiqua" w:hAnsi="Book Antiqua"/>
                          <w:sz w:val="36"/>
                          <w:szCs w:val="32"/>
                        </w:rPr>
                      </w:pPr>
                      <w:r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>JUNE 16-18</w:t>
                      </w:r>
                      <w:r w:rsidR="00D03B14"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 xml:space="preserve">, </w:t>
                      </w:r>
                      <w:r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>2017</w:t>
                      </w:r>
                    </w:p>
                    <w:p w:rsidR="00D03B14" w:rsidRPr="007F31D0" w:rsidRDefault="00D03B14" w:rsidP="00342CB7">
                      <w:pPr>
                        <w:pStyle w:val="Tagline"/>
                        <w:rPr>
                          <w:rFonts w:ascii="Book Antiqua" w:hAnsi="Book Antiqua"/>
                          <w:sz w:val="36"/>
                          <w:szCs w:val="32"/>
                        </w:rPr>
                      </w:pPr>
                    </w:p>
                    <w:p w:rsidR="00D03B14" w:rsidRPr="007F31D0" w:rsidRDefault="00D03B14" w:rsidP="00342CB7">
                      <w:pPr>
                        <w:pStyle w:val="Tagline"/>
                        <w:rPr>
                          <w:rFonts w:ascii="Book Antiqua" w:hAnsi="Book Antiqua"/>
                          <w:sz w:val="36"/>
                          <w:szCs w:val="32"/>
                        </w:rPr>
                      </w:pPr>
                      <w:r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>SERENITY SH</w:t>
                      </w:r>
                      <w:r w:rsidR="00A77848"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 xml:space="preserve">ORES </w:t>
                      </w:r>
                      <w:r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>CAMPGROUND</w:t>
                      </w:r>
                    </w:p>
                    <w:p w:rsidR="00851B12" w:rsidRPr="007F31D0" w:rsidRDefault="007F31D0" w:rsidP="00342CB7">
                      <w:pPr>
                        <w:pStyle w:val="Tagline"/>
                        <w:rPr>
                          <w:rFonts w:ascii="Book Antiqua" w:hAnsi="Book Antiqua"/>
                          <w:sz w:val="40"/>
                          <w:szCs w:val="36"/>
                        </w:rPr>
                      </w:pPr>
                      <w:r>
                        <w:rPr>
                          <w:rFonts w:ascii="Book Antiqua" w:hAnsi="Book Antiqua"/>
                          <w:sz w:val="36"/>
                          <w:szCs w:val="32"/>
                        </w:rPr>
                        <w:t>ON</w:t>
                      </w:r>
                      <w:r w:rsidR="00B20B05"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 xml:space="preserve"> </w:t>
                      </w:r>
                      <w:r w:rsidR="00D03B14" w:rsidRPr="007F31D0">
                        <w:rPr>
                          <w:rFonts w:ascii="Book Antiqua" w:hAnsi="Book Antiqua"/>
                          <w:sz w:val="36"/>
                          <w:szCs w:val="32"/>
                        </w:rPr>
                        <w:t>BIG MARINE LAKE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6F4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C3CB9EF" wp14:editId="10B5CBA9">
                <wp:simplePos x="0" y="0"/>
                <wp:positionH relativeFrom="page">
                  <wp:posOffset>7957185</wp:posOffset>
                </wp:positionH>
                <wp:positionV relativeFrom="page">
                  <wp:posOffset>2703830</wp:posOffset>
                </wp:positionV>
                <wp:extent cx="382270" cy="2153920"/>
                <wp:effectExtent l="3810" t="0" r="0" b="0"/>
                <wp:wrapNone/>
                <wp:docPr id="1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15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51B12" w:rsidRPr="00D960AB" w:rsidRDefault="00851B12" w:rsidP="00851B12">
                            <w:pPr>
                              <w:pStyle w:val="Address1"/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30" type="#_x0000_t202" style="position:absolute;margin-left:626.55pt;margin-top:212.9pt;width:30.1pt;height:169.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" filled="f" stroked="f">
                <v:textbox style="layout-flow:vertical;mso-fit-shape-to-text:t">
                  <w:txbxContent>
                    <w:p w:rsidR="00851B12" w:rsidRPr="00D960AB" w:rsidRDefault="00851B12" w:rsidP="00851B12">
                      <w:pPr>
                        <w:pStyle w:val="Address1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51B12">
        <w:br w:type="page"/>
      </w:r>
      <w:r w:rsidR="00DE35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67FDC4" wp14:editId="637F1993">
                <wp:simplePos x="0" y="0"/>
                <wp:positionH relativeFrom="page">
                  <wp:posOffset>3543300</wp:posOffset>
                </wp:positionH>
                <wp:positionV relativeFrom="page">
                  <wp:posOffset>85725</wp:posOffset>
                </wp:positionV>
                <wp:extent cx="2914650" cy="3016250"/>
                <wp:effectExtent l="0" t="0" r="0" b="0"/>
                <wp:wrapNone/>
                <wp:docPr id="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01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linkedTxbx id="6" seq="1"/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1" type="#_x0000_t202" style="position:absolute;margin-left:279pt;margin-top:6.75pt;width:229.5pt;height:237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" filled="f" stroked="f" strokecolor="#c9f" strokeweight="1.5pt">
                <v:textbox>
                  <w:txbxContent/>
                </v:textbox>
                <w10:wrap anchorx="page" anchory="page"/>
              </v:shape>
            </w:pict>
          </mc:Fallback>
        </mc:AlternateContent>
      </w:r>
      <w:r w:rsidR="00DE352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3FC12A" wp14:editId="26E23716">
                <wp:simplePos x="0" y="0"/>
                <wp:positionH relativeFrom="page">
                  <wp:posOffset>3314700</wp:posOffset>
                </wp:positionH>
                <wp:positionV relativeFrom="page">
                  <wp:posOffset>2733675</wp:posOffset>
                </wp:positionV>
                <wp:extent cx="3581400" cy="4977130"/>
                <wp:effectExtent l="0" t="0" r="0" b="0"/>
                <wp:wrapNone/>
                <wp:docPr id="1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4977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0F0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 algn="ctr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F31D0" w:rsidRDefault="00C16D53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 w:val="22"/>
                              </w:rPr>
                              <w:t xml:space="preserve">  </w:t>
                            </w:r>
                            <w:r w:rsidR="007F31D0">
                              <w:rPr>
                                <w:rFonts w:ascii="Book Antiqua" w:hAnsi="Book Antiqua"/>
                                <w:b/>
                                <w:sz w:val="22"/>
                              </w:rPr>
                              <w:t xml:space="preserve">   </w:t>
                            </w:r>
                            <w:r w:rsidR="007F31D0">
                              <w:rPr>
                                <w:rFonts w:ascii="Book Antiqua" w:hAnsi="Book Antiqua"/>
                                <w:b/>
                                <w:sz w:val="22"/>
                              </w:rPr>
                              <w:tab/>
                            </w:r>
                          </w:p>
                          <w:p w:rsidR="007F31D0" w:rsidRDefault="007F31D0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</w:rPr>
                            </w:pPr>
                          </w:p>
                          <w:p w:rsidR="00874738" w:rsidRPr="007F31D0" w:rsidRDefault="00C16D53" w:rsidP="00874738">
                            <w:pPr>
                              <w:rPr>
                                <w:rFonts w:ascii="Book Antiqua" w:hAnsi="Book Antiqua"/>
                                <w:b/>
                                <w:sz w:val="22"/>
                                <w:u w:val="single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 w:val="22"/>
                              </w:rPr>
                              <w:t xml:space="preserve">  </w:t>
                            </w:r>
                            <w:r w:rsidR="00874738" w:rsidRPr="007F31D0">
                              <w:rPr>
                                <w:rFonts w:ascii="Book Antiqua" w:hAnsi="Book Antiqua"/>
                                <w:b/>
                                <w:sz w:val="22"/>
                                <w:u w:val="single"/>
                              </w:rPr>
                              <w:t>LIVING CLEAN CAMPOUT RULES: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NO DRUGS OR ALCOHOL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NO FIRES EXCEPT IN DESIGNATED AREAS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NO PETS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NO FIREWORKS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NO SMOKING IN BUILDINGS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D2F51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DO NOT THROW TRASH OR CIGARETTE BUTTS ON THE GROUND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NO LIFEGUARD (SWIM AT YOUR OWN RISK)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WATCH YOUR CHILDREN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D2F51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CLEAN-</w:t>
                            </w:r>
                            <w:r w:rsidR="00874738" w:rsidRPr="007F31D0">
                              <w:rPr>
                                <w:rFonts w:ascii="Book Antiqua" w:hAnsi="Book Antiqua"/>
                                <w:sz w:val="22"/>
                              </w:rPr>
                              <w:t>UP AFTER YOURSELF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Pr="007F31D0" w:rsidRDefault="00874738" w:rsidP="00874738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22"/>
                              </w:rPr>
                              <w:t>BE RESPECTFUL OF THE CAMPGROUND</w:t>
                            </w:r>
                          </w:p>
                          <w:p w:rsidR="00874738" w:rsidRPr="007F31D0" w:rsidRDefault="00874738" w:rsidP="00874738">
                            <w:pPr>
                              <w:rPr>
                                <w:rFonts w:ascii="Book Antiqua" w:hAnsi="Book Antiqua"/>
                                <w:sz w:val="22"/>
                              </w:rPr>
                            </w:pPr>
                          </w:p>
                          <w:p w:rsidR="00874738" w:rsidRDefault="00B20B05" w:rsidP="007F31D0">
                            <w:pPr>
                              <w:ind w:left="720" w:firstLine="720"/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 w:val="28"/>
                                <w:szCs w:val="32"/>
                              </w:rPr>
                              <w:t xml:space="preserve">    </w:t>
                            </w:r>
                            <w:r w:rsidR="00874738" w:rsidRPr="007F31D0">
                              <w:rPr>
                                <w:rFonts w:ascii="Book Antiqua" w:hAnsi="Book Antiqua"/>
                                <w:b/>
                                <w:szCs w:val="28"/>
                              </w:rPr>
                              <w:t>THANK YOU!</w:t>
                            </w:r>
                            <w:r w:rsidR="00DD2C4C" w:rsidRPr="007F31D0">
                              <w:rPr>
                                <w:rFonts w:ascii="Book Antiqua" w:hAnsi="Book Antiqua"/>
                                <w:b/>
                                <w:szCs w:val="28"/>
                              </w:rPr>
                              <w:t>!</w:t>
                            </w:r>
                          </w:p>
                          <w:p w:rsidR="00F5039E" w:rsidRPr="00457A31" w:rsidRDefault="00F5039E" w:rsidP="00F5039E">
                            <w:pPr>
                              <w:pStyle w:val="BodyText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2" type="#_x0000_t202" style="position:absolute;margin-left:261pt;margin-top:215.25pt;width:282pt;height:391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" filled="f" fillcolor="#d0f0e0" stroked="f" strokecolor="navy" strokeweight="2.25pt">
                <v:textbox>
                  <w:txbxContent>
                    <w:p w:rsidR="007F31D0" w:rsidRDefault="00C16D53" w:rsidP="00874738">
                      <w:pPr>
                        <w:rPr>
                          <w:rFonts w:ascii="Book Antiqua" w:hAnsi="Book Antiqua"/>
                          <w:b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 w:val="22"/>
                        </w:rPr>
                        <w:t xml:space="preserve">  </w:t>
                      </w:r>
                      <w:r w:rsidR="007F31D0">
                        <w:rPr>
                          <w:rFonts w:ascii="Book Antiqua" w:hAnsi="Book Antiqua"/>
                          <w:b/>
                          <w:sz w:val="22"/>
                        </w:rPr>
                        <w:t xml:space="preserve">   </w:t>
                      </w:r>
                      <w:r w:rsidR="007F31D0">
                        <w:rPr>
                          <w:rFonts w:ascii="Book Antiqua" w:hAnsi="Book Antiqua"/>
                          <w:b/>
                          <w:sz w:val="22"/>
                        </w:rPr>
                        <w:tab/>
                      </w:r>
                    </w:p>
                    <w:p w:rsidR="007F31D0" w:rsidRDefault="007F31D0" w:rsidP="00874738">
                      <w:pPr>
                        <w:rPr>
                          <w:rFonts w:ascii="Book Antiqua" w:hAnsi="Book Antiqua"/>
                          <w:b/>
                          <w:sz w:val="22"/>
                        </w:rPr>
                      </w:pPr>
                    </w:p>
                    <w:p w:rsidR="00874738" w:rsidRPr="007F31D0" w:rsidRDefault="00C16D53" w:rsidP="00874738">
                      <w:pPr>
                        <w:rPr>
                          <w:rFonts w:ascii="Book Antiqua" w:hAnsi="Book Antiqua"/>
                          <w:b/>
                          <w:sz w:val="22"/>
                          <w:u w:val="single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 w:val="22"/>
                        </w:rPr>
                        <w:t xml:space="preserve">  </w:t>
                      </w:r>
                      <w:r w:rsidR="00874738" w:rsidRPr="007F31D0">
                        <w:rPr>
                          <w:rFonts w:ascii="Book Antiqua" w:hAnsi="Book Antiqua"/>
                          <w:b/>
                          <w:sz w:val="22"/>
                          <w:u w:val="single"/>
                        </w:rPr>
                        <w:t>LIVING CLEAN CAMPOUT RULES: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NO DRUGS OR ALCOHOL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NO FIRES EXCEPT IN DESIGNATED AREAS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NO PETS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NO FIREWORKS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NO SMOKING IN BUILDINGS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D2F51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DO NOT THROW TRASH OR CIGARETTE BUTTS ON THE GROUND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NO LIFEGUARD (SWIM AT YOUR OWN RISK)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WATCH YOUR CHILDREN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D2F51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CLEAN-</w:t>
                      </w:r>
                      <w:r w:rsidR="00874738" w:rsidRPr="007F31D0">
                        <w:rPr>
                          <w:rFonts w:ascii="Book Antiqua" w:hAnsi="Book Antiqua"/>
                          <w:sz w:val="22"/>
                        </w:rPr>
                        <w:t>UP AFTER YOURSELF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Pr="007F31D0" w:rsidRDefault="00874738" w:rsidP="00874738">
                      <w:pPr>
                        <w:numPr>
                          <w:ilvl w:val="0"/>
                          <w:numId w:val="7"/>
                        </w:numPr>
                        <w:rPr>
                          <w:rFonts w:ascii="Book Antiqua" w:hAnsi="Book Antiqua"/>
                          <w:sz w:val="22"/>
                        </w:rPr>
                      </w:pPr>
                      <w:r w:rsidRPr="007F31D0">
                        <w:rPr>
                          <w:rFonts w:ascii="Book Antiqua" w:hAnsi="Book Antiqua"/>
                          <w:sz w:val="22"/>
                        </w:rPr>
                        <w:t>BE RESPECTFUL OF THE CAMPGROUND</w:t>
                      </w:r>
                    </w:p>
                    <w:p w:rsidR="00874738" w:rsidRPr="007F31D0" w:rsidRDefault="00874738" w:rsidP="00874738">
                      <w:pPr>
                        <w:rPr>
                          <w:rFonts w:ascii="Book Antiqua" w:hAnsi="Book Antiqua"/>
                          <w:sz w:val="22"/>
                        </w:rPr>
                      </w:pPr>
                    </w:p>
                    <w:p w:rsidR="00874738" w:rsidRDefault="00B20B05" w:rsidP="007F31D0">
                      <w:pPr>
                        <w:ind w:left="720" w:firstLine="720"/>
                      </w:pPr>
                      <w:r w:rsidRPr="007F31D0">
                        <w:rPr>
                          <w:rFonts w:ascii="Book Antiqua" w:hAnsi="Book Antiqua"/>
                          <w:b/>
                          <w:sz w:val="28"/>
                          <w:szCs w:val="32"/>
                        </w:rPr>
                        <w:t xml:space="preserve">    </w:t>
                      </w:r>
                      <w:r w:rsidR="00874738" w:rsidRPr="007F31D0">
                        <w:rPr>
                          <w:rFonts w:ascii="Book Antiqua" w:hAnsi="Book Antiqua"/>
                          <w:b/>
                          <w:szCs w:val="28"/>
                        </w:rPr>
                        <w:t>THANK YOU!</w:t>
                      </w:r>
                      <w:r w:rsidR="00DD2C4C" w:rsidRPr="007F31D0">
                        <w:rPr>
                          <w:rFonts w:ascii="Book Antiqua" w:hAnsi="Book Antiqua"/>
                          <w:b/>
                          <w:szCs w:val="28"/>
                        </w:rPr>
                        <w:t>!</w:t>
                      </w:r>
                    </w:p>
                    <w:p w:rsidR="00F5039E" w:rsidRPr="00457A31" w:rsidRDefault="00F5039E" w:rsidP="00F5039E">
                      <w:pPr>
                        <w:pStyle w:val="BodyText2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0" allowOverlap="1" wp14:anchorId="6DB6DFDF" wp14:editId="1BB74CCC">
                <wp:simplePos x="0" y="0"/>
                <wp:positionH relativeFrom="margin">
                  <wp:posOffset>6477000</wp:posOffset>
                </wp:positionH>
                <wp:positionV relativeFrom="margin">
                  <wp:posOffset>-7259955</wp:posOffset>
                </wp:positionV>
                <wp:extent cx="3120390" cy="7785735"/>
                <wp:effectExtent l="38100" t="38100" r="118110" b="158115"/>
                <wp:wrapSquare wrapText="bothSides"/>
                <wp:docPr id="69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120390" cy="7785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C5F63" w:rsidRDefault="004C5F63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92D776" wp14:editId="6560BCE1">
                                  <wp:extent cx="2009775" cy="1857375"/>
                                  <wp:effectExtent l="0" t="0" r="9525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Glo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5281" cy="18624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C5F63" w:rsidRDefault="004C5F63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</w:p>
                          <w:p w:rsidR="004C5F63" w:rsidRDefault="004C5F63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</w:p>
                          <w:p w:rsidR="000C74EE" w:rsidRDefault="003A5C74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 w:rsidRPr="003A5C74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The Narcotics Anonymous recovery program gives us a new pattern of living to replace our old routines.  And with that new pattern comes a new meaning to our lives, one of light and hope.</w:t>
                            </w:r>
                          </w:p>
                          <w:p w:rsidR="00342CB7" w:rsidRDefault="00342CB7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</w:p>
                          <w:p w:rsidR="00342CB7" w:rsidRPr="00342CB7" w:rsidRDefault="00342CB7" w:rsidP="003A5C74">
                            <w:pPr>
                              <w:jc w:val="center"/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</w:pP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(J</w:t>
                            </w:r>
                            <w:r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 xml:space="preserve">UST FOR 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T</w:t>
                            </w:r>
                            <w:r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ODAY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="00D566A0"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Oct</w:t>
                            </w:r>
                            <w:r w:rsidR="00D566A0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ober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 xml:space="preserve"> 8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342CB7">
                              <w:rPr>
                                <w:rFonts w:ascii="Felix Titling" w:hAnsi="Felix Titling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33" style="position:absolute;margin-left:510pt;margin-top:-571.65pt;width:245.7pt;height:613.05pt;flip:x;z-index:25166745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" o:allowincell="f" fillcolor="white [3212]" strokecolor="gray [1629]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4C5F63" w:rsidRDefault="004C5F63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92D776" wp14:editId="6560BCE1">
                            <wp:extent cx="2009775" cy="1857375"/>
                            <wp:effectExtent l="0" t="0" r="9525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Glo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5281" cy="18624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C5F63" w:rsidRDefault="004C5F63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</w:p>
                    <w:p w:rsidR="004C5F63" w:rsidRDefault="004C5F63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</w:p>
                    <w:p w:rsidR="000C74EE" w:rsidRDefault="003A5C74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 w:rsidRPr="003A5C74">
                        <w:rPr>
                          <w:rFonts w:ascii="Felix Titling" w:hAnsi="Felix Titling"/>
                          <w:sz w:val="36"/>
                          <w:szCs w:val="36"/>
                        </w:rPr>
                        <w:t>The Narcotics Anonymous recovery program gives us a new pattern of living to replace our old routines.  And with that new pattern comes a new meaning to our lives, one of light and hope.</w:t>
                      </w:r>
                    </w:p>
                    <w:p w:rsidR="00342CB7" w:rsidRDefault="00342CB7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</w:p>
                    <w:p w:rsidR="00342CB7" w:rsidRPr="00342CB7" w:rsidRDefault="00342CB7" w:rsidP="003A5C74">
                      <w:pPr>
                        <w:jc w:val="center"/>
                        <w:rPr>
                          <w:rFonts w:ascii="Felix Titling" w:hAnsi="Felix Titling"/>
                          <w:sz w:val="36"/>
                          <w:szCs w:val="36"/>
                        </w:rPr>
                      </w:pP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(J</w:t>
                      </w:r>
                      <w:r>
                        <w:rPr>
                          <w:rFonts w:ascii="Felix Titling" w:hAnsi="Felix Titling"/>
                          <w:sz w:val="36"/>
                          <w:szCs w:val="36"/>
                        </w:rPr>
                        <w:t xml:space="preserve">UST FOR 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T</w:t>
                      </w:r>
                      <w:r>
                        <w:rPr>
                          <w:rFonts w:ascii="Felix Titling" w:hAnsi="Felix Titling"/>
                          <w:sz w:val="36"/>
                          <w:szCs w:val="36"/>
                        </w:rPr>
                        <w:t>ODAY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 xml:space="preserve">: </w:t>
                      </w:r>
                      <w:r w:rsidR="00D566A0"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Oct</w:t>
                      </w:r>
                      <w:r w:rsidR="00D566A0">
                        <w:rPr>
                          <w:rFonts w:ascii="Felix Titling" w:hAnsi="Felix Titling"/>
                          <w:sz w:val="36"/>
                          <w:szCs w:val="36"/>
                        </w:rPr>
                        <w:t>ober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 xml:space="preserve"> 8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342CB7">
                        <w:rPr>
                          <w:rFonts w:ascii="Felix Titling" w:hAnsi="Felix Titling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B0656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6322E9" wp14:editId="563F32A3">
                <wp:simplePos x="0" y="0"/>
                <wp:positionH relativeFrom="page">
                  <wp:posOffset>66675</wp:posOffset>
                </wp:positionH>
                <wp:positionV relativeFrom="page">
                  <wp:posOffset>85725</wp:posOffset>
                </wp:positionV>
                <wp:extent cx="3143250" cy="7625080"/>
                <wp:effectExtent l="0" t="0" r="0" b="0"/>
                <wp:wrapNone/>
                <wp:docPr id="6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762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 id="6">
                        <w:txbxContent>
                          <w:p w:rsidR="00AD08A1" w:rsidRPr="007F31D0" w:rsidRDefault="0083340A" w:rsidP="00832247">
                            <w:pPr>
                              <w:pStyle w:val="Heading2"/>
                              <w:rPr>
                                <w:rFonts w:ascii="Book Antiqua" w:hAnsi="Book Antiqua"/>
                                <w:b/>
                                <w:u w:val="single"/>
                                <w:vertAlign w:val="superscript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FRIDAY</w:t>
                            </w:r>
                            <w:r w:rsidR="004B3CBB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, </w:t>
                            </w:r>
                            <w:proofErr w:type="gramStart"/>
                            <w:r w:rsidR="004B3CBB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JUNE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 </w:t>
                            </w:r>
                            <w:r w:rsidR="00AD08A1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 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1</w:t>
                            </w:r>
                            <w:r w:rsidR="00F11718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6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u w:val="single"/>
                                <w:vertAlign w:val="superscript"/>
                              </w:rPr>
                              <w:t>TH</w:t>
                            </w:r>
                            <w:proofErr w:type="gramEnd"/>
                          </w:p>
                          <w:p w:rsidR="008D2F51" w:rsidRPr="007F31D0" w:rsidRDefault="008D2F51" w:rsidP="008D2F51">
                            <w:pPr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AD08A1" w:rsidRDefault="00AD08A1" w:rsidP="00AD08A1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1 P.M. GATES OPEN</w:t>
                            </w:r>
                          </w:p>
                          <w:p w:rsidR="00D04FA3" w:rsidRDefault="00D04FA3" w:rsidP="00AD08A1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3 P.M. 2</w:t>
                            </w:r>
                            <w:r w:rsidRPr="00D04FA3">
                              <w:rPr>
                                <w:rFonts w:ascii="Book Antiqua" w:hAnsi="Book Antiqua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 Annual Chili Cook- Off</w:t>
                            </w:r>
                          </w:p>
                          <w:p w:rsidR="00D04FA3" w:rsidRPr="007F31D0" w:rsidRDefault="00D04FA3" w:rsidP="00AD08A1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3-6 P.M. Recovery Social with Live Music</w:t>
                            </w:r>
                          </w:p>
                          <w:p w:rsidR="00AD08A1" w:rsidRPr="007F31D0" w:rsidRDefault="00AD08A1" w:rsidP="00AD08A1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 xml:space="preserve">8 P.M. </w:t>
                            </w:r>
                            <w:r w:rsidR="00D04FA3">
                              <w:rPr>
                                <w:rFonts w:ascii="Book Antiqua" w:hAnsi="Book Antiqua"/>
                              </w:rPr>
                              <w:t>Speaker:</w:t>
                            </w:r>
                          </w:p>
                          <w:p w:rsidR="00C16D53" w:rsidRPr="007F31D0" w:rsidRDefault="00AD08A1" w:rsidP="00630210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(</w:t>
                            </w:r>
                            <w:proofErr w:type="gramStart"/>
                            <w:r w:rsidRPr="007F31D0">
                              <w:rPr>
                                <w:rFonts w:ascii="Book Antiqua" w:hAnsi="Book Antiqua"/>
                              </w:rPr>
                              <w:t>dark</w:t>
                            </w:r>
                            <w:proofErr w:type="gramEnd"/>
                            <w:r w:rsidRPr="007F31D0">
                              <w:rPr>
                                <w:rFonts w:ascii="Book Antiqua" w:hAnsi="Book Antiqua"/>
                              </w:rPr>
                              <w:t>) campfire hug-up meeting</w:t>
                            </w:r>
                            <w:r w:rsidR="00282209" w:rsidRPr="007F31D0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</w:p>
                          <w:p w:rsidR="00E52081" w:rsidRPr="007F31D0" w:rsidRDefault="00E52081" w:rsidP="00630210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282209" w:rsidRPr="007F31D0" w:rsidRDefault="0083340A" w:rsidP="007A00A8">
                            <w:pPr>
                              <w:pStyle w:val="Heading2"/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SATURDAY</w:t>
                            </w:r>
                            <w:r w:rsidR="004B3CBB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, </w:t>
                            </w:r>
                            <w:proofErr w:type="gramStart"/>
                            <w:r w:rsidR="004B3CBB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JUNE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 </w:t>
                            </w:r>
                            <w:r w:rsidR="00AD08A1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 </w:t>
                            </w:r>
                            <w:r w:rsidR="00F11718" w:rsidRPr="007F31D0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>17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u w:val="single"/>
                                <w:vertAlign w:val="superscript"/>
                              </w:rPr>
                              <w:t>TH</w:t>
                            </w:r>
                            <w:proofErr w:type="gramEnd"/>
                          </w:p>
                          <w:p w:rsidR="00AD08A1" w:rsidRPr="007F31D0" w:rsidRDefault="00AD08A1" w:rsidP="00AD08A1">
                            <w:pPr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282209" w:rsidRPr="007F31D0" w:rsidRDefault="00AD08A1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 xml:space="preserve">(SUNRISE) </w:t>
                            </w:r>
                            <w:r w:rsidR="00F5039E" w:rsidRPr="007F31D0">
                              <w:rPr>
                                <w:rFonts w:ascii="Book Antiqua" w:hAnsi="Book Antiqua"/>
                              </w:rPr>
                              <w:t xml:space="preserve"> JUST FOR TODAY MEETING</w:t>
                            </w:r>
                          </w:p>
                          <w:p w:rsidR="00832247" w:rsidRPr="007F31D0" w:rsidRDefault="00DD2C4C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 xml:space="preserve">10 </w:t>
                            </w:r>
                            <w:r w:rsidR="00F5039E" w:rsidRPr="007F31D0">
                              <w:rPr>
                                <w:rFonts w:ascii="Book Antiqua" w:hAnsi="Book Antiqua"/>
                              </w:rPr>
                              <w:t>A.M. WORKSHOP</w:t>
                            </w:r>
                            <w:r w:rsidR="00AF1D6E" w:rsidRPr="007F31D0">
                              <w:rPr>
                                <w:rFonts w:ascii="Book Antiqua" w:hAnsi="Book Antiqua"/>
                              </w:rPr>
                              <w:t xml:space="preserve">: </w:t>
                            </w:r>
                          </w:p>
                          <w:p w:rsidR="00F5039E" w:rsidRPr="007F31D0" w:rsidRDefault="00832247" w:rsidP="00530253">
                            <w:pPr>
                              <w:pStyle w:val="BodyText1"/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 xml:space="preserve">(And </w:t>
                            </w:r>
                            <w:r w:rsidR="00F5039E"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>CHILDREN’S ACTIVITY</w:t>
                            </w:r>
                            <w:r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F5039E" w:rsidRPr="007F31D0" w:rsidRDefault="00F5039E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11 A.M. VOLLEYBALL</w:t>
                            </w:r>
                          </w:p>
                          <w:p w:rsidR="00F5039E" w:rsidRPr="007F31D0" w:rsidRDefault="00F5039E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1</w:t>
                            </w:r>
                            <w:r w:rsidR="0083340A" w:rsidRPr="007F31D0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r w:rsidRPr="007F31D0">
                              <w:rPr>
                                <w:rFonts w:ascii="Book Antiqua" w:hAnsi="Book Antiqua"/>
                              </w:rPr>
                              <w:t>P.M.</w:t>
                            </w:r>
                            <w:r w:rsidR="0083340A" w:rsidRPr="007F31D0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r w:rsidRPr="007F31D0">
                              <w:rPr>
                                <w:rFonts w:ascii="Book Antiqua" w:hAnsi="Book Antiqua"/>
                              </w:rPr>
                              <w:t xml:space="preserve"> MNNAC XXIII </w:t>
                            </w:r>
                            <w:r w:rsidR="008D2F51" w:rsidRPr="007F31D0">
                              <w:rPr>
                                <w:rFonts w:ascii="Book Antiqua" w:hAnsi="Book Antiqua"/>
                              </w:rPr>
                              <w:t>PRESENTATION</w:t>
                            </w:r>
                          </w:p>
                          <w:p w:rsidR="0083340A" w:rsidRPr="007F31D0" w:rsidRDefault="0083340A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2</w:t>
                            </w:r>
                            <w:r w:rsidR="00C67C0C" w:rsidRPr="007F31D0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r w:rsidR="008D2F51" w:rsidRPr="007F31D0">
                              <w:rPr>
                                <w:rFonts w:ascii="Book Antiqua" w:hAnsi="Book Antiqua"/>
                              </w:rPr>
                              <w:t>P.M. Bean Bag</w:t>
                            </w:r>
                            <w:r w:rsidRPr="007F31D0">
                              <w:rPr>
                                <w:rFonts w:ascii="Book Antiqua" w:hAnsi="Book Antiqua"/>
                              </w:rPr>
                              <w:t xml:space="preserve"> TOURNAMENT</w:t>
                            </w:r>
                          </w:p>
                          <w:p w:rsidR="008D2F51" w:rsidRPr="007F31D0" w:rsidRDefault="00832247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3 P.M. Men’</w:t>
                            </w:r>
                            <w:r w:rsidR="008D2F51" w:rsidRPr="007F31D0">
                              <w:rPr>
                                <w:rFonts w:ascii="Book Antiqua" w:hAnsi="Book Antiqua"/>
                              </w:rPr>
                              <w:t xml:space="preserve">s &amp; </w:t>
                            </w:r>
                            <w:r w:rsidR="00AF1D6E" w:rsidRPr="007F31D0">
                              <w:rPr>
                                <w:rFonts w:ascii="Book Antiqua" w:hAnsi="Book Antiqua"/>
                              </w:rPr>
                              <w:t>Women’s Rap</w:t>
                            </w:r>
                          </w:p>
                          <w:p w:rsidR="0083340A" w:rsidRPr="007F31D0" w:rsidRDefault="00FB0668" w:rsidP="00530253">
                            <w:pPr>
                              <w:pStyle w:val="BodyText1"/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>(And</w:t>
                            </w:r>
                            <w:r w:rsidR="00E52081"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340A"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 xml:space="preserve">CHILDREN’S </w:t>
                            </w:r>
                            <w:r w:rsidR="008D2F51"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>Activity</w:t>
                            </w:r>
                            <w:r w:rsidR="00832247" w:rsidRPr="007F31D0">
                              <w:rPr>
                                <w:rFonts w:ascii="Book Antiqua" w:hAnsi="Book Antiqua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  <w:p w:rsidR="0083340A" w:rsidRPr="007F31D0" w:rsidRDefault="0083340A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5 P.M. DINNER</w:t>
                            </w:r>
                          </w:p>
                          <w:p w:rsidR="0083340A" w:rsidRPr="007F31D0" w:rsidRDefault="0083340A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6:30 P.M. CLEAN</w:t>
                            </w:r>
                            <w:r w:rsidR="008D2F51" w:rsidRPr="007F31D0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  <w:r w:rsidRPr="007F31D0">
                              <w:rPr>
                                <w:rFonts w:ascii="Book Antiqua" w:hAnsi="Book Antiqua"/>
                              </w:rPr>
                              <w:t>TIME COUNTDOWN</w:t>
                            </w:r>
                          </w:p>
                          <w:p w:rsidR="0083340A" w:rsidRPr="007F31D0" w:rsidRDefault="0083340A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7 P.M. SPEAKER</w:t>
                            </w:r>
                            <w:r w:rsidR="00AD08A1" w:rsidRPr="007F31D0">
                              <w:rPr>
                                <w:rFonts w:ascii="Book Antiqua" w:hAnsi="Book Antiqua"/>
                              </w:rPr>
                              <w:t>:</w:t>
                            </w:r>
                            <w:r w:rsidR="00AF1D6E" w:rsidRPr="007F31D0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</w:p>
                          <w:p w:rsidR="0083340A" w:rsidRPr="007F31D0" w:rsidRDefault="0083340A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(RAFFLE TO FOLLOW SPEAKER)</w:t>
                            </w:r>
                          </w:p>
                          <w:p w:rsidR="008D2F51" w:rsidRPr="007F31D0" w:rsidRDefault="0083340A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9 P.M. SPEAKER</w:t>
                            </w:r>
                            <w:r w:rsidR="00AD08A1" w:rsidRPr="007F31D0">
                              <w:rPr>
                                <w:rFonts w:ascii="Book Antiqua" w:hAnsi="Book Antiqua"/>
                              </w:rPr>
                              <w:t>:</w:t>
                            </w:r>
                            <w:r w:rsidR="00AF1D6E" w:rsidRPr="007F31D0"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</w:p>
                          <w:p w:rsidR="00E52081" w:rsidRPr="007F31D0" w:rsidRDefault="0083340A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(DARK) CAMPFIRE HUG-UP MEETING</w:t>
                            </w:r>
                          </w:p>
                          <w:p w:rsidR="008D2F51" w:rsidRPr="007F31D0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SUNDAY, JUNE </w:t>
                            </w:r>
                            <w:r w:rsidR="00F11718" w:rsidRPr="007F31D0"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  <w:u w:val="single"/>
                              </w:rPr>
                              <w:t>18</w:t>
                            </w:r>
                            <w:r w:rsidRPr="007F31D0"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  <w:u w:val="single"/>
                                <w:vertAlign w:val="superscript"/>
                              </w:rPr>
                              <w:t>T</w:t>
                            </w:r>
                            <w:r w:rsidR="00F11718" w:rsidRPr="007F31D0"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  <w:u w:val="single"/>
                                <w:vertAlign w:val="superscript"/>
                              </w:rPr>
                              <w:t>h</w:t>
                            </w:r>
                          </w:p>
                          <w:p w:rsidR="00630210" w:rsidRPr="007F31D0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(SUNRISE) JUST FOR TODAY MEETING</w:t>
                            </w:r>
                          </w:p>
                          <w:p w:rsidR="00630210" w:rsidRPr="007F31D0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8 A.M. BREAKFAST</w:t>
                            </w:r>
                          </w:p>
                          <w:p w:rsidR="00630210" w:rsidRPr="007F31D0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9 A.M. SPEAKER:</w:t>
                            </w:r>
                            <w:r w:rsidR="00AF1D6E" w:rsidRPr="007F31D0">
                              <w:rPr>
                                <w:rFonts w:ascii="Book Antiqua" w:hAnsi="Book Antiqua"/>
                              </w:rPr>
                              <w:t xml:space="preserve"> Mike</w:t>
                            </w:r>
                          </w:p>
                          <w:p w:rsidR="008D2F51" w:rsidRPr="007F31D0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>10 A.M. CLEAN-UP (HELP IS APPRECIATED)</w:t>
                            </w:r>
                          </w:p>
                          <w:p w:rsidR="008D2F51" w:rsidRPr="007F31D0" w:rsidRDefault="00630210" w:rsidP="00630210">
                            <w:pPr>
                              <w:pStyle w:val="BodyText2"/>
                              <w:jc w:val="left"/>
                              <w:rPr>
                                <w:rFonts w:ascii="Book Antiqua" w:hAnsi="Book Antiqua"/>
                                <w:b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  <w:b/>
                              </w:rPr>
                              <w:t>WE MUST BE OUT B</w:t>
                            </w:r>
                            <w:bookmarkStart w:id="0" w:name="_GoBack"/>
                            <w:bookmarkEnd w:id="0"/>
                            <w:r w:rsidRPr="007F31D0">
                              <w:rPr>
                                <w:rFonts w:ascii="Book Antiqua" w:hAnsi="Book Antiqua"/>
                                <w:b/>
                              </w:rPr>
                              <w:t>Y NOON</w:t>
                            </w:r>
                          </w:p>
                          <w:p w:rsidR="00630210" w:rsidRPr="007F31D0" w:rsidRDefault="00630210" w:rsidP="007F31D0">
                            <w:pPr>
                              <w:pStyle w:val="BodyText2"/>
                              <w:jc w:val="left"/>
                              <w:rPr>
                                <w:rFonts w:ascii="Book Antiqua" w:hAnsi="Book Antiqua"/>
                              </w:rPr>
                            </w:pPr>
                            <w:r w:rsidRPr="007F31D0">
                              <w:rPr>
                                <w:rFonts w:ascii="Book Antiqua" w:hAnsi="Book Antiqua"/>
                              </w:rPr>
                              <w:t xml:space="preserve">12 P.M. CAMP OUT COMMITTEE </w:t>
                            </w:r>
                            <w:r w:rsidR="007F31D0">
                              <w:rPr>
                                <w:rFonts w:ascii="Book Antiqua" w:hAnsi="Book Antiqua"/>
                              </w:rPr>
                              <w:t xml:space="preserve">   </w:t>
                            </w:r>
                            <w:r w:rsidRPr="007F31D0">
                              <w:rPr>
                                <w:rFonts w:ascii="Book Antiqua" w:hAnsi="Book Antiqua"/>
                              </w:rPr>
                              <w:t>MEETING</w:t>
                            </w:r>
                          </w:p>
                          <w:p w:rsidR="00F5039E" w:rsidRPr="007F31D0" w:rsidRDefault="00F5039E" w:rsidP="00530253">
                            <w:pPr>
                              <w:pStyle w:val="BodyText1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630210" w:rsidRDefault="00630210" w:rsidP="00530253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34" type="#_x0000_t202" style="position:absolute;margin-left:5.25pt;margin-top:6.75pt;width:247.5pt;height:600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" filled="f" stroked="f" strokecolor="#c9f" strokeweight="1.5pt">
                <v:textbox style="mso-next-textbox:#Text Box 82">
                  <w:txbxContent>
                    <w:p w:rsidR="00AD08A1" w:rsidRPr="007F31D0" w:rsidRDefault="0083340A" w:rsidP="00832247">
                      <w:pPr>
                        <w:pStyle w:val="Heading2"/>
                        <w:rPr>
                          <w:rFonts w:ascii="Book Antiqua" w:hAnsi="Book Antiqua"/>
                          <w:b/>
                          <w:u w:val="single"/>
                          <w:vertAlign w:val="superscript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>FRIDAY</w:t>
                      </w:r>
                      <w:r w:rsidR="004B3CBB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, </w:t>
                      </w:r>
                      <w:proofErr w:type="gramStart"/>
                      <w:r w:rsidR="004B3CBB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>JUNE</w:t>
                      </w:r>
                      <w:r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 </w:t>
                      </w:r>
                      <w:r w:rsidR="00AD08A1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 </w:t>
                      </w:r>
                      <w:r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>1</w:t>
                      </w:r>
                      <w:r w:rsidR="00F11718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>6</w:t>
                      </w:r>
                      <w:r w:rsidRPr="007F31D0">
                        <w:rPr>
                          <w:rFonts w:ascii="Book Antiqua" w:hAnsi="Book Antiqua"/>
                          <w:b/>
                          <w:u w:val="single"/>
                          <w:vertAlign w:val="superscript"/>
                        </w:rPr>
                        <w:t>TH</w:t>
                      </w:r>
                      <w:proofErr w:type="gramEnd"/>
                    </w:p>
                    <w:p w:rsidR="008D2F51" w:rsidRPr="007F31D0" w:rsidRDefault="008D2F51" w:rsidP="008D2F51">
                      <w:pPr>
                        <w:rPr>
                          <w:rFonts w:ascii="Book Antiqua" w:hAnsi="Book Antiqua"/>
                        </w:rPr>
                      </w:pPr>
                    </w:p>
                    <w:p w:rsidR="00AD08A1" w:rsidRDefault="00AD08A1" w:rsidP="00AD08A1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1 P.M. GATES OPEN</w:t>
                      </w:r>
                    </w:p>
                    <w:p w:rsidR="00D04FA3" w:rsidRDefault="00D04FA3" w:rsidP="00AD08A1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3 P.M. 2</w:t>
                      </w:r>
                      <w:r w:rsidRPr="00D04FA3">
                        <w:rPr>
                          <w:rFonts w:ascii="Book Antiqua" w:hAnsi="Book Antiqua"/>
                          <w:vertAlign w:val="superscript"/>
                        </w:rPr>
                        <w:t>nd</w:t>
                      </w:r>
                      <w:r>
                        <w:rPr>
                          <w:rFonts w:ascii="Book Antiqua" w:hAnsi="Book Antiqua"/>
                        </w:rPr>
                        <w:t xml:space="preserve"> Annual Chili Cook- Off</w:t>
                      </w:r>
                    </w:p>
                    <w:p w:rsidR="00D04FA3" w:rsidRPr="007F31D0" w:rsidRDefault="00D04FA3" w:rsidP="00AD08A1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3-6 P.M. Recovery Social with Live Music</w:t>
                      </w:r>
                    </w:p>
                    <w:p w:rsidR="00AD08A1" w:rsidRPr="007F31D0" w:rsidRDefault="00AD08A1" w:rsidP="00AD08A1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 xml:space="preserve">8 P.M. </w:t>
                      </w:r>
                      <w:r w:rsidR="00D04FA3">
                        <w:rPr>
                          <w:rFonts w:ascii="Book Antiqua" w:hAnsi="Book Antiqua"/>
                        </w:rPr>
                        <w:t>Speaker:</w:t>
                      </w:r>
                    </w:p>
                    <w:p w:rsidR="00C16D53" w:rsidRPr="007F31D0" w:rsidRDefault="00AD08A1" w:rsidP="00630210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(</w:t>
                      </w:r>
                      <w:proofErr w:type="gramStart"/>
                      <w:r w:rsidRPr="007F31D0">
                        <w:rPr>
                          <w:rFonts w:ascii="Book Antiqua" w:hAnsi="Book Antiqua"/>
                        </w:rPr>
                        <w:t>dark</w:t>
                      </w:r>
                      <w:proofErr w:type="gramEnd"/>
                      <w:r w:rsidRPr="007F31D0">
                        <w:rPr>
                          <w:rFonts w:ascii="Book Antiqua" w:hAnsi="Book Antiqua"/>
                        </w:rPr>
                        <w:t>) campfire hug-up meeting</w:t>
                      </w:r>
                      <w:r w:rsidR="00282209" w:rsidRPr="007F31D0">
                        <w:rPr>
                          <w:rFonts w:ascii="Book Antiqua" w:hAnsi="Book Antiqua"/>
                        </w:rPr>
                        <w:t xml:space="preserve"> </w:t>
                      </w:r>
                    </w:p>
                    <w:p w:rsidR="00E52081" w:rsidRPr="007F31D0" w:rsidRDefault="00E52081" w:rsidP="00630210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</w:p>
                    <w:p w:rsidR="00282209" w:rsidRPr="007F31D0" w:rsidRDefault="0083340A" w:rsidP="007A00A8">
                      <w:pPr>
                        <w:pStyle w:val="Heading2"/>
                        <w:rPr>
                          <w:rFonts w:ascii="Book Antiqua" w:hAnsi="Book Antiqua"/>
                          <w:b/>
                          <w:u w:val="single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>SATURDAY</w:t>
                      </w:r>
                      <w:r w:rsidR="004B3CBB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, </w:t>
                      </w:r>
                      <w:proofErr w:type="gramStart"/>
                      <w:r w:rsidR="004B3CBB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>JUNE</w:t>
                      </w:r>
                      <w:r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 </w:t>
                      </w:r>
                      <w:r w:rsidR="00AD08A1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 </w:t>
                      </w:r>
                      <w:r w:rsidR="00F11718" w:rsidRPr="007F31D0">
                        <w:rPr>
                          <w:rFonts w:ascii="Book Antiqua" w:hAnsi="Book Antiqua"/>
                          <w:b/>
                          <w:u w:val="single"/>
                        </w:rPr>
                        <w:t>17</w:t>
                      </w:r>
                      <w:r w:rsidRPr="007F31D0">
                        <w:rPr>
                          <w:rFonts w:ascii="Book Antiqua" w:hAnsi="Book Antiqua"/>
                          <w:b/>
                          <w:u w:val="single"/>
                          <w:vertAlign w:val="superscript"/>
                        </w:rPr>
                        <w:t>TH</w:t>
                      </w:r>
                      <w:proofErr w:type="gramEnd"/>
                    </w:p>
                    <w:p w:rsidR="00AD08A1" w:rsidRPr="007F31D0" w:rsidRDefault="00AD08A1" w:rsidP="00AD08A1">
                      <w:pPr>
                        <w:rPr>
                          <w:rFonts w:ascii="Book Antiqua" w:hAnsi="Book Antiqua"/>
                        </w:rPr>
                      </w:pPr>
                    </w:p>
                    <w:p w:rsidR="00282209" w:rsidRPr="007F31D0" w:rsidRDefault="00AD08A1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 xml:space="preserve">(SUNRISE) </w:t>
                      </w:r>
                      <w:r w:rsidR="00F5039E" w:rsidRPr="007F31D0">
                        <w:rPr>
                          <w:rFonts w:ascii="Book Antiqua" w:hAnsi="Book Antiqua"/>
                        </w:rPr>
                        <w:t xml:space="preserve"> JUST FOR TODAY MEETING</w:t>
                      </w:r>
                    </w:p>
                    <w:p w:rsidR="00832247" w:rsidRPr="007F31D0" w:rsidRDefault="00DD2C4C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 xml:space="preserve">10 </w:t>
                      </w:r>
                      <w:r w:rsidR="00F5039E" w:rsidRPr="007F31D0">
                        <w:rPr>
                          <w:rFonts w:ascii="Book Antiqua" w:hAnsi="Book Antiqua"/>
                        </w:rPr>
                        <w:t>A.M. WORKSHOP</w:t>
                      </w:r>
                      <w:r w:rsidR="00AF1D6E" w:rsidRPr="007F31D0">
                        <w:rPr>
                          <w:rFonts w:ascii="Book Antiqua" w:hAnsi="Book Antiqua"/>
                        </w:rPr>
                        <w:t xml:space="preserve">: </w:t>
                      </w:r>
                    </w:p>
                    <w:p w:rsidR="00F5039E" w:rsidRPr="007F31D0" w:rsidRDefault="00832247" w:rsidP="00530253">
                      <w:pPr>
                        <w:pStyle w:val="BodyText1"/>
                        <w:rPr>
                          <w:rFonts w:ascii="Book Antiqua" w:hAnsi="Book Antiqua"/>
                          <w:sz w:val="18"/>
                          <w:szCs w:val="18"/>
                        </w:rPr>
                      </w:pPr>
                      <w:r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 xml:space="preserve">(And </w:t>
                      </w:r>
                      <w:r w:rsidR="00F5039E"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>CHILDREN’S ACTIVITY</w:t>
                      </w:r>
                      <w:r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>)</w:t>
                      </w:r>
                    </w:p>
                    <w:p w:rsidR="00F5039E" w:rsidRPr="007F31D0" w:rsidRDefault="00F5039E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11 A.M. VOLLEYBALL</w:t>
                      </w:r>
                    </w:p>
                    <w:p w:rsidR="00F5039E" w:rsidRPr="007F31D0" w:rsidRDefault="00F5039E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1</w:t>
                      </w:r>
                      <w:r w:rsidR="0083340A" w:rsidRPr="007F31D0">
                        <w:rPr>
                          <w:rFonts w:ascii="Book Antiqua" w:hAnsi="Book Antiqua"/>
                        </w:rPr>
                        <w:t xml:space="preserve"> </w:t>
                      </w:r>
                      <w:r w:rsidRPr="007F31D0">
                        <w:rPr>
                          <w:rFonts w:ascii="Book Antiqua" w:hAnsi="Book Antiqua"/>
                        </w:rPr>
                        <w:t>P.M.</w:t>
                      </w:r>
                      <w:r w:rsidR="0083340A" w:rsidRPr="007F31D0">
                        <w:rPr>
                          <w:rFonts w:ascii="Book Antiqua" w:hAnsi="Book Antiqua"/>
                        </w:rPr>
                        <w:t xml:space="preserve"> </w:t>
                      </w:r>
                      <w:r w:rsidRPr="007F31D0">
                        <w:rPr>
                          <w:rFonts w:ascii="Book Antiqua" w:hAnsi="Book Antiqua"/>
                        </w:rPr>
                        <w:t xml:space="preserve"> MNNAC XXIII </w:t>
                      </w:r>
                      <w:r w:rsidR="008D2F51" w:rsidRPr="007F31D0">
                        <w:rPr>
                          <w:rFonts w:ascii="Book Antiqua" w:hAnsi="Book Antiqua"/>
                        </w:rPr>
                        <w:t>PRESENTATION</w:t>
                      </w:r>
                    </w:p>
                    <w:p w:rsidR="0083340A" w:rsidRPr="007F31D0" w:rsidRDefault="0083340A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2</w:t>
                      </w:r>
                      <w:r w:rsidR="00C67C0C" w:rsidRPr="007F31D0">
                        <w:rPr>
                          <w:rFonts w:ascii="Book Antiqua" w:hAnsi="Book Antiqua"/>
                        </w:rPr>
                        <w:t xml:space="preserve"> </w:t>
                      </w:r>
                      <w:r w:rsidR="008D2F51" w:rsidRPr="007F31D0">
                        <w:rPr>
                          <w:rFonts w:ascii="Book Antiqua" w:hAnsi="Book Antiqua"/>
                        </w:rPr>
                        <w:t>P.M. Bean Bag</w:t>
                      </w:r>
                      <w:r w:rsidRPr="007F31D0">
                        <w:rPr>
                          <w:rFonts w:ascii="Book Antiqua" w:hAnsi="Book Antiqua"/>
                        </w:rPr>
                        <w:t xml:space="preserve"> TOURNAMENT</w:t>
                      </w:r>
                    </w:p>
                    <w:p w:rsidR="008D2F51" w:rsidRPr="007F31D0" w:rsidRDefault="00832247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3 P.M. Men’</w:t>
                      </w:r>
                      <w:r w:rsidR="008D2F51" w:rsidRPr="007F31D0">
                        <w:rPr>
                          <w:rFonts w:ascii="Book Antiqua" w:hAnsi="Book Antiqua"/>
                        </w:rPr>
                        <w:t xml:space="preserve">s &amp; </w:t>
                      </w:r>
                      <w:r w:rsidR="00AF1D6E" w:rsidRPr="007F31D0">
                        <w:rPr>
                          <w:rFonts w:ascii="Book Antiqua" w:hAnsi="Book Antiqua"/>
                        </w:rPr>
                        <w:t>Women’s Rap</w:t>
                      </w:r>
                    </w:p>
                    <w:p w:rsidR="0083340A" w:rsidRPr="007F31D0" w:rsidRDefault="00FB0668" w:rsidP="00530253">
                      <w:pPr>
                        <w:pStyle w:val="BodyText1"/>
                        <w:rPr>
                          <w:rFonts w:ascii="Book Antiqua" w:hAnsi="Book Antiqua"/>
                          <w:sz w:val="18"/>
                          <w:szCs w:val="18"/>
                        </w:rPr>
                      </w:pPr>
                      <w:r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>(And</w:t>
                      </w:r>
                      <w:r w:rsidR="00E52081"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 xml:space="preserve"> </w:t>
                      </w:r>
                      <w:r w:rsidR="0083340A"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 xml:space="preserve">CHILDREN’S </w:t>
                      </w:r>
                      <w:r w:rsidR="008D2F51"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>Activity</w:t>
                      </w:r>
                      <w:r w:rsidR="00832247" w:rsidRPr="007F31D0">
                        <w:rPr>
                          <w:rFonts w:ascii="Book Antiqua" w:hAnsi="Book Antiqua"/>
                          <w:sz w:val="18"/>
                          <w:szCs w:val="18"/>
                        </w:rPr>
                        <w:t xml:space="preserve">) </w:t>
                      </w:r>
                    </w:p>
                    <w:p w:rsidR="0083340A" w:rsidRPr="007F31D0" w:rsidRDefault="0083340A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5 P.M. DINNER</w:t>
                      </w:r>
                    </w:p>
                    <w:p w:rsidR="0083340A" w:rsidRPr="007F31D0" w:rsidRDefault="0083340A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6:30 P.M. CLEAN</w:t>
                      </w:r>
                      <w:r w:rsidR="008D2F51" w:rsidRPr="007F31D0">
                        <w:rPr>
                          <w:rFonts w:ascii="Book Antiqua" w:hAnsi="Book Antiqua"/>
                        </w:rPr>
                        <w:t xml:space="preserve"> </w:t>
                      </w:r>
                      <w:r w:rsidRPr="007F31D0">
                        <w:rPr>
                          <w:rFonts w:ascii="Book Antiqua" w:hAnsi="Book Antiqua"/>
                        </w:rPr>
                        <w:t>TIME COUNTDOWN</w:t>
                      </w:r>
                    </w:p>
                    <w:p w:rsidR="0083340A" w:rsidRPr="007F31D0" w:rsidRDefault="0083340A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7 P.M. SPEAKER</w:t>
                      </w:r>
                      <w:r w:rsidR="00AD08A1" w:rsidRPr="007F31D0">
                        <w:rPr>
                          <w:rFonts w:ascii="Book Antiqua" w:hAnsi="Book Antiqua"/>
                        </w:rPr>
                        <w:t>:</w:t>
                      </w:r>
                      <w:r w:rsidR="00AF1D6E" w:rsidRPr="007F31D0">
                        <w:rPr>
                          <w:rFonts w:ascii="Book Antiqua" w:hAnsi="Book Antiqua"/>
                        </w:rPr>
                        <w:t xml:space="preserve"> </w:t>
                      </w:r>
                    </w:p>
                    <w:p w:rsidR="0083340A" w:rsidRPr="007F31D0" w:rsidRDefault="0083340A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(RAFFLE TO FOLLOW SPEAKER)</w:t>
                      </w:r>
                    </w:p>
                    <w:p w:rsidR="008D2F51" w:rsidRPr="007F31D0" w:rsidRDefault="0083340A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9 P.M. SPEAKER</w:t>
                      </w:r>
                      <w:r w:rsidR="00AD08A1" w:rsidRPr="007F31D0">
                        <w:rPr>
                          <w:rFonts w:ascii="Book Antiqua" w:hAnsi="Book Antiqua"/>
                        </w:rPr>
                        <w:t>:</w:t>
                      </w:r>
                      <w:r w:rsidR="00AF1D6E" w:rsidRPr="007F31D0">
                        <w:rPr>
                          <w:rFonts w:ascii="Book Antiqua" w:hAnsi="Book Antiqua"/>
                        </w:rPr>
                        <w:t xml:space="preserve"> </w:t>
                      </w:r>
                    </w:p>
                    <w:p w:rsidR="00E52081" w:rsidRPr="007F31D0" w:rsidRDefault="0083340A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(DARK) CAMPFIRE HUG-UP MEETING</w:t>
                      </w:r>
                    </w:p>
                    <w:p w:rsidR="008D2F51" w:rsidRPr="007F31D0" w:rsidRDefault="00630210" w:rsidP="00630210">
                      <w:pPr>
                        <w:pStyle w:val="BodyText2"/>
                        <w:jc w:val="left"/>
                        <w:rPr>
                          <w:rFonts w:ascii="Book Antiqua" w:hAnsi="Book Antiqua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  <w:sz w:val="40"/>
                          <w:szCs w:val="40"/>
                          <w:u w:val="single"/>
                        </w:rPr>
                        <w:t xml:space="preserve">SUNDAY, JUNE </w:t>
                      </w:r>
                      <w:r w:rsidR="00F11718" w:rsidRPr="007F31D0">
                        <w:rPr>
                          <w:rFonts w:ascii="Book Antiqua" w:hAnsi="Book Antiqua"/>
                          <w:b/>
                          <w:sz w:val="40"/>
                          <w:szCs w:val="40"/>
                          <w:u w:val="single"/>
                        </w:rPr>
                        <w:t>18</w:t>
                      </w:r>
                      <w:r w:rsidRPr="007F31D0">
                        <w:rPr>
                          <w:rFonts w:ascii="Book Antiqua" w:hAnsi="Book Antiqua"/>
                          <w:b/>
                          <w:sz w:val="40"/>
                          <w:szCs w:val="40"/>
                          <w:u w:val="single"/>
                          <w:vertAlign w:val="superscript"/>
                        </w:rPr>
                        <w:t>T</w:t>
                      </w:r>
                      <w:r w:rsidR="00F11718" w:rsidRPr="007F31D0">
                        <w:rPr>
                          <w:rFonts w:ascii="Book Antiqua" w:hAnsi="Book Antiqua"/>
                          <w:b/>
                          <w:sz w:val="40"/>
                          <w:szCs w:val="40"/>
                          <w:u w:val="single"/>
                          <w:vertAlign w:val="superscript"/>
                        </w:rPr>
                        <w:t>h</w:t>
                      </w:r>
                    </w:p>
                    <w:p w:rsidR="00630210" w:rsidRPr="007F31D0" w:rsidRDefault="00630210" w:rsidP="00630210">
                      <w:pPr>
                        <w:pStyle w:val="BodyText2"/>
                        <w:jc w:val="left"/>
                        <w:rPr>
                          <w:rFonts w:ascii="Book Antiqua" w:hAnsi="Book Antiqua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(SUNRISE) JUST FOR TODAY MEETING</w:t>
                      </w:r>
                    </w:p>
                    <w:p w:rsidR="00630210" w:rsidRPr="007F31D0" w:rsidRDefault="00630210" w:rsidP="00630210">
                      <w:pPr>
                        <w:pStyle w:val="BodyText2"/>
                        <w:jc w:val="left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8 A.M. BREAKFAST</w:t>
                      </w:r>
                    </w:p>
                    <w:p w:rsidR="00630210" w:rsidRPr="007F31D0" w:rsidRDefault="00630210" w:rsidP="00630210">
                      <w:pPr>
                        <w:pStyle w:val="BodyText2"/>
                        <w:jc w:val="left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9 A.M. SPEAKER:</w:t>
                      </w:r>
                      <w:r w:rsidR="00AF1D6E" w:rsidRPr="007F31D0">
                        <w:rPr>
                          <w:rFonts w:ascii="Book Antiqua" w:hAnsi="Book Antiqua"/>
                        </w:rPr>
                        <w:t xml:space="preserve"> Mike</w:t>
                      </w:r>
                    </w:p>
                    <w:p w:rsidR="008D2F51" w:rsidRPr="007F31D0" w:rsidRDefault="00630210" w:rsidP="00630210">
                      <w:pPr>
                        <w:pStyle w:val="BodyText2"/>
                        <w:jc w:val="left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>10 A.M. CLEAN-UP (HELP IS APPRECIATED)</w:t>
                      </w:r>
                    </w:p>
                    <w:p w:rsidR="008D2F51" w:rsidRPr="007F31D0" w:rsidRDefault="00630210" w:rsidP="00630210">
                      <w:pPr>
                        <w:pStyle w:val="BodyText2"/>
                        <w:jc w:val="left"/>
                        <w:rPr>
                          <w:rFonts w:ascii="Book Antiqua" w:hAnsi="Book Antiqua"/>
                          <w:b/>
                        </w:rPr>
                      </w:pPr>
                      <w:r w:rsidRPr="007F31D0">
                        <w:rPr>
                          <w:rFonts w:ascii="Book Antiqua" w:hAnsi="Book Antiqua"/>
                          <w:b/>
                        </w:rPr>
                        <w:t>WE MUST BE OUT B</w:t>
                      </w:r>
                      <w:bookmarkStart w:id="1" w:name="_GoBack"/>
                      <w:bookmarkEnd w:id="1"/>
                      <w:r w:rsidRPr="007F31D0">
                        <w:rPr>
                          <w:rFonts w:ascii="Book Antiqua" w:hAnsi="Book Antiqua"/>
                          <w:b/>
                        </w:rPr>
                        <w:t>Y NOON</w:t>
                      </w:r>
                    </w:p>
                    <w:p w:rsidR="00630210" w:rsidRPr="007F31D0" w:rsidRDefault="00630210" w:rsidP="007F31D0">
                      <w:pPr>
                        <w:pStyle w:val="BodyText2"/>
                        <w:jc w:val="left"/>
                        <w:rPr>
                          <w:rFonts w:ascii="Book Antiqua" w:hAnsi="Book Antiqua"/>
                        </w:rPr>
                      </w:pPr>
                      <w:r w:rsidRPr="007F31D0">
                        <w:rPr>
                          <w:rFonts w:ascii="Book Antiqua" w:hAnsi="Book Antiqua"/>
                        </w:rPr>
                        <w:t xml:space="preserve">12 P.M. CAMP OUT COMMITTEE </w:t>
                      </w:r>
                      <w:r w:rsidR="007F31D0">
                        <w:rPr>
                          <w:rFonts w:ascii="Book Antiqua" w:hAnsi="Book Antiqua"/>
                        </w:rPr>
                        <w:t xml:space="preserve">   </w:t>
                      </w:r>
                      <w:r w:rsidRPr="007F31D0">
                        <w:rPr>
                          <w:rFonts w:ascii="Book Antiqua" w:hAnsi="Book Antiqua"/>
                        </w:rPr>
                        <w:t>MEETING</w:t>
                      </w:r>
                    </w:p>
                    <w:p w:rsidR="00F5039E" w:rsidRPr="007F31D0" w:rsidRDefault="00F5039E" w:rsidP="00530253">
                      <w:pPr>
                        <w:pStyle w:val="BodyText1"/>
                        <w:rPr>
                          <w:rFonts w:ascii="Book Antiqua" w:hAnsi="Book Antiqua"/>
                        </w:rPr>
                      </w:pPr>
                    </w:p>
                    <w:p w:rsidR="00630210" w:rsidRDefault="00630210" w:rsidP="00530253">
                      <w:pPr>
                        <w:pStyle w:val="BodyText1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26F4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BE3352" wp14:editId="69C39B44">
                <wp:simplePos x="0" y="0"/>
                <wp:positionH relativeFrom="page">
                  <wp:posOffset>9634855</wp:posOffset>
                </wp:positionH>
                <wp:positionV relativeFrom="page">
                  <wp:posOffset>1025525</wp:posOffset>
                </wp:positionV>
                <wp:extent cx="1998345" cy="1770380"/>
                <wp:effectExtent l="0" t="0" r="0" b="4445"/>
                <wp:wrapNone/>
                <wp:docPr id="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345" cy="177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F15D2" w:rsidRPr="002F2AE5" w:rsidRDefault="00FF15D2" w:rsidP="00FF15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35" type="#_x0000_t202" style="position:absolute;margin-left:758.65pt;margin-top:80.75pt;width:157.35pt;height:139.4pt;z-index:25166540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" filled="f" stroked="f" strokecolor="#c9f" strokeweight="1.5pt">
                <v:textbox style="mso-fit-shape-to-text:t">
                  <w:txbxContent>
                    <w:p w:rsidR="00FF15D2" w:rsidRPr="002F2AE5" w:rsidRDefault="00FF15D2" w:rsidP="00FF15D2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51AEB" w:rsidRPr="005F72E4" w:rsidSect="00262745">
      <w:pgSz w:w="15840" w:h="12240" w:orient="landscape" w:code="1"/>
      <w:pgMar w:top="11448" w:right="720" w:bottom="530" w:left="720" w:header="720" w:footer="720" w:gutter="0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4AD" w:rsidRDefault="00A454AD" w:rsidP="00D03B14">
      <w:r>
        <w:separator/>
      </w:r>
    </w:p>
  </w:endnote>
  <w:endnote w:type="continuationSeparator" w:id="0">
    <w:p w:rsidR="00A454AD" w:rsidRDefault="00A454AD" w:rsidP="00D0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4AD" w:rsidRDefault="00A454AD" w:rsidP="00D03B14">
      <w:r>
        <w:separator/>
      </w:r>
    </w:p>
  </w:footnote>
  <w:footnote w:type="continuationSeparator" w:id="0">
    <w:p w:rsidR="00A454AD" w:rsidRDefault="00A454AD" w:rsidP="00D03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75.8pt;height:410.3pt;visibility:visible;mso-wrap-style:square" o:bullet="t">
        <v:imagedata r:id="rId1" o:title=""/>
      </v:shape>
    </w:pict>
  </w:numPicBullet>
  <w:abstractNum w:abstractNumId="0">
    <w:nsid w:val="FFFFFF80"/>
    <w:multiLevelType w:val="singleLevel"/>
    <w:tmpl w:val="8BAE35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518282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7E1EB3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E4F2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E7BE0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5954225"/>
    <w:multiLevelType w:val="hybridMultilevel"/>
    <w:tmpl w:val="87BEF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3D4D93"/>
    <w:multiLevelType w:val="hybridMultilevel"/>
    <w:tmpl w:val="AE5ECB78"/>
    <w:lvl w:ilvl="0" w:tplc="4CFA9F4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00CC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80660AD"/>
    <w:multiLevelType w:val="hybridMultilevel"/>
    <w:tmpl w:val="5588A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#d0f0e0,#fc0,yellow,#cc0,#f60,#a0e0c0,#6cbaaf,#bbe9d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B14"/>
    <w:rsid w:val="000034A3"/>
    <w:rsid w:val="0001679B"/>
    <w:rsid w:val="0002417C"/>
    <w:rsid w:val="00041099"/>
    <w:rsid w:val="00051A00"/>
    <w:rsid w:val="00051AEB"/>
    <w:rsid w:val="0005219B"/>
    <w:rsid w:val="000541DD"/>
    <w:rsid w:val="000A4144"/>
    <w:rsid w:val="000B17E3"/>
    <w:rsid w:val="000C0CD5"/>
    <w:rsid w:val="000C74EE"/>
    <w:rsid w:val="000D6D6F"/>
    <w:rsid w:val="000F6F77"/>
    <w:rsid w:val="00113046"/>
    <w:rsid w:val="00113C1B"/>
    <w:rsid w:val="00117B94"/>
    <w:rsid w:val="00146D98"/>
    <w:rsid w:val="00176C9E"/>
    <w:rsid w:val="001866D2"/>
    <w:rsid w:val="001D7242"/>
    <w:rsid w:val="001E7399"/>
    <w:rsid w:val="00207164"/>
    <w:rsid w:val="0022079E"/>
    <w:rsid w:val="00221285"/>
    <w:rsid w:val="002213EA"/>
    <w:rsid w:val="00242515"/>
    <w:rsid w:val="002454EE"/>
    <w:rsid w:val="00251F4F"/>
    <w:rsid w:val="00262745"/>
    <w:rsid w:val="002714B2"/>
    <w:rsid w:val="00280BF5"/>
    <w:rsid w:val="00281C43"/>
    <w:rsid w:val="00281C92"/>
    <w:rsid w:val="00282209"/>
    <w:rsid w:val="002B5EDA"/>
    <w:rsid w:val="002F2AE5"/>
    <w:rsid w:val="00311432"/>
    <w:rsid w:val="00320B3D"/>
    <w:rsid w:val="003321E5"/>
    <w:rsid w:val="003374E3"/>
    <w:rsid w:val="00342CB7"/>
    <w:rsid w:val="003433BE"/>
    <w:rsid w:val="0035391E"/>
    <w:rsid w:val="00357B54"/>
    <w:rsid w:val="00361FF6"/>
    <w:rsid w:val="00364189"/>
    <w:rsid w:val="0038072E"/>
    <w:rsid w:val="00381A35"/>
    <w:rsid w:val="00387200"/>
    <w:rsid w:val="00396E84"/>
    <w:rsid w:val="00397D3D"/>
    <w:rsid w:val="003A358D"/>
    <w:rsid w:val="003A5C74"/>
    <w:rsid w:val="003B0965"/>
    <w:rsid w:val="003B50C1"/>
    <w:rsid w:val="003B534A"/>
    <w:rsid w:val="003C2C8D"/>
    <w:rsid w:val="003C3806"/>
    <w:rsid w:val="003C3DB6"/>
    <w:rsid w:val="003E4295"/>
    <w:rsid w:val="003E6F76"/>
    <w:rsid w:val="003F5DAB"/>
    <w:rsid w:val="00413925"/>
    <w:rsid w:val="00416292"/>
    <w:rsid w:val="00426EF3"/>
    <w:rsid w:val="00432975"/>
    <w:rsid w:val="00457A31"/>
    <w:rsid w:val="00457D53"/>
    <w:rsid w:val="00461BDC"/>
    <w:rsid w:val="00477C75"/>
    <w:rsid w:val="00483C07"/>
    <w:rsid w:val="00486E9E"/>
    <w:rsid w:val="00495EA6"/>
    <w:rsid w:val="004A7F53"/>
    <w:rsid w:val="004B3CBB"/>
    <w:rsid w:val="004C5F63"/>
    <w:rsid w:val="004D4AFB"/>
    <w:rsid w:val="004F658A"/>
    <w:rsid w:val="00500F98"/>
    <w:rsid w:val="00506068"/>
    <w:rsid w:val="005063B3"/>
    <w:rsid w:val="00512AB9"/>
    <w:rsid w:val="0051390B"/>
    <w:rsid w:val="00517687"/>
    <w:rsid w:val="00530253"/>
    <w:rsid w:val="0054533A"/>
    <w:rsid w:val="00557A64"/>
    <w:rsid w:val="00574910"/>
    <w:rsid w:val="00580358"/>
    <w:rsid w:val="005920DE"/>
    <w:rsid w:val="005C2C77"/>
    <w:rsid w:val="005C653E"/>
    <w:rsid w:val="005D7E1B"/>
    <w:rsid w:val="005E49E4"/>
    <w:rsid w:val="005F72E4"/>
    <w:rsid w:val="00616E8A"/>
    <w:rsid w:val="00623964"/>
    <w:rsid w:val="00630210"/>
    <w:rsid w:val="0064297C"/>
    <w:rsid w:val="0064622B"/>
    <w:rsid w:val="00647EC5"/>
    <w:rsid w:val="0068510C"/>
    <w:rsid w:val="006912A5"/>
    <w:rsid w:val="00691851"/>
    <w:rsid w:val="006A0BDC"/>
    <w:rsid w:val="006A19A3"/>
    <w:rsid w:val="006B19BD"/>
    <w:rsid w:val="006D1B21"/>
    <w:rsid w:val="006D3708"/>
    <w:rsid w:val="006F3C36"/>
    <w:rsid w:val="006F6C37"/>
    <w:rsid w:val="007033B4"/>
    <w:rsid w:val="00707EC6"/>
    <w:rsid w:val="007109A2"/>
    <w:rsid w:val="007352E2"/>
    <w:rsid w:val="00735EB0"/>
    <w:rsid w:val="00736012"/>
    <w:rsid w:val="0074553A"/>
    <w:rsid w:val="00770B4B"/>
    <w:rsid w:val="0077109C"/>
    <w:rsid w:val="00775D14"/>
    <w:rsid w:val="007813B3"/>
    <w:rsid w:val="007A00A8"/>
    <w:rsid w:val="007A0FA5"/>
    <w:rsid w:val="007B47AA"/>
    <w:rsid w:val="007C1A63"/>
    <w:rsid w:val="007C5509"/>
    <w:rsid w:val="007D09B2"/>
    <w:rsid w:val="007E6071"/>
    <w:rsid w:val="007F31D0"/>
    <w:rsid w:val="0082272F"/>
    <w:rsid w:val="00832247"/>
    <w:rsid w:val="0083340A"/>
    <w:rsid w:val="008509D8"/>
    <w:rsid w:val="00851B12"/>
    <w:rsid w:val="008619C8"/>
    <w:rsid w:val="00874738"/>
    <w:rsid w:val="008C0EA3"/>
    <w:rsid w:val="008C0FE8"/>
    <w:rsid w:val="008D2F51"/>
    <w:rsid w:val="008E56FA"/>
    <w:rsid w:val="008F0C51"/>
    <w:rsid w:val="008F37DC"/>
    <w:rsid w:val="00900C19"/>
    <w:rsid w:val="00903461"/>
    <w:rsid w:val="00920E87"/>
    <w:rsid w:val="009218D8"/>
    <w:rsid w:val="0092298C"/>
    <w:rsid w:val="00924595"/>
    <w:rsid w:val="00933884"/>
    <w:rsid w:val="0095439D"/>
    <w:rsid w:val="00961801"/>
    <w:rsid w:val="00991048"/>
    <w:rsid w:val="0099163D"/>
    <w:rsid w:val="009B61B1"/>
    <w:rsid w:val="009C1F92"/>
    <w:rsid w:val="009C2619"/>
    <w:rsid w:val="009D447B"/>
    <w:rsid w:val="00A206CE"/>
    <w:rsid w:val="00A25E6E"/>
    <w:rsid w:val="00A454AD"/>
    <w:rsid w:val="00A47628"/>
    <w:rsid w:val="00A50916"/>
    <w:rsid w:val="00A54317"/>
    <w:rsid w:val="00A56F63"/>
    <w:rsid w:val="00A633ED"/>
    <w:rsid w:val="00A748ED"/>
    <w:rsid w:val="00A77848"/>
    <w:rsid w:val="00A83B8B"/>
    <w:rsid w:val="00A95815"/>
    <w:rsid w:val="00AA274B"/>
    <w:rsid w:val="00AB0D9E"/>
    <w:rsid w:val="00AB14A6"/>
    <w:rsid w:val="00AD08A1"/>
    <w:rsid w:val="00AF1D6E"/>
    <w:rsid w:val="00AF6836"/>
    <w:rsid w:val="00AF68AB"/>
    <w:rsid w:val="00B0656C"/>
    <w:rsid w:val="00B20B05"/>
    <w:rsid w:val="00B26F43"/>
    <w:rsid w:val="00B61A98"/>
    <w:rsid w:val="00B62CB7"/>
    <w:rsid w:val="00B82FBB"/>
    <w:rsid w:val="00B83792"/>
    <w:rsid w:val="00B84196"/>
    <w:rsid w:val="00B95CC9"/>
    <w:rsid w:val="00BA7D7E"/>
    <w:rsid w:val="00BD1B8D"/>
    <w:rsid w:val="00BE3EDD"/>
    <w:rsid w:val="00C16D53"/>
    <w:rsid w:val="00C17710"/>
    <w:rsid w:val="00C514EB"/>
    <w:rsid w:val="00C564A3"/>
    <w:rsid w:val="00C56951"/>
    <w:rsid w:val="00C67399"/>
    <w:rsid w:val="00C67C0C"/>
    <w:rsid w:val="00C72419"/>
    <w:rsid w:val="00C74FFA"/>
    <w:rsid w:val="00C82568"/>
    <w:rsid w:val="00C870EB"/>
    <w:rsid w:val="00CA495D"/>
    <w:rsid w:val="00CB02D5"/>
    <w:rsid w:val="00CB62EF"/>
    <w:rsid w:val="00CE1038"/>
    <w:rsid w:val="00CE284A"/>
    <w:rsid w:val="00CE2E8E"/>
    <w:rsid w:val="00CF3358"/>
    <w:rsid w:val="00D03B14"/>
    <w:rsid w:val="00D04FA3"/>
    <w:rsid w:val="00D26473"/>
    <w:rsid w:val="00D566A0"/>
    <w:rsid w:val="00D6798F"/>
    <w:rsid w:val="00D85DA9"/>
    <w:rsid w:val="00D960AB"/>
    <w:rsid w:val="00DD1842"/>
    <w:rsid w:val="00DD2C4C"/>
    <w:rsid w:val="00DD4DBB"/>
    <w:rsid w:val="00DE0DD4"/>
    <w:rsid w:val="00DE352F"/>
    <w:rsid w:val="00DE5C1A"/>
    <w:rsid w:val="00DF64A4"/>
    <w:rsid w:val="00E0352C"/>
    <w:rsid w:val="00E4420D"/>
    <w:rsid w:val="00E52081"/>
    <w:rsid w:val="00E6150E"/>
    <w:rsid w:val="00E774E4"/>
    <w:rsid w:val="00EA15ED"/>
    <w:rsid w:val="00EA5D48"/>
    <w:rsid w:val="00EA61F6"/>
    <w:rsid w:val="00EA7B67"/>
    <w:rsid w:val="00EB2120"/>
    <w:rsid w:val="00EC4527"/>
    <w:rsid w:val="00EE3251"/>
    <w:rsid w:val="00EF541D"/>
    <w:rsid w:val="00F11718"/>
    <w:rsid w:val="00F207A5"/>
    <w:rsid w:val="00F405DD"/>
    <w:rsid w:val="00F4518C"/>
    <w:rsid w:val="00F5039E"/>
    <w:rsid w:val="00F60C9D"/>
    <w:rsid w:val="00F6292F"/>
    <w:rsid w:val="00F62F51"/>
    <w:rsid w:val="00F9056F"/>
    <w:rsid w:val="00F90B8F"/>
    <w:rsid w:val="00FB0668"/>
    <w:rsid w:val="00FC3D5A"/>
    <w:rsid w:val="00FC6871"/>
    <w:rsid w:val="00FE5E47"/>
    <w:rsid w:val="00FE689F"/>
    <w:rsid w:val="00FF15D2"/>
    <w:rsid w:val="00FF5FB8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#d0f0e0,#fc0,yellow,#cc0,#f60,#a0e0c0,#6cbaaf,#bbe9d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10"/>
    <w:rPr>
      <w:sz w:val="24"/>
      <w:szCs w:val="24"/>
    </w:rPr>
  </w:style>
  <w:style w:type="paragraph" w:styleId="Heading1">
    <w:name w:val="heading 1"/>
    <w:next w:val="Normal"/>
    <w:qFormat/>
    <w:rsid w:val="00176C9E"/>
    <w:pPr>
      <w:keepNext/>
      <w:spacing w:after="360"/>
      <w:outlineLvl w:val="0"/>
    </w:pPr>
    <w:rPr>
      <w:rFonts w:ascii="Lucida Sans Unicode" w:hAnsi="Lucida Sans Unicode"/>
      <w:spacing w:val="10"/>
      <w:kern w:val="28"/>
      <w:sz w:val="44"/>
      <w:szCs w:val="44"/>
    </w:rPr>
  </w:style>
  <w:style w:type="paragraph" w:styleId="Heading2">
    <w:name w:val="heading 2"/>
    <w:next w:val="Normal"/>
    <w:link w:val="Heading2Char"/>
    <w:qFormat/>
    <w:rsid w:val="00176C9E"/>
    <w:pPr>
      <w:spacing w:after="120"/>
      <w:outlineLvl w:val="1"/>
    </w:pPr>
    <w:rPr>
      <w:rFonts w:ascii="Lucida Sans Unicode" w:hAnsi="Lucida Sans Unicode" w:cs="Arial"/>
      <w:kern w:val="28"/>
      <w:sz w:val="40"/>
      <w:szCs w:val="40"/>
    </w:rPr>
  </w:style>
  <w:style w:type="paragraph" w:styleId="Heading3">
    <w:name w:val="heading 3"/>
    <w:next w:val="Normal"/>
    <w:link w:val="Heading3Char"/>
    <w:qFormat/>
    <w:rsid w:val="00CA495D"/>
    <w:pPr>
      <w:spacing w:after="120"/>
      <w:outlineLvl w:val="2"/>
    </w:pPr>
    <w:rPr>
      <w:rFonts w:ascii="Lucida Sans Unicode" w:hAnsi="Lucida Sans Unicode" w:cs="Arial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82F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E7399"/>
    <w:rPr>
      <w:rFonts w:ascii="Lucida Sans Unicode" w:hAnsi="Lucida Sans Unicode" w:cs="Arial"/>
      <w:spacing w:val="-5"/>
      <w:sz w:val="28"/>
      <w:szCs w:val="22"/>
      <w:lang w:val="en-US" w:eastAsia="en-US" w:bidi="ar-SA"/>
    </w:rPr>
  </w:style>
  <w:style w:type="paragraph" w:customStyle="1" w:styleId="Address2">
    <w:name w:val="Address 2"/>
    <w:rsid w:val="00432975"/>
    <w:rPr>
      <w:rFonts w:ascii="Lucida Sans Unicode" w:hAnsi="Lucida Sans Unicode" w:cs="Arial"/>
      <w:bCs/>
      <w:spacing w:val="10"/>
      <w:szCs w:val="28"/>
    </w:rPr>
  </w:style>
  <w:style w:type="character" w:customStyle="1" w:styleId="Heading2Char">
    <w:name w:val="Heading 2 Char"/>
    <w:basedOn w:val="DefaultParagraphFont"/>
    <w:link w:val="Heading2"/>
    <w:rsid w:val="001E7399"/>
    <w:rPr>
      <w:rFonts w:ascii="Lucida Sans Unicode" w:hAnsi="Lucida Sans Unicode" w:cs="Arial"/>
      <w:kern w:val="28"/>
      <w:sz w:val="40"/>
      <w:szCs w:val="40"/>
      <w:lang w:val="en-US" w:eastAsia="en-US" w:bidi="ar-SA"/>
    </w:rPr>
  </w:style>
  <w:style w:type="paragraph" w:customStyle="1" w:styleId="Address1">
    <w:name w:val="Address 1"/>
    <w:rsid w:val="00432975"/>
    <w:rPr>
      <w:rFonts w:ascii="Lucida Sans Unicode" w:hAnsi="Lucida Sans Unicode" w:cs="Arial"/>
      <w:bCs/>
      <w:spacing w:val="10"/>
      <w:szCs w:val="28"/>
    </w:rPr>
  </w:style>
  <w:style w:type="paragraph" w:styleId="Header">
    <w:name w:val="header"/>
    <w:basedOn w:val="Normal"/>
    <w:link w:val="HeaderChar"/>
    <w:uiPriority w:val="99"/>
    <w:unhideWhenUsed/>
    <w:rsid w:val="00D03B14"/>
    <w:pPr>
      <w:tabs>
        <w:tab w:val="center" w:pos="4680"/>
        <w:tab w:val="right" w:pos="9360"/>
      </w:tabs>
    </w:pPr>
  </w:style>
  <w:style w:type="paragraph" w:customStyle="1" w:styleId="Tagline">
    <w:name w:val="Tagline"/>
    <w:rsid w:val="003321E5"/>
    <w:pPr>
      <w:jc w:val="center"/>
    </w:pPr>
    <w:rPr>
      <w:rFonts w:ascii="Lucida Sans Unicode" w:hAnsi="Lucida Sans Unicode" w:cs="Arial"/>
      <w:i/>
      <w:spacing w:val="20"/>
      <w:sz w:val="24"/>
      <w:szCs w:val="56"/>
    </w:rPr>
  </w:style>
  <w:style w:type="paragraph" w:customStyle="1" w:styleId="BodyText1">
    <w:name w:val="Body Text 1"/>
    <w:rsid w:val="001866D2"/>
    <w:pPr>
      <w:spacing w:after="240" w:line="320" w:lineRule="atLeast"/>
    </w:pPr>
    <w:rPr>
      <w:rFonts w:ascii="Lucida Sans Unicode" w:hAnsi="Lucida Sans Unicode" w:cs="Arial"/>
      <w:spacing w:val="-5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03B1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1E7399"/>
    <w:rPr>
      <w:rFonts w:ascii="Lucida Sans Unicode" w:hAnsi="Lucida Sans Unicode" w:cs="Arial"/>
      <w:spacing w:val="-5"/>
      <w:sz w:val="28"/>
      <w:szCs w:val="28"/>
      <w:lang w:val="en-US" w:eastAsia="en-US" w:bidi="ar-SA"/>
    </w:rPr>
  </w:style>
  <w:style w:type="paragraph" w:styleId="ListBullet">
    <w:name w:val="List Bullet"/>
    <w:basedOn w:val="Normal"/>
    <w:rsid w:val="00426EF3"/>
    <w:pPr>
      <w:numPr>
        <w:numId w:val="2"/>
      </w:numPr>
    </w:pPr>
    <w:rPr>
      <w:rFonts w:ascii="Lucida Sans Unicode" w:hAnsi="Lucida Sans Unicode"/>
      <w:sz w:val="22"/>
    </w:rPr>
  </w:style>
  <w:style w:type="paragraph" w:customStyle="1" w:styleId="CompanyName">
    <w:name w:val="Company Name"/>
    <w:rsid w:val="00176C9E"/>
    <w:pPr>
      <w:keepNext/>
      <w:spacing w:after="480" w:line="960" w:lineRule="exact"/>
      <w:jc w:val="center"/>
    </w:pPr>
    <w:rPr>
      <w:rFonts w:ascii="Lucida Sans Unicode" w:hAnsi="Lucida Sans Unicode"/>
      <w:kern w:val="28"/>
      <w:sz w:val="72"/>
      <w:szCs w:val="72"/>
    </w:rPr>
  </w:style>
  <w:style w:type="paragraph" w:styleId="BodyText2">
    <w:name w:val="Body Text 2"/>
    <w:link w:val="BodyText2Char"/>
    <w:rsid w:val="001866D2"/>
    <w:pPr>
      <w:spacing w:after="240" w:line="320" w:lineRule="atLeast"/>
      <w:jc w:val="center"/>
    </w:pPr>
    <w:rPr>
      <w:rFonts w:ascii="Lucida Sans Unicode" w:hAnsi="Lucida Sans Unicode" w:cs="Arial"/>
      <w:spacing w:val="-5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3B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B1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836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rsid w:val="00630210"/>
    <w:rPr>
      <w:rFonts w:ascii="Lucida Sans Unicode" w:hAnsi="Lucida Sans Unicode" w:cs="Arial"/>
      <w:spacing w:val="-5"/>
      <w:sz w:val="22"/>
      <w:szCs w:val="22"/>
    </w:rPr>
  </w:style>
  <w:style w:type="paragraph" w:styleId="ListParagraph">
    <w:name w:val="List Paragraph"/>
    <w:basedOn w:val="Normal"/>
    <w:uiPriority w:val="34"/>
    <w:qFormat/>
    <w:rsid w:val="00B20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10"/>
    <w:rPr>
      <w:sz w:val="24"/>
      <w:szCs w:val="24"/>
    </w:rPr>
  </w:style>
  <w:style w:type="paragraph" w:styleId="Heading1">
    <w:name w:val="heading 1"/>
    <w:next w:val="Normal"/>
    <w:qFormat/>
    <w:rsid w:val="00176C9E"/>
    <w:pPr>
      <w:keepNext/>
      <w:spacing w:after="360"/>
      <w:outlineLvl w:val="0"/>
    </w:pPr>
    <w:rPr>
      <w:rFonts w:ascii="Lucida Sans Unicode" w:hAnsi="Lucida Sans Unicode"/>
      <w:spacing w:val="10"/>
      <w:kern w:val="28"/>
      <w:sz w:val="44"/>
      <w:szCs w:val="44"/>
    </w:rPr>
  </w:style>
  <w:style w:type="paragraph" w:styleId="Heading2">
    <w:name w:val="heading 2"/>
    <w:next w:val="Normal"/>
    <w:link w:val="Heading2Char"/>
    <w:qFormat/>
    <w:rsid w:val="00176C9E"/>
    <w:pPr>
      <w:spacing w:after="120"/>
      <w:outlineLvl w:val="1"/>
    </w:pPr>
    <w:rPr>
      <w:rFonts w:ascii="Lucida Sans Unicode" w:hAnsi="Lucida Sans Unicode" w:cs="Arial"/>
      <w:kern w:val="28"/>
      <w:sz w:val="40"/>
      <w:szCs w:val="40"/>
    </w:rPr>
  </w:style>
  <w:style w:type="paragraph" w:styleId="Heading3">
    <w:name w:val="heading 3"/>
    <w:next w:val="Normal"/>
    <w:link w:val="Heading3Char"/>
    <w:qFormat/>
    <w:rsid w:val="00CA495D"/>
    <w:pPr>
      <w:spacing w:after="120"/>
      <w:outlineLvl w:val="2"/>
    </w:pPr>
    <w:rPr>
      <w:rFonts w:ascii="Lucida Sans Unicode" w:hAnsi="Lucida Sans Unicode" w:cs="Arial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82F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E7399"/>
    <w:rPr>
      <w:rFonts w:ascii="Lucida Sans Unicode" w:hAnsi="Lucida Sans Unicode" w:cs="Arial"/>
      <w:spacing w:val="-5"/>
      <w:sz w:val="28"/>
      <w:szCs w:val="22"/>
      <w:lang w:val="en-US" w:eastAsia="en-US" w:bidi="ar-SA"/>
    </w:rPr>
  </w:style>
  <w:style w:type="paragraph" w:customStyle="1" w:styleId="Address2">
    <w:name w:val="Address 2"/>
    <w:rsid w:val="00432975"/>
    <w:rPr>
      <w:rFonts w:ascii="Lucida Sans Unicode" w:hAnsi="Lucida Sans Unicode" w:cs="Arial"/>
      <w:bCs/>
      <w:spacing w:val="10"/>
      <w:szCs w:val="28"/>
    </w:rPr>
  </w:style>
  <w:style w:type="character" w:customStyle="1" w:styleId="Heading2Char">
    <w:name w:val="Heading 2 Char"/>
    <w:basedOn w:val="DefaultParagraphFont"/>
    <w:link w:val="Heading2"/>
    <w:rsid w:val="001E7399"/>
    <w:rPr>
      <w:rFonts w:ascii="Lucida Sans Unicode" w:hAnsi="Lucida Sans Unicode" w:cs="Arial"/>
      <w:kern w:val="28"/>
      <w:sz w:val="40"/>
      <w:szCs w:val="40"/>
      <w:lang w:val="en-US" w:eastAsia="en-US" w:bidi="ar-SA"/>
    </w:rPr>
  </w:style>
  <w:style w:type="paragraph" w:customStyle="1" w:styleId="Address1">
    <w:name w:val="Address 1"/>
    <w:rsid w:val="00432975"/>
    <w:rPr>
      <w:rFonts w:ascii="Lucida Sans Unicode" w:hAnsi="Lucida Sans Unicode" w:cs="Arial"/>
      <w:bCs/>
      <w:spacing w:val="10"/>
      <w:szCs w:val="28"/>
    </w:rPr>
  </w:style>
  <w:style w:type="paragraph" w:styleId="Header">
    <w:name w:val="header"/>
    <w:basedOn w:val="Normal"/>
    <w:link w:val="HeaderChar"/>
    <w:uiPriority w:val="99"/>
    <w:unhideWhenUsed/>
    <w:rsid w:val="00D03B14"/>
    <w:pPr>
      <w:tabs>
        <w:tab w:val="center" w:pos="4680"/>
        <w:tab w:val="right" w:pos="9360"/>
      </w:tabs>
    </w:pPr>
  </w:style>
  <w:style w:type="paragraph" w:customStyle="1" w:styleId="Tagline">
    <w:name w:val="Tagline"/>
    <w:rsid w:val="003321E5"/>
    <w:pPr>
      <w:jc w:val="center"/>
    </w:pPr>
    <w:rPr>
      <w:rFonts w:ascii="Lucida Sans Unicode" w:hAnsi="Lucida Sans Unicode" w:cs="Arial"/>
      <w:i/>
      <w:spacing w:val="20"/>
      <w:sz w:val="24"/>
      <w:szCs w:val="56"/>
    </w:rPr>
  </w:style>
  <w:style w:type="paragraph" w:customStyle="1" w:styleId="BodyText1">
    <w:name w:val="Body Text 1"/>
    <w:rsid w:val="001866D2"/>
    <w:pPr>
      <w:spacing w:after="240" w:line="320" w:lineRule="atLeast"/>
    </w:pPr>
    <w:rPr>
      <w:rFonts w:ascii="Lucida Sans Unicode" w:hAnsi="Lucida Sans Unicode" w:cs="Arial"/>
      <w:spacing w:val="-5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03B1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1E7399"/>
    <w:rPr>
      <w:rFonts w:ascii="Lucida Sans Unicode" w:hAnsi="Lucida Sans Unicode" w:cs="Arial"/>
      <w:spacing w:val="-5"/>
      <w:sz w:val="28"/>
      <w:szCs w:val="28"/>
      <w:lang w:val="en-US" w:eastAsia="en-US" w:bidi="ar-SA"/>
    </w:rPr>
  </w:style>
  <w:style w:type="paragraph" w:styleId="ListBullet">
    <w:name w:val="List Bullet"/>
    <w:basedOn w:val="Normal"/>
    <w:rsid w:val="00426EF3"/>
    <w:pPr>
      <w:numPr>
        <w:numId w:val="2"/>
      </w:numPr>
    </w:pPr>
    <w:rPr>
      <w:rFonts w:ascii="Lucida Sans Unicode" w:hAnsi="Lucida Sans Unicode"/>
      <w:sz w:val="22"/>
    </w:rPr>
  </w:style>
  <w:style w:type="paragraph" w:customStyle="1" w:styleId="CompanyName">
    <w:name w:val="Company Name"/>
    <w:rsid w:val="00176C9E"/>
    <w:pPr>
      <w:keepNext/>
      <w:spacing w:after="480" w:line="960" w:lineRule="exact"/>
      <w:jc w:val="center"/>
    </w:pPr>
    <w:rPr>
      <w:rFonts w:ascii="Lucida Sans Unicode" w:hAnsi="Lucida Sans Unicode"/>
      <w:kern w:val="28"/>
      <w:sz w:val="72"/>
      <w:szCs w:val="72"/>
    </w:rPr>
  </w:style>
  <w:style w:type="paragraph" w:styleId="BodyText2">
    <w:name w:val="Body Text 2"/>
    <w:link w:val="BodyText2Char"/>
    <w:rsid w:val="001866D2"/>
    <w:pPr>
      <w:spacing w:after="240" w:line="320" w:lineRule="atLeast"/>
      <w:jc w:val="center"/>
    </w:pPr>
    <w:rPr>
      <w:rFonts w:ascii="Lucida Sans Unicode" w:hAnsi="Lucida Sans Unicode" w:cs="Arial"/>
      <w:spacing w:val="-5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3B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B1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836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rsid w:val="00630210"/>
    <w:rPr>
      <w:rFonts w:ascii="Lucida Sans Unicode" w:hAnsi="Lucida Sans Unicode" w:cs="Arial"/>
      <w:spacing w:val="-5"/>
      <w:sz w:val="22"/>
      <w:szCs w:val="22"/>
    </w:rPr>
  </w:style>
  <w:style w:type="paragraph" w:styleId="ListParagraph">
    <w:name w:val="List Paragraph"/>
    <w:basedOn w:val="Normal"/>
    <w:uiPriority w:val="34"/>
    <w:qFormat/>
    <w:rsid w:val="00B20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y\AppData\Roaming\Microsoft\Templates\Business%20broch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702CB-D5A5-4357-A247-448000589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17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6</cp:revision>
  <cp:lastPrinted>2015-04-16T21:46:00Z</cp:lastPrinted>
  <dcterms:created xsi:type="dcterms:W3CDTF">2017-01-27T01:46:00Z</dcterms:created>
  <dcterms:modified xsi:type="dcterms:W3CDTF">2017-03-12T21:34:00Z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TC060861651033</vt:lpwstr>
  </property>
</Properties>
</file>