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A0BDC" w:rsidRDefault="00262745" w:rsidP="005F72E4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0AABC7B" wp14:editId="710D9498">
                <wp:simplePos x="0" y="0"/>
                <wp:positionH relativeFrom="page">
                  <wp:posOffset>28575</wp:posOffset>
                </wp:positionH>
                <wp:positionV relativeFrom="page">
                  <wp:posOffset>47625</wp:posOffset>
                </wp:positionV>
                <wp:extent cx="6886575" cy="7639050"/>
                <wp:effectExtent l="0" t="0" r="0" b="0"/>
                <wp:wrapNone/>
                <wp:docPr id="15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763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4738" w:rsidRPr="00262745" w:rsidRDefault="00874738" w:rsidP="00262745">
                            <w:pPr>
                              <w:ind w:firstLine="720"/>
                              <w:rPr>
                                <w:rFonts w:ascii="Felix Titling" w:hAnsi="Felix Titling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62745">
                              <w:rPr>
                                <w:rFonts w:ascii="Felix Titling" w:eastAsiaTheme="minorEastAsia" w:hAnsi="Felix Titling" w:cstheme="minorBidi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6th Annual </w:t>
                            </w:r>
                            <w:proofErr w:type="spellStart"/>
                            <w:r w:rsidRPr="00262745">
                              <w:rPr>
                                <w:rFonts w:ascii="Felix Titling" w:eastAsiaTheme="minorEastAsia" w:hAnsi="Felix Titling" w:cstheme="minorBidi"/>
                                <w:b/>
                                <w:sz w:val="28"/>
                                <w:szCs w:val="28"/>
                                <w:u w:val="single"/>
                              </w:rPr>
                              <w:t>Wee</w:t>
                            </w:r>
                            <w:proofErr w:type="spellEnd"/>
                            <w:r w:rsidRPr="00262745">
                              <w:rPr>
                                <w:rFonts w:ascii="Felix Titling" w:eastAsiaTheme="minorEastAsia" w:hAnsi="Felix Titling" w:cstheme="minorBidi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Are Here Area of Narcotics Anonymous</w:t>
                            </w:r>
                          </w:p>
                          <w:p w:rsidR="00874738" w:rsidRPr="00262745" w:rsidRDefault="00874738" w:rsidP="00874738">
                            <w:pPr>
                              <w:jc w:val="center"/>
                              <w:rPr>
                                <w:rFonts w:ascii="Felix Titling" w:hAnsi="Felix Titling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874738" w:rsidRPr="00262745" w:rsidRDefault="00874738" w:rsidP="00874738">
                            <w:pPr>
                              <w:jc w:val="center"/>
                              <w:rPr>
                                <w:rFonts w:ascii="Felix Titling" w:hAnsi="Felix Titling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62745">
                              <w:rPr>
                                <w:rFonts w:ascii="Felix Titling" w:hAnsi="Felix Titling"/>
                                <w:b/>
                                <w:sz w:val="28"/>
                                <w:szCs w:val="28"/>
                                <w:u w:val="single"/>
                              </w:rPr>
                              <w:t>Living Clean Campout</w:t>
                            </w:r>
                          </w:p>
                          <w:p w:rsidR="00874738" w:rsidRPr="00262745" w:rsidRDefault="00874738" w:rsidP="00874738">
                            <w:pPr>
                              <w:jc w:val="center"/>
                              <w:rPr>
                                <w:rFonts w:ascii="Felix Titling" w:hAnsi="Felix Titling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874738" w:rsidRPr="00262745" w:rsidRDefault="00874738" w:rsidP="00874738">
                            <w:pPr>
                              <w:jc w:val="center"/>
                              <w:rPr>
                                <w:rFonts w:ascii="Felix Titling" w:hAnsi="Felix Titling"/>
                                <w:b/>
                                <w:sz w:val="28"/>
                                <w:szCs w:val="28"/>
                              </w:rPr>
                            </w:pPr>
                            <w:r w:rsidRPr="00262745">
                              <w:rPr>
                                <w:rFonts w:ascii="Felix Titling" w:hAnsi="Felix Titling"/>
                                <w:b/>
                                <w:sz w:val="28"/>
                                <w:szCs w:val="28"/>
                              </w:rPr>
                              <w:t>Serenity Shores Campground on Big Marine Lake</w:t>
                            </w:r>
                          </w:p>
                          <w:p w:rsidR="00874738" w:rsidRPr="00262745" w:rsidRDefault="00874738" w:rsidP="00874738">
                            <w:pPr>
                              <w:jc w:val="center"/>
                              <w:rPr>
                                <w:rFonts w:ascii="Felix Titling" w:hAnsi="Felix Titling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874738" w:rsidRPr="00262745" w:rsidRDefault="00B20B05" w:rsidP="00874738">
                            <w:pPr>
                              <w:jc w:val="center"/>
                              <w:rPr>
                                <w:rFonts w:ascii="Felix Titling" w:eastAsiaTheme="minorEastAsia" w:hAnsi="Felix Titling" w:cstheme="minorBidi"/>
                                <w:b/>
                                <w:sz w:val="28"/>
                                <w:szCs w:val="28"/>
                              </w:rPr>
                            </w:pPr>
                            <w:r w:rsidRPr="00262745">
                              <w:rPr>
                                <w:rFonts w:ascii="Felix Titling" w:eastAsiaTheme="minorEastAsia" w:hAnsi="Felix Titling" w:cstheme="minorBidi"/>
                                <w:b/>
                                <w:sz w:val="28"/>
                                <w:szCs w:val="28"/>
                              </w:rPr>
                              <w:t>June 1</w:t>
                            </w:r>
                            <w:r w:rsidR="00D566A0">
                              <w:rPr>
                                <w:rFonts w:ascii="Felix Titling" w:eastAsiaTheme="minorEastAsia" w:hAnsi="Felix Titling" w:cstheme="minorBidi"/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Pr="00262745">
                              <w:rPr>
                                <w:rFonts w:ascii="Felix Titling" w:eastAsiaTheme="minorEastAsia" w:hAnsi="Felix Titling" w:cstheme="minorBidi"/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  <w:r w:rsidR="00D566A0">
                              <w:rPr>
                                <w:rFonts w:ascii="Felix Titling" w:eastAsiaTheme="minorEastAsia" w:hAnsi="Felix Titling" w:cstheme="minorBidi"/>
                                <w:b/>
                                <w:sz w:val="28"/>
                                <w:szCs w:val="28"/>
                              </w:rPr>
                              <w:t>21</w:t>
                            </w:r>
                            <w:r w:rsidR="00874738" w:rsidRPr="00262745">
                              <w:rPr>
                                <w:rFonts w:ascii="Felix Titling" w:eastAsiaTheme="minorEastAsia" w:hAnsi="Felix Titling" w:cstheme="minorBidi"/>
                                <w:b/>
                                <w:sz w:val="28"/>
                                <w:szCs w:val="28"/>
                              </w:rPr>
                              <w:t>, 2015</w:t>
                            </w:r>
                          </w:p>
                          <w:p w:rsidR="00262745" w:rsidRDefault="00262745" w:rsidP="00874738">
                            <w:pPr>
                              <w:rPr>
                                <w:rFonts w:ascii="Felix Titling" w:hAnsi="Felix Titling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874738" w:rsidRPr="00262745" w:rsidRDefault="00874738" w:rsidP="00874738">
                            <w:pPr>
                              <w:rPr>
                                <w:rFonts w:ascii="Felix Titling" w:eastAsia="MS Mincho" w:hAnsi="Felix Titling"/>
                                <w:sz w:val="22"/>
                                <w:szCs w:val="22"/>
                              </w:rPr>
                            </w:pPr>
                            <w:r w:rsidRPr="00262745">
                              <w:rPr>
                                <w:rFonts w:ascii="Felix Titling" w:eastAsia="MS Mincho" w:hAnsi="Felix Titling"/>
                                <w:sz w:val="22"/>
                                <w:szCs w:val="22"/>
                              </w:rPr>
                              <w:t>Speakers, workshops, campfire meetings, clean-time countdo</w:t>
                            </w:r>
                            <w:r w:rsidR="003C3806">
                              <w:rPr>
                                <w:rFonts w:ascii="Felix Titling" w:eastAsia="MS Mincho" w:hAnsi="Felix Titling"/>
                                <w:sz w:val="22"/>
                                <w:szCs w:val="22"/>
                              </w:rPr>
                              <w:t>wn, kids’ activities, Bean bag tournament</w:t>
                            </w:r>
                            <w:r w:rsidRPr="00262745">
                              <w:rPr>
                                <w:rFonts w:ascii="Felix Titling" w:eastAsia="MS Mincho" w:hAnsi="Felix Titling"/>
                                <w:sz w:val="22"/>
                                <w:szCs w:val="22"/>
                              </w:rPr>
                              <w:t>, volleyball, raffle, concessions, fishing, boating, Saturday dinner, Sunday breakfast, bring an item to tie-dye and swimming (at your own risk there are no lifeguards</w:t>
                            </w:r>
                            <w:r w:rsidR="00DD2C4C">
                              <w:rPr>
                                <w:rFonts w:ascii="Felix Titling" w:eastAsia="MS Mincho" w:hAnsi="Felix Titling"/>
                                <w:sz w:val="22"/>
                                <w:szCs w:val="22"/>
                              </w:rPr>
                              <w:t>,</w:t>
                            </w:r>
                            <w:r w:rsidRPr="00262745">
                              <w:rPr>
                                <w:rFonts w:ascii="Felix Titling" w:eastAsia="MS Mincho" w:hAnsi="Felix Titling"/>
                                <w:sz w:val="22"/>
                                <w:szCs w:val="22"/>
                              </w:rPr>
                              <w:t xml:space="preserve"> so please watch your children).</w:t>
                            </w:r>
                          </w:p>
                          <w:p w:rsidR="00B20B05" w:rsidRPr="00262745" w:rsidRDefault="00B20B05" w:rsidP="00874738">
                            <w:pPr>
                              <w:rPr>
                                <w:rFonts w:ascii="Felix Titling" w:eastAsia="MS Mincho" w:hAnsi="Felix Titling"/>
                                <w:sz w:val="22"/>
                                <w:szCs w:val="22"/>
                              </w:rPr>
                            </w:pPr>
                          </w:p>
                          <w:p w:rsidR="00874738" w:rsidRPr="00262745" w:rsidRDefault="00874738" w:rsidP="00B20B0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$40 per person for weekend; kids 15 &amp; under are free</w:t>
                            </w:r>
                          </w:p>
                          <w:p w:rsidR="00B20B05" w:rsidRDefault="00874738" w:rsidP="00B0656C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Day pass $20</w:t>
                            </w:r>
                          </w:p>
                          <w:p w:rsidR="00B0656C" w:rsidRPr="00B0656C" w:rsidRDefault="00B0656C" w:rsidP="00B0656C">
                            <w:pPr>
                              <w:ind w:left="360"/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</w:p>
                          <w:p w:rsidR="00874738" w:rsidRPr="00262745" w:rsidRDefault="00874738" w:rsidP="00874738">
                            <w:p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Registrati</w:t>
                            </w:r>
                            <w:r w:rsidR="00DE0DD4"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on includes all activities and two</w:t>
                            </w: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 xml:space="preserve"> meals</w:t>
                            </w:r>
                          </w:p>
                          <w:p w:rsidR="00874738" w:rsidRPr="00262745" w:rsidRDefault="00874738" w:rsidP="00874738">
                            <w:p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Cabin space is limited. Each person staying in the cabin has to pay an ad</w:t>
                            </w:r>
                            <w:r w:rsid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ditional $10 (even children</w:t>
                            </w: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 xml:space="preserve">). </w:t>
                            </w:r>
                          </w:p>
                          <w:p w:rsidR="00874738" w:rsidRPr="00262745" w:rsidRDefault="00874738" w:rsidP="00874738">
                            <w:p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Cabin space is first come first serve. You will be notified after you register if you get a cabin.</w:t>
                            </w:r>
                          </w:p>
                          <w:p w:rsidR="00874738" w:rsidRPr="00262745" w:rsidRDefault="00874738" w:rsidP="00874738">
                            <w:p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</w:p>
                          <w:p w:rsidR="00874738" w:rsidRPr="00262745" w:rsidRDefault="00874738" w:rsidP="00874738">
                            <w:p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No addict turned away.</w:t>
                            </w:r>
                          </w:p>
                          <w:p w:rsidR="00874738" w:rsidRPr="00262745" w:rsidRDefault="00874738" w:rsidP="00874738">
                            <w:p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Gates open at 1 p.m.</w:t>
                            </w:r>
                          </w:p>
                          <w:p w:rsidR="00874738" w:rsidRPr="00262745" w:rsidRDefault="00874738" w:rsidP="00874738">
                            <w:p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</w:p>
                          <w:p w:rsidR="00874738" w:rsidRPr="00262745" w:rsidRDefault="00874738" w:rsidP="00874738">
                            <w:p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  <w:r w:rsidRPr="00262745">
                              <w:rPr>
                                <w:rFonts w:ascii="Felix Titling" w:hAnsi="Felix Titling"/>
                                <w:b/>
                                <w:sz w:val="22"/>
                                <w:szCs w:val="22"/>
                              </w:rPr>
                              <w:t>No pets allowed</w:t>
                            </w: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  <w:p w:rsidR="00874738" w:rsidRPr="00262745" w:rsidRDefault="00874738" w:rsidP="00874738">
                            <w:p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Vehicles must be parked in the parking lot.</w:t>
                            </w:r>
                          </w:p>
                          <w:p w:rsidR="00874738" w:rsidRPr="00262745" w:rsidRDefault="00874738" w:rsidP="00874738">
                            <w:p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Campfires only allowed in the fire pit.</w:t>
                            </w:r>
                          </w:p>
                          <w:p w:rsidR="00874738" w:rsidRPr="00262745" w:rsidRDefault="00874738" w:rsidP="00874738">
                            <w:p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 xml:space="preserve">For more information: </w:t>
                            </w: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br/>
                            </w: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  <w:u w:val="single"/>
                              </w:rPr>
                              <w:t>Chair:</w:t>
                            </w: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 xml:space="preserve"> Greg 651-925-6783</w:t>
                            </w:r>
                          </w:p>
                          <w:p w:rsidR="00874738" w:rsidRPr="00262745" w:rsidRDefault="00874738" w:rsidP="00874738">
                            <w:p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  <w:u w:val="single"/>
                              </w:rPr>
                              <w:t>Co-Chair:</w:t>
                            </w: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 xml:space="preserve"> Rob 651-343-5082</w:t>
                            </w:r>
                          </w:p>
                          <w:p w:rsidR="00874738" w:rsidRPr="00262745" w:rsidRDefault="00874738" w:rsidP="00874738">
                            <w:p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  <w:u w:val="single"/>
                              </w:rPr>
                              <w:t>Registration:</w:t>
                            </w: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 xml:space="preserve"> Al 612-387-8370</w:t>
                            </w:r>
                          </w:p>
                          <w:p w:rsidR="00874738" w:rsidRPr="00262745" w:rsidRDefault="00874738" w:rsidP="00874738">
                            <w:p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</w:p>
                          <w:p w:rsidR="00874738" w:rsidRPr="00262745" w:rsidRDefault="00874738" w:rsidP="00874738">
                            <w:p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</w:p>
                          <w:p w:rsidR="00B20B05" w:rsidRPr="00262745" w:rsidRDefault="00B20B05" w:rsidP="00B20B05">
                            <w:pPr>
                              <w:rPr>
                                <w:rFonts w:ascii="Felix Titling" w:hAnsi="Felix Titling"/>
                                <w:b/>
                                <w:sz w:val="22"/>
                                <w:szCs w:val="22"/>
                              </w:rPr>
                            </w:pPr>
                            <w:r w:rsidRPr="00262745">
                              <w:rPr>
                                <w:rFonts w:ascii="Felix Titling" w:hAnsi="Felix Titling"/>
                                <w:b/>
                                <w:sz w:val="22"/>
                                <w:szCs w:val="22"/>
                              </w:rPr>
                              <w:t>Directions from 35:</w:t>
                            </w:r>
                          </w:p>
                          <w:p w:rsidR="00B20B05" w:rsidRPr="00262745" w:rsidRDefault="00B20B05" w:rsidP="00B20B05">
                            <w:p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Take exit 129 MN-97/ CR-23. Head east on MN-97 in Forest Lake – Follow to Lofton Av</w:t>
                            </w:r>
                            <w:r w:rsidR="00FF5FB8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e. Take a right (</w:t>
                            </w: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sign</w:t>
                            </w:r>
                            <w:r w:rsidR="00FF5FB8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 xml:space="preserve"> for Serenity </w:t>
                            </w:r>
                            <w:proofErr w:type="gramStart"/>
                            <w:r w:rsidR="00FF5FB8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shores is</w:t>
                            </w:r>
                            <w:proofErr w:type="gramEnd"/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 xml:space="preserve"> on south side of the road) follow to Maxwell Ave. Take a right. Campground is down the road on the right (follow the signs) Address is:</w:t>
                            </w:r>
                            <w:r w:rsidR="00E52081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20060 Maxwell Ave. N. Marine on St. Croix, MN 55047</w:t>
                            </w:r>
                          </w:p>
                          <w:p w:rsidR="00B20B05" w:rsidRPr="00262745" w:rsidRDefault="00B20B05" w:rsidP="00B20B05">
                            <w:p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</w:p>
                          <w:p w:rsidR="00B20B05" w:rsidRPr="00262745" w:rsidRDefault="00B20B05" w:rsidP="00B20B05">
                            <w:pPr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</w:pPr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Mail this form with check or money order made payable to Wee Are Here Area to:</w:t>
                            </w:r>
                          </w:p>
                          <w:p w:rsidR="00B20B05" w:rsidRPr="00262745" w:rsidRDefault="00B20B05" w:rsidP="00B20B05">
                            <w:pPr>
                              <w:rPr>
                                <w:rFonts w:ascii="Felix Titling" w:hAnsi="Felix Titling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>Wee</w:t>
                            </w:r>
                            <w:proofErr w:type="spellEnd"/>
                            <w:r w:rsidRPr="00262745">
                              <w:rPr>
                                <w:rFonts w:ascii="Felix Titling" w:hAnsi="Felix Titling"/>
                                <w:sz w:val="22"/>
                                <w:szCs w:val="22"/>
                              </w:rPr>
                              <w:t xml:space="preserve"> Are Here Area P.O. Box 346 North Branch, MN 55056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0" o:spid="_x0000_s1026" type="#_x0000_t202" style="position:absolute;margin-left:2.25pt;margin-top:3.75pt;width:542.25pt;height:601.5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" filled="f" stroked="f">
                <v:textbox>
                  <w:txbxContent>
                    <w:p w:rsidR="00874738" w:rsidRPr="00262745" w:rsidRDefault="00874738" w:rsidP="00262745">
                      <w:pPr>
                        <w:ind w:firstLine="720"/>
                        <w:rPr>
                          <w:rFonts w:ascii="Felix Titling" w:hAnsi="Felix Titling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262745">
                        <w:rPr>
                          <w:rFonts w:ascii="Felix Titling" w:eastAsiaTheme="minorEastAsia" w:hAnsi="Felix Titling" w:cstheme="minorBidi"/>
                          <w:b/>
                          <w:sz w:val="28"/>
                          <w:szCs w:val="28"/>
                          <w:u w:val="single"/>
                        </w:rPr>
                        <w:t xml:space="preserve">6th Annual </w:t>
                      </w:r>
                      <w:proofErr w:type="spellStart"/>
                      <w:r w:rsidRPr="00262745">
                        <w:rPr>
                          <w:rFonts w:ascii="Felix Titling" w:eastAsiaTheme="minorEastAsia" w:hAnsi="Felix Titling" w:cstheme="minorBidi"/>
                          <w:b/>
                          <w:sz w:val="28"/>
                          <w:szCs w:val="28"/>
                          <w:u w:val="single"/>
                        </w:rPr>
                        <w:t>Wee</w:t>
                      </w:r>
                      <w:proofErr w:type="spellEnd"/>
                      <w:r w:rsidRPr="00262745">
                        <w:rPr>
                          <w:rFonts w:ascii="Felix Titling" w:eastAsiaTheme="minorEastAsia" w:hAnsi="Felix Titling" w:cstheme="minorBidi"/>
                          <w:b/>
                          <w:sz w:val="28"/>
                          <w:szCs w:val="28"/>
                          <w:u w:val="single"/>
                        </w:rPr>
                        <w:t xml:space="preserve"> Are Here Area of Narcotics Anonymous</w:t>
                      </w:r>
                    </w:p>
                    <w:p w:rsidR="00874738" w:rsidRPr="00262745" w:rsidRDefault="00874738" w:rsidP="00874738">
                      <w:pPr>
                        <w:jc w:val="center"/>
                        <w:rPr>
                          <w:rFonts w:ascii="Felix Titling" w:hAnsi="Felix Titling"/>
                          <w:b/>
                          <w:sz w:val="28"/>
                          <w:szCs w:val="28"/>
                        </w:rPr>
                      </w:pPr>
                    </w:p>
                    <w:p w:rsidR="00874738" w:rsidRPr="00262745" w:rsidRDefault="00874738" w:rsidP="00874738">
                      <w:pPr>
                        <w:jc w:val="center"/>
                        <w:rPr>
                          <w:rFonts w:ascii="Felix Titling" w:hAnsi="Felix Titling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262745">
                        <w:rPr>
                          <w:rFonts w:ascii="Felix Titling" w:hAnsi="Felix Titling"/>
                          <w:b/>
                          <w:sz w:val="28"/>
                          <w:szCs w:val="28"/>
                          <w:u w:val="single"/>
                        </w:rPr>
                        <w:t>Living Clean Campout</w:t>
                      </w:r>
                    </w:p>
                    <w:p w:rsidR="00874738" w:rsidRPr="00262745" w:rsidRDefault="00874738" w:rsidP="00874738">
                      <w:pPr>
                        <w:jc w:val="center"/>
                        <w:rPr>
                          <w:rFonts w:ascii="Felix Titling" w:hAnsi="Felix Titling"/>
                          <w:b/>
                          <w:sz w:val="28"/>
                          <w:szCs w:val="28"/>
                        </w:rPr>
                      </w:pPr>
                    </w:p>
                    <w:p w:rsidR="00874738" w:rsidRPr="00262745" w:rsidRDefault="00874738" w:rsidP="00874738">
                      <w:pPr>
                        <w:jc w:val="center"/>
                        <w:rPr>
                          <w:rFonts w:ascii="Felix Titling" w:hAnsi="Felix Titling"/>
                          <w:b/>
                          <w:sz w:val="28"/>
                          <w:szCs w:val="28"/>
                        </w:rPr>
                      </w:pPr>
                      <w:r w:rsidRPr="00262745">
                        <w:rPr>
                          <w:rFonts w:ascii="Felix Titling" w:hAnsi="Felix Titling"/>
                          <w:b/>
                          <w:sz w:val="28"/>
                          <w:szCs w:val="28"/>
                        </w:rPr>
                        <w:t>Serenity Shores Campground on Big Marine Lake</w:t>
                      </w:r>
                    </w:p>
                    <w:p w:rsidR="00874738" w:rsidRPr="00262745" w:rsidRDefault="00874738" w:rsidP="00874738">
                      <w:pPr>
                        <w:jc w:val="center"/>
                        <w:rPr>
                          <w:rFonts w:ascii="Felix Titling" w:hAnsi="Felix Titling"/>
                          <w:b/>
                          <w:sz w:val="28"/>
                          <w:szCs w:val="28"/>
                        </w:rPr>
                      </w:pPr>
                    </w:p>
                    <w:p w:rsidR="00874738" w:rsidRPr="00262745" w:rsidRDefault="00B20B05" w:rsidP="00874738">
                      <w:pPr>
                        <w:jc w:val="center"/>
                        <w:rPr>
                          <w:rFonts w:ascii="Felix Titling" w:eastAsiaTheme="minorEastAsia" w:hAnsi="Felix Titling" w:cstheme="minorBidi"/>
                          <w:b/>
                          <w:sz w:val="28"/>
                          <w:szCs w:val="28"/>
                        </w:rPr>
                      </w:pPr>
                      <w:r w:rsidRPr="00262745">
                        <w:rPr>
                          <w:rFonts w:ascii="Felix Titling" w:eastAsiaTheme="minorEastAsia" w:hAnsi="Felix Titling" w:cstheme="minorBidi"/>
                          <w:b/>
                          <w:sz w:val="28"/>
                          <w:szCs w:val="28"/>
                        </w:rPr>
                        <w:t>June 1</w:t>
                      </w:r>
                      <w:r w:rsidR="00D566A0">
                        <w:rPr>
                          <w:rFonts w:ascii="Felix Titling" w:eastAsiaTheme="minorEastAsia" w:hAnsi="Felix Titling" w:cstheme="minorBidi"/>
                          <w:b/>
                          <w:sz w:val="28"/>
                          <w:szCs w:val="28"/>
                        </w:rPr>
                        <w:t>9</w:t>
                      </w:r>
                      <w:r w:rsidRPr="00262745">
                        <w:rPr>
                          <w:rFonts w:ascii="Felix Titling" w:eastAsiaTheme="minorEastAsia" w:hAnsi="Felix Titling" w:cstheme="minorBidi"/>
                          <w:b/>
                          <w:sz w:val="28"/>
                          <w:szCs w:val="28"/>
                        </w:rPr>
                        <w:t>-</w:t>
                      </w:r>
                      <w:r w:rsidR="00D566A0">
                        <w:rPr>
                          <w:rFonts w:ascii="Felix Titling" w:eastAsiaTheme="minorEastAsia" w:hAnsi="Felix Titling" w:cstheme="minorBidi"/>
                          <w:b/>
                          <w:sz w:val="28"/>
                          <w:szCs w:val="28"/>
                        </w:rPr>
                        <w:t>21</w:t>
                      </w:r>
                      <w:r w:rsidR="00874738" w:rsidRPr="00262745">
                        <w:rPr>
                          <w:rFonts w:ascii="Felix Titling" w:eastAsiaTheme="minorEastAsia" w:hAnsi="Felix Titling" w:cstheme="minorBidi"/>
                          <w:b/>
                          <w:sz w:val="28"/>
                          <w:szCs w:val="28"/>
                        </w:rPr>
                        <w:t>, 2015</w:t>
                      </w:r>
                    </w:p>
                    <w:p w:rsidR="00262745" w:rsidRDefault="00262745" w:rsidP="00874738">
                      <w:pPr>
                        <w:rPr>
                          <w:rFonts w:ascii="Felix Titling" w:hAnsi="Felix Titling"/>
                          <w:b/>
                          <w:sz w:val="32"/>
                          <w:szCs w:val="32"/>
                        </w:rPr>
                      </w:pPr>
                    </w:p>
                    <w:p w:rsidR="00874738" w:rsidRPr="00262745" w:rsidRDefault="00874738" w:rsidP="00874738">
                      <w:pPr>
                        <w:rPr>
                          <w:rFonts w:ascii="Felix Titling" w:eastAsia="MS Mincho" w:hAnsi="Felix Titling"/>
                          <w:sz w:val="22"/>
                          <w:szCs w:val="22"/>
                        </w:rPr>
                      </w:pPr>
                      <w:r w:rsidRPr="00262745">
                        <w:rPr>
                          <w:rFonts w:ascii="Felix Titling" w:eastAsia="MS Mincho" w:hAnsi="Felix Titling"/>
                          <w:sz w:val="22"/>
                          <w:szCs w:val="22"/>
                        </w:rPr>
                        <w:t>Speakers, workshops, campfire meetings, clean-time countdo</w:t>
                      </w:r>
                      <w:r w:rsidR="003C3806">
                        <w:rPr>
                          <w:rFonts w:ascii="Felix Titling" w:eastAsia="MS Mincho" w:hAnsi="Felix Titling"/>
                          <w:sz w:val="22"/>
                          <w:szCs w:val="22"/>
                        </w:rPr>
                        <w:t>wn, kids’ activities, Bean bag tournament</w:t>
                      </w:r>
                      <w:r w:rsidRPr="00262745">
                        <w:rPr>
                          <w:rFonts w:ascii="Felix Titling" w:eastAsia="MS Mincho" w:hAnsi="Felix Titling"/>
                          <w:sz w:val="22"/>
                          <w:szCs w:val="22"/>
                        </w:rPr>
                        <w:t>, volleyball, raffle, concessions, fishing, boating, Saturday dinner, Sunday breakfast, bring an item to tie-dye and swimming (at your own risk there are no lifeguards</w:t>
                      </w:r>
                      <w:r w:rsidR="00DD2C4C">
                        <w:rPr>
                          <w:rFonts w:ascii="Felix Titling" w:eastAsia="MS Mincho" w:hAnsi="Felix Titling"/>
                          <w:sz w:val="22"/>
                          <w:szCs w:val="22"/>
                        </w:rPr>
                        <w:t>,</w:t>
                      </w:r>
                      <w:r w:rsidRPr="00262745">
                        <w:rPr>
                          <w:rFonts w:ascii="Felix Titling" w:eastAsia="MS Mincho" w:hAnsi="Felix Titling"/>
                          <w:sz w:val="22"/>
                          <w:szCs w:val="22"/>
                        </w:rPr>
                        <w:t xml:space="preserve"> so please watch your children).</w:t>
                      </w:r>
                    </w:p>
                    <w:p w:rsidR="00B20B05" w:rsidRPr="00262745" w:rsidRDefault="00B20B05" w:rsidP="00874738">
                      <w:pPr>
                        <w:rPr>
                          <w:rFonts w:ascii="Felix Titling" w:eastAsia="MS Mincho" w:hAnsi="Felix Titling"/>
                          <w:sz w:val="22"/>
                          <w:szCs w:val="22"/>
                        </w:rPr>
                      </w:pPr>
                    </w:p>
                    <w:p w:rsidR="00874738" w:rsidRPr="00262745" w:rsidRDefault="00874738" w:rsidP="00B20B0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>$40 per person for weekend; kids 15 &amp; under are free</w:t>
                      </w:r>
                    </w:p>
                    <w:p w:rsidR="00B20B05" w:rsidRDefault="00874738" w:rsidP="00B0656C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>Day pass $20</w:t>
                      </w:r>
                    </w:p>
                    <w:p w:rsidR="00B0656C" w:rsidRPr="00B0656C" w:rsidRDefault="00B0656C" w:rsidP="00B0656C">
                      <w:pPr>
                        <w:ind w:left="360"/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</w:p>
                    <w:p w:rsidR="00874738" w:rsidRPr="00262745" w:rsidRDefault="00874738" w:rsidP="00874738">
                      <w:p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>Registrati</w:t>
                      </w:r>
                      <w:r w:rsidR="00DE0DD4"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>on includes all activities and two</w:t>
                      </w: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 xml:space="preserve"> meals</w:t>
                      </w:r>
                    </w:p>
                    <w:p w:rsidR="00874738" w:rsidRPr="00262745" w:rsidRDefault="00874738" w:rsidP="00874738">
                      <w:p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>Cabin space is limited. Each person staying in the cabin has to pay an ad</w:t>
                      </w:r>
                      <w:r w:rsid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>ditional $10 (even children</w:t>
                      </w: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 xml:space="preserve">). </w:t>
                      </w:r>
                    </w:p>
                    <w:p w:rsidR="00874738" w:rsidRPr="00262745" w:rsidRDefault="00874738" w:rsidP="00874738">
                      <w:p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>Cabin space is first come first serve. You will be notified after you register if you get a cabin.</w:t>
                      </w:r>
                    </w:p>
                    <w:p w:rsidR="00874738" w:rsidRPr="00262745" w:rsidRDefault="00874738" w:rsidP="00874738">
                      <w:p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</w:p>
                    <w:p w:rsidR="00874738" w:rsidRPr="00262745" w:rsidRDefault="00874738" w:rsidP="00874738">
                      <w:p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>No addict turned away.</w:t>
                      </w:r>
                    </w:p>
                    <w:p w:rsidR="00874738" w:rsidRPr="00262745" w:rsidRDefault="00874738" w:rsidP="00874738">
                      <w:p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>Gates open at 1 p.m.</w:t>
                      </w:r>
                    </w:p>
                    <w:p w:rsidR="00874738" w:rsidRPr="00262745" w:rsidRDefault="00874738" w:rsidP="00874738">
                      <w:p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</w:p>
                    <w:p w:rsidR="00874738" w:rsidRPr="00262745" w:rsidRDefault="00874738" w:rsidP="00874738">
                      <w:p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  <w:r w:rsidRPr="00262745">
                        <w:rPr>
                          <w:rFonts w:ascii="Felix Titling" w:hAnsi="Felix Titling"/>
                          <w:b/>
                          <w:sz w:val="22"/>
                          <w:szCs w:val="22"/>
                        </w:rPr>
                        <w:t>No pets allowed</w:t>
                      </w: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>!</w:t>
                      </w:r>
                    </w:p>
                    <w:p w:rsidR="00874738" w:rsidRPr="00262745" w:rsidRDefault="00874738" w:rsidP="00874738">
                      <w:p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>Vehicles must be parked in the parking lot.</w:t>
                      </w:r>
                    </w:p>
                    <w:p w:rsidR="00874738" w:rsidRPr="00262745" w:rsidRDefault="00874738" w:rsidP="00874738">
                      <w:p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>Campfires only allowed in the fire pit.</w:t>
                      </w:r>
                    </w:p>
                    <w:p w:rsidR="00874738" w:rsidRPr="00262745" w:rsidRDefault="00874738" w:rsidP="00874738">
                      <w:p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 xml:space="preserve">For more information: </w:t>
                      </w: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br/>
                      </w: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  <w:u w:val="single"/>
                        </w:rPr>
                        <w:t>Chair:</w:t>
                      </w: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 xml:space="preserve"> Greg 651-925-6783</w:t>
                      </w:r>
                    </w:p>
                    <w:p w:rsidR="00874738" w:rsidRPr="00262745" w:rsidRDefault="00874738" w:rsidP="00874738">
                      <w:p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  <w:u w:val="single"/>
                        </w:rPr>
                        <w:t>Co-Chair:</w:t>
                      </w: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 xml:space="preserve"> Rob 651-343-5082</w:t>
                      </w:r>
                    </w:p>
                    <w:p w:rsidR="00874738" w:rsidRPr="00262745" w:rsidRDefault="00874738" w:rsidP="00874738">
                      <w:p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  <w:u w:val="single"/>
                        </w:rPr>
                        <w:t>Registration:</w:t>
                      </w: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 xml:space="preserve"> Al 612-387-8370</w:t>
                      </w:r>
                    </w:p>
                    <w:p w:rsidR="00874738" w:rsidRPr="00262745" w:rsidRDefault="00874738" w:rsidP="00874738">
                      <w:p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</w:p>
                    <w:p w:rsidR="00874738" w:rsidRPr="00262745" w:rsidRDefault="00874738" w:rsidP="00874738">
                      <w:p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</w:p>
                    <w:p w:rsidR="00B20B05" w:rsidRPr="00262745" w:rsidRDefault="00B20B05" w:rsidP="00B20B05">
                      <w:pPr>
                        <w:rPr>
                          <w:rFonts w:ascii="Felix Titling" w:hAnsi="Felix Titling"/>
                          <w:b/>
                          <w:sz w:val="22"/>
                          <w:szCs w:val="22"/>
                        </w:rPr>
                      </w:pPr>
                      <w:r w:rsidRPr="00262745">
                        <w:rPr>
                          <w:rFonts w:ascii="Felix Titling" w:hAnsi="Felix Titling"/>
                          <w:b/>
                          <w:sz w:val="22"/>
                          <w:szCs w:val="22"/>
                        </w:rPr>
                        <w:t>Directions from 35:</w:t>
                      </w:r>
                    </w:p>
                    <w:p w:rsidR="00B20B05" w:rsidRPr="00262745" w:rsidRDefault="00B20B05" w:rsidP="00B20B05">
                      <w:p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>Take exit 129 MN-97/ CR-23. Head east on MN-97 in Forest Lake – Follow to Lofton Av</w:t>
                      </w:r>
                      <w:r w:rsidR="00FF5FB8">
                        <w:rPr>
                          <w:rFonts w:ascii="Felix Titling" w:hAnsi="Felix Titling"/>
                          <w:sz w:val="22"/>
                          <w:szCs w:val="22"/>
                        </w:rPr>
                        <w:t>e. Take a right (</w:t>
                      </w: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>sign</w:t>
                      </w:r>
                      <w:r w:rsidR="00FF5FB8">
                        <w:rPr>
                          <w:rFonts w:ascii="Felix Titling" w:hAnsi="Felix Titling"/>
                          <w:sz w:val="22"/>
                          <w:szCs w:val="22"/>
                        </w:rPr>
                        <w:t xml:space="preserve"> for Serenity </w:t>
                      </w:r>
                      <w:proofErr w:type="gramStart"/>
                      <w:r w:rsidR="00FF5FB8">
                        <w:rPr>
                          <w:rFonts w:ascii="Felix Titling" w:hAnsi="Felix Titling"/>
                          <w:sz w:val="22"/>
                          <w:szCs w:val="22"/>
                        </w:rPr>
                        <w:t>shores is</w:t>
                      </w:r>
                      <w:proofErr w:type="gramEnd"/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 xml:space="preserve"> on south side of the road) follow to Maxwell Ave. Take a right. Campground is down the road on the right (follow the signs) Address is:</w:t>
                      </w:r>
                      <w:r w:rsidR="00E52081">
                        <w:rPr>
                          <w:rFonts w:ascii="Felix Titling" w:hAnsi="Felix Titling"/>
                          <w:sz w:val="22"/>
                          <w:szCs w:val="22"/>
                        </w:rPr>
                        <w:t xml:space="preserve">  </w:t>
                      </w: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>20060 Maxwell Ave. N. Marine on St. Croix, MN 55047</w:t>
                      </w:r>
                    </w:p>
                    <w:p w:rsidR="00B20B05" w:rsidRPr="00262745" w:rsidRDefault="00B20B05" w:rsidP="00B20B05">
                      <w:p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</w:p>
                    <w:p w:rsidR="00B20B05" w:rsidRPr="00262745" w:rsidRDefault="00B20B05" w:rsidP="00B20B05">
                      <w:pPr>
                        <w:rPr>
                          <w:rFonts w:ascii="Felix Titling" w:hAnsi="Felix Titling"/>
                          <w:sz w:val="22"/>
                          <w:szCs w:val="22"/>
                        </w:rPr>
                      </w:pPr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>Mail this form with check or money order made payable to Wee Are Here Area to:</w:t>
                      </w:r>
                    </w:p>
                    <w:p w:rsidR="00B20B05" w:rsidRPr="00262745" w:rsidRDefault="00B20B05" w:rsidP="00B20B05">
                      <w:pPr>
                        <w:rPr>
                          <w:rFonts w:ascii="Felix Titling" w:hAnsi="Felix Titling"/>
                          <w:sz w:val="20"/>
                          <w:szCs w:val="20"/>
                        </w:rPr>
                      </w:pPr>
                      <w:proofErr w:type="spellStart"/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>Wee</w:t>
                      </w:r>
                      <w:proofErr w:type="spellEnd"/>
                      <w:r w:rsidRPr="00262745">
                        <w:rPr>
                          <w:rFonts w:ascii="Felix Titling" w:hAnsi="Felix Titling"/>
                          <w:sz w:val="22"/>
                          <w:szCs w:val="22"/>
                        </w:rPr>
                        <w:t xml:space="preserve"> Are Here Area P.O. Box 346 North Branch, MN 55056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42CB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C3704E" wp14:editId="52B831DC">
                <wp:simplePos x="0" y="0"/>
                <wp:positionH relativeFrom="column">
                  <wp:posOffset>3713480</wp:posOffset>
                </wp:positionH>
                <wp:positionV relativeFrom="paragraph">
                  <wp:posOffset>-2956560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42CB7" w:rsidRPr="00342CB7" w:rsidRDefault="00342CB7" w:rsidP="00342CB7">
                            <w:pPr>
                              <w:rPr>
                                <w:b/>
                                <w:noProof/>
                                <w:spacing w:val="60"/>
                                <w:sz w:val="32"/>
                                <w:szCs w:val="32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7" type="#_x0000_t202" style="position:absolute;margin-left:292.4pt;margin-top:-232.8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" filled="f" stroked="f">
                <v:textbox style="mso-fit-shape-to-text:t">
                  <w:txbxContent>
                    <w:p w:rsidR="00342CB7" w:rsidRPr="00342CB7" w:rsidRDefault="00342CB7" w:rsidP="00342CB7">
                      <w:pPr>
                        <w:rPr>
                          <w:b/>
                          <w:noProof/>
                          <w:spacing w:val="60"/>
                          <w:sz w:val="32"/>
                          <w:szCs w:val="32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2CB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5DA760" wp14:editId="46EB01A4">
                <wp:simplePos x="0" y="0"/>
                <wp:positionH relativeFrom="column">
                  <wp:posOffset>3865880</wp:posOffset>
                </wp:positionH>
                <wp:positionV relativeFrom="paragraph">
                  <wp:posOffset>-2804160</wp:posOffset>
                </wp:positionV>
                <wp:extent cx="292735" cy="348615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42CB7" w:rsidRPr="00342CB7" w:rsidRDefault="00342CB7" w:rsidP="00342CB7">
                            <w:pPr>
                              <w:jc w:val="center"/>
                              <w:rPr>
                                <w:b/>
                                <w:noProof/>
                                <w:sz w:val="44"/>
                                <w:szCs w:val="44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8" type="#_x0000_t202" style="position:absolute;margin-left:304.4pt;margin-top:-220.8pt;width:23.05pt;height:27.45pt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" filled="f" stroked="f">
                <v:textbox style="mso-fit-shape-to-text:t">
                  <w:txbxContent>
                    <w:p w:rsidR="00342CB7" w:rsidRPr="00342CB7" w:rsidRDefault="00342CB7" w:rsidP="00342CB7">
                      <w:pPr>
                        <w:jc w:val="center"/>
                        <w:rPr>
                          <w:b/>
                          <w:noProof/>
                          <w:sz w:val="44"/>
                          <w:szCs w:val="44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51AEB" w:rsidRPr="005F72E4" w:rsidRDefault="00E52081" w:rsidP="005F72E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DAC0D3" wp14:editId="082460BB">
                <wp:simplePos x="0" y="0"/>
                <wp:positionH relativeFrom="page">
                  <wp:posOffset>6913880</wp:posOffset>
                </wp:positionH>
                <wp:positionV relativeFrom="page">
                  <wp:posOffset>-9525</wp:posOffset>
                </wp:positionV>
                <wp:extent cx="161925" cy="7858125"/>
                <wp:effectExtent l="0" t="0" r="9525" b="9525"/>
                <wp:wrapNone/>
                <wp:docPr id="11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161925" cy="7858125"/>
                        </a:xfrm>
                        <a:prstGeom prst="rect">
                          <a:avLst/>
                        </a:prstGeom>
                        <a:solidFill>
                          <a:srgbClr val="51AB9E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 algn="ctr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6" o:spid="_x0000_s1026" style="position:absolute;margin-left:544.4pt;margin-top:-.75pt;width:12.75pt;height:618.75pt;rotation:180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" fillcolor="#51ab9e" stroked="f" strokecolor="#c9f" strokeweight="1.5pt">
                <w10:wrap anchorx="page" anchory="page"/>
              </v:rect>
            </w:pict>
          </mc:Fallback>
        </mc:AlternateContent>
      </w:r>
      <w:r w:rsidR="00262745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79AF576" wp14:editId="1EC79639">
                <wp:simplePos x="0" y="0"/>
                <wp:positionH relativeFrom="page">
                  <wp:posOffset>7324725</wp:posOffset>
                </wp:positionH>
                <wp:positionV relativeFrom="page">
                  <wp:posOffset>-9525</wp:posOffset>
                </wp:positionV>
                <wp:extent cx="2724149" cy="7791450"/>
                <wp:effectExtent l="0" t="0" r="0" b="0"/>
                <wp:wrapNone/>
                <wp:docPr id="12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49" cy="779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 algn="ctr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03B14" w:rsidRDefault="00D03B14" w:rsidP="00D03B14">
                            <w:pPr>
                              <w:pStyle w:val="Tagline"/>
                            </w:pPr>
                          </w:p>
                          <w:p w:rsidR="006A0BDC" w:rsidRDefault="006A0BDC" w:rsidP="00D03B14">
                            <w:pPr>
                              <w:pStyle w:val="Tagline"/>
                            </w:pPr>
                          </w:p>
                          <w:p w:rsidR="006A0BDC" w:rsidRDefault="006A0BDC" w:rsidP="00D03B14">
                            <w:pPr>
                              <w:pStyle w:val="Tagline"/>
                            </w:pPr>
                          </w:p>
                          <w:p w:rsidR="006A0BDC" w:rsidRDefault="00B26F43" w:rsidP="00D03B14">
                            <w:pPr>
                              <w:pStyle w:val="Taglin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3DDF20" wp14:editId="15A5A59F">
                                  <wp:extent cx="2485388" cy="1521135"/>
                                  <wp:effectExtent l="0" t="0" r="0" b="3175"/>
                                  <wp:docPr id="1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5970" cy="15214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A0BDC" w:rsidRDefault="006A0BDC" w:rsidP="00D03B14">
                            <w:pPr>
                              <w:pStyle w:val="Tagline"/>
                            </w:pPr>
                          </w:p>
                          <w:p w:rsidR="006A0BDC" w:rsidRDefault="006A0BDC" w:rsidP="00D03B14">
                            <w:pPr>
                              <w:pStyle w:val="Tagline"/>
                            </w:pPr>
                          </w:p>
                          <w:p w:rsidR="006A0BDC" w:rsidRDefault="006A0BDC" w:rsidP="00D03B14">
                            <w:pPr>
                              <w:pStyle w:val="Tagline"/>
                            </w:pPr>
                          </w:p>
                          <w:p w:rsidR="00DE0DD4" w:rsidRPr="00900C19" w:rsidRDefault="00900C19" w:rsidP="00262745">
                            <w:pPr>
                              <w:pStyle w:val="Tagline"/>
                              <w:jc w:val="left"/>
                              <w:rPr>
                                <w:rFonts w:ascii="Felix Titling" w:hAnsi="Felix Titling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elix Titling" w:hAnsi="Felix Titling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D03B14" w:rsidRPr="00900C19">
                              <w:rPr>
                                <w:rFonts w:ascii="Felix Titling" w:hAnsi="Felix Titling"/>
                                <w:sz w:val="28"/>
                                <w:szCs w:val="28"/>
                              </w:rPr>
                              <w:t>WEE ARE HERE AREA</w:t>
                            </w:r>
                          </w:p>
                          <w:p w:rsidR="00342CB7" w:rsidRDefault="00342CB7" w:rsidP="00342CB7">
                            <w:pPr>
                              <w:pStyle w:val="Tagline"/>
                              <w:ind w:left="720"/>
                              <w:jc w:val="left"/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</w:pPr>
                            <w:r w:rsidRPr="00900C19">
                              <w:rPr>
                                <w:rFonts w:ascii="Felix Titling" w:hAnsi="Felix Titling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D03B14" w:rsidRPr="00900C19">
                              <w:rPr>
                                <w:rFonts w:ascii="Felix Titling" w:hAnsi="Felix Titling"/>
                                <w:sz w:val="28"/>
                                <w:szCs w:val="28"/>
                              </w:rPr>
                              <w:t>6TH ANNUAL</w:t>
                            </w:r>
                            <w:r w:rsidR="00DE0DD4" w:rsidRPr="00900C19">
                              <w:rPr>
                                <w:rFonts w:ascii="Felix Titling" w:hAnsi="Felix Titling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342CB7" w:rsidRDefault="00342CB7" w:rsidP="00342CB7">
                            <w:pPr>
                              <w:pStyle w:val="Tagline"/>
                              <w:ind w:left="720"/>
                              <w:rPr>
                                <w:rFonts w:ascii="Felix Titling" w:hAnsi="Felix Titling"/>
                                <w:sz w:val="28"/>
                                <w:szCs w:val="28"/>
                              </w:rPr>
                            </w:pPr>
                          </w:p>
                          <w:p w:rsidR="00342CB7" w:rsidRPr="00342CB7" w:rsidRDefault="00342CB7" w:rsidP="00342CB7">
                            <w:pPr>
                              <w:pStyle w:val="Tagline"/>
                              <w:jc w:val="left"/>
                              <w:rPr>
                                <w:rFonts w:ascii="Felix Titling" w:hAnsi="Felix Titling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elix Titling" w:hAnsi="Felix Titling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42CB7">
                              <w:rPr>
                                <w:rFonts w:ascii="Felix Titling" w:hAnsi="Felix Titling"/>
                                <w:b/>
                                <w:sz w:val="28"/>
                                <w:szCs w:val="28"/>
                              </w:rPr>
                              <w:t>LIVING CLEAN CAMPOUT</w:t>
                            </w:r>
                          </w:p>
                          <w:p w:rsidR="00342CB7" w:rsidRPr="00342CB7" w:rsidRDefault="00342CB7" w:rsidP="00342CB7">
                            <w:pPr>
                              <w:pStyle w:val="Tagline"/>
                              <w:ind w:left="720"/>
                              <w:rPr>
                                <w:rFonts w:ascii="Felix Titling" w:hAnsi="Felix Titling"/>
                                <w:sz w:val="28"/>
                                <w:szCs w:val="28"/>
                              </w:rPr>
                            </w:pPr>
                          </w:p>
                          <w:p w:rsidR="00D03B14" w:rsidRPr="00900C19" w:rsidRDefault="00D03B14" w:rsidP="00342CB7">
                            <w:pPr>
                              <w:pStyle w:val="Tagline"/>
                              <w:rPr>
                                <w:rFonts w:ascii="Felix Titling" w:hAnsi="Felix Titling"/>
                                <w:sz w:val="32"/>
                                <w:szCs w:val="32"/>
                              </w:rPr>
                            </w:pPr>
                            <w:r w:rsidRPr="00900C19">
                              <w:rPr>
                                <w:rFonts w:ascii="Felix Titling" w:hAnsi="Felix Titling"/>
                                <w:sz w:val="32"/>
                                <w:szCs w:val="32"/>
                              </w:rPr>
                              <w:t>JUNE 19-21, 2015</w:t>
                            </w:r>
                          </w:p>
                          <w:p w:rsidR="00D03B14" w:rsidRPr="00900C19" w:rsidRDefault="00D03B14" w:rsidP="00342CB7">
                            <w:pPr>
                              <w:pStyle w:val="Tagline"/>
                              <w:rPr>
                                <w:rFonts w:ascii="Felix Titling" w:hAnsi="Felix Titling"/>
                                <w:sz w:val="32"/>
                                <w:szCs w:val="32"/>
                              </w:rPr>
                            </w:pPr>
                          </w:p>
                          <w:p w:rsidR="00D03B14" w:rsidRPr="00900C19" w:rsidRDefault="00D03B14" w:rsidP="00342CB7">
                            <w:pPr>
                              <w:pStyle w:val="Tagline"/>
                              <w:rPr>
                                <w:rFonts w:ascii="Felix Titling" w:hAnsi="Felix Titling"/>
                                <w:sz w:val="32"/>
                                <w:szCs w:val="32"/>
                              </w:rPr>
                            </w:pPr>
                            <w:r w:rsidRPr="00900C19">
                              <w:rPr>
                                <w:rFonts w:ascii="Felix Titling" w:hAnsi="Felix Titling"/>
                                <w:sz w:val="32"/>
                                <w:szCs w:val="32"/>
                              </w:rPr>
                              <w:t>SERENITY SH</w:t>
                            </w:r>
                            <w:r w:rsidR="00A77848" w:rsidRPr="00900C19">
                              <w:rPr>
                                <w:rFonts w:ascii="Felix Titling" w:hAnsi="Felix Titling"/>
                                <w:sz w:val="32"/>
                                <w:szCs w:val="32"/>
                              </w:rPr>
                              <w:t xml:space="preserve">ORES </w:t>
                            </w:r>
                            <w:r w:rsidRPr="00900C19">
                              <w:rPr>
                                <w:rFonts w:ascii="Felix Titling" w:hAnsi="Felix Titling"/>
                                <w:sz w:val="32"/>
                                <w:szCs w:val="32"/>
                              </w:rPr>
                              <w:t>CAMPGROUND</w:t>
                            </w:r>
                          </w:p>
                          <w:p w:rsidR="00851B12" w:rsidRPr="00AF6836" w:rsidRDefault="00B20B05" w:rsidP="00342CB7">
                            <w:pPr>
                              <w:pStyle w:val="Tagline"/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</w:pPr>
                            <w:r w:rsidRPr="00900C19">
                              <w:rPr>
                                <w:rFonts w:ascii="Felix Titling" w:hAnsi="Felix Titling"/>
                                <w:sz w:val="32"/>
                                <w:szCs w:val="32"/>
                              </w:rPr>
                              <w:t xml:space="preserve">On </w:t>
                            </w:r>
                            <w:r w:rsidR="00D03B14" w:rsidRPr="00900C19">
                              <w:rPr>
                                <w:rFonts w:ascii="Felix Titling" w:hAnsi="Felix Titling"/>
                                <w:sz w:val="32"/>
                                <w:szCs w:val="32"/>
                              </w:rPr>
                              <w:t>BIG MARINE LAKE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29" type="#_x0000_t202" style="position:absolute;margin-left:576.75pt;margin-top:-.75pt;width:214.5pt;height:613.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" filled="f" stroked="f" strokecolor="#c9f" strokeweight="1.5pt">
                <v:textbox>
                  <w:txbxContent>
                    <w:p w:rsidR="00D03B14" w:rsidRDefault="00D03B14" w:rsidP="00D03B14">
                      <w:pPr>
                        <w:pStyle w:val="Tagline"/>
                      </w:pPr>
                    </w:p>
                    <w:p w:rsidR="006A0BDC" w:rsidRDefault="006A0BDC" w:rsidP="00D03B14">
                      <w:pPr>
                        <w:pStyle w:val="Tagline"/>
                      </w:pPr>
                    </w:p>
                    <w:p w:rsidR="006A0BDC" w:rsidRDefault="006A0BDC" w:rsidP="00D03B14">
                      <w:pPr>
                        <w:pStyle w:val="Tagline"/>
                      </w:pPr>
                    </w:p>
                    <w:p w:rsidR="006A0BDC" w:rsidRDefault="00B26F43" w:rsidP="00D03B14">
                      <w:pPr>
                        <w:pStyle w:val="Tagline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93DDF20" wp14:editId="15A5A59F">
                            <wp:extent cx="2485388" cy="1521135"/>
                            <wp:effectExtent l="0" t="0" r="0" b="3175"/>
                            <wp:docPr id="1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85970" cy="15214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A0BDC" w:rsidRDefault="006A0BDC" w:rsidP="00D03B14">
                      <w:pPr>
                        <w:pStyle w:val="Tagline"/>
                      </w:pPr>
                    </w:p>
                    <w:p w:rsidR="006A0BDC" w:rsidRDefault="006A0BDC" w:rsidP="00D03B14">
                      <w:pPr>
                        <w:pStyle w:val="Tagline"/>
                      </w:pPr>
                    </w:p>
                    <w:p w:rsidR="006A0BDC" w:rsidRDefault="006A0BDC" w:rsidP="00D03B14">
                      <w:pPr>
                        <w:pStyle w:val="Tagline"/>
                      </w:pPr>
                    </w:p>
                    <w:p w:rsidR="00DE0DD4" w:rsidRPr="00900C19" w:rsidRDefault="00900C19" w:rsidP="00262745">
                      <w:pPr>
                        <w:pStyle w:val="Tagline"/>
                        <w:jc w:val="left"/>
                        <w:rPr>
                          <w:rFonts w:ascii="Felix Titling" w:hAnsi="Felix Titling"/>
                          <w:sz w:val="28"/>
                          <w:szCs w:val="28"/>
                        </w:rPr>
                      </w:pPr>
                      <w:r>
                        <w:rPr>
                          <w:rFonts w:ascii="Felix Titling" w:hAnsi="Felix Titling"/>
                          <w:sz w:val="28"/>
                          <w:szCs w:val="28"/>
                        </w:rPr>
                        <w:t xml:space="preserve">   </w:t>
                      </w:r>
                      <w:r w:rsidR="00D03B14" w:rsidRPr="00900C19">
                        <w:rPr>
                          <w:rFonts w:ascii="Felix Titling" w:hAnsi="Felix Titling"/>
                          <w:sz w:val="28"/>
                          <w:szCs w:val="28"/>
                        </w:rPr>
                        <w:t>WEE ARE HERE AREA</w:t>
                      </w:r>
                    </w:p>
                    <w:p w:rsidR="00342CB7" w:rsidRDefault="00342CB7" w:rsidP="00342CB7">
                      <w:pPr>
                        <w:pStyle w:val="Tagline"/>
                        <w:ind w:left="720"/>
                        <w:jc w:val="left"/>
                        <w:rPr>
                          <w:rFonts w:ascii="Felix Titling" w:hAnsi="Felix Titling"/>
                          <w:sz w:val="36"/>
                          <w:szCs w:val="36"/>
                        </w:rPr>
                      </w:pPr>
                      <w:r w:rsidRPr="00900C19">
                        <w:rPr>
                          <w:rFonts w:ascii="Felix Titling" w:hAnsi="Felix Titling"/>
                          <w:sz w:val="28"/>
                          <w:szCs w:val="28"/>
                        </w:rPr>
                        <w:t xml:space="preserve">   </w:t>
                      </w:r>
                      <w:r w:rsidR="00D03B14" w:rsidRPr="00900C19">
                        <w:rPr>
                          <w:rFonts w:ascii="Felix Titling" w:hAnsi="Felix Titling"/>
                          <w:sz w:val="28"/>
                          <w:szCs w:val="28"/>
                        </w:rPr>
                        <w:t>6TH ANNUAL</w:t>
                      </w:r>
                      <w:r w:rsidR="00DE0DD4" w:rsidRPr="00900C19">
                        <w:rPr>
                          <w:rFonts w:ascii="Felix Titling" w:hAnsi="Felix Titling"/>
                          <w:sz w:val="28"/>
                          <w:szCs w:val="28"/>
                        </w:rPr>
                        <w:t xml:space="preserve"> </w:t>
                      </w:r>
                    </w:p>
                    <w:p w:rsidR="00342CB7" w:rsidRDefault="00342CB7" w:rsidP="00342CB7">
                      <w:pPr>
                        <w:pStyle w:val="Tagline"/>
                        <w:ind w:left="720"/>
                        <w:rPr>
                          <w:rFonts w:ascii="Felix Titling" w:hAnsi="Felix Titling"/>
                          <w:sz w:val="28"/>
                          <w:szCs w:val="28"/>
                        </w:rPr>
                      </w:pPr>
                    </w:p>
                    <w:p w:rsidR="00342CB7" w:rsidRPr="00342CB7" w:rsidRDefault="00342CB7" w:rsidP="00342CB7">
                      <w:pPr>
                        <w:pStyle w:val="Tagline"/>
                        <w:jc w:val="left"/>
                        <w:rPr>
                          <w:rFonts w:ascii="Felix Titling" w:hAnsi="Felix Titling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Felix Titling" w:hAnsi="Felix Titling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342CB7">
                        <w:rPr>
                          <w:rFonts w:ascii="Felix Titling" w:hAnsi="Felix Titling"/>
                          <w:b/>
                          <w:sz w:val="28"/>
                          <w:szCs w:val="28"/>
                        </w:rPr>
                        <w:t>LIVING CLEAN CAMPOUT</w:t>
                      </w:r>
                    </w:p>
                    <w:p w:rsidR="00342CB7" w:rsidRPr="00342CB7" w:rsidRDefault="00342CB7" w:rsidP="00342CB7">
                      <w:pPr>
                        <w:pStyle w:val="Tagline"/>
                        <w:ind w:left="720"/>
                        <w:rPr>
                          <w:rFonts w:ascii="Felix Titling" w:hAnsi="Felix Titling"/>
                          <w:sz w:val="28"/>
                          <w:szCs w:val="28"/>
                        </w:rPr>
                      </w:pPr>
                    </w:p>
                    <w:p w:rsidR="00D03B14" w:rsidRPr="00900C19" w:rsidRDefault="00D03B14" w:rsidP="00342CB7">
                      <w:pPr>
                        <w:pStyle w:val="Tagline"/>
                        <w:rPr>
                          <w:rFonts w:ascii="Felix Titling" w:hAnsi="Felix Titling"/>
                          <w:sz w:val="32"/>
                          <w:szCs w:val="32"/>
                        </w:rPr>
                      </w:pPr>
                      <w:r w:rsidRPr="00900C19">
                        <w:rPr>
                          <w:rFonts w:ascii="Felix Titling" w:hAnsi="Felix Titling"/>
                          <w:sz w:val="32"/>
                          <w:szCs w:val="32"/>
                        </w:rPr>
                        <w:t>JUNE 19-21, 2015</w:t>
                      </w:r>
                    </w:p>
                    <w:p w:rsidR="00D03B14" w:rsidRPr="00900C19" w:rsidRDefault="00D03B14" w:rsidP="00342CB7">
                      <w:pPr>
                        <w:pStyle w:val="Tagline"/>
                        <w:rPr>
                          <w:rFonts w:ascii="Felix Titling" w:hAnsi="Felix Titling"/>
                          <w:sz w:val="32"/>
                          <w:szCs w:val="32"/>
                        </w:rPr>
                      </w:pPr>
                    </w:p>
                    <w:p w:rsidR="00D03B14" w:rsidRPr="00900C19" w:rsidRDefault="00D03B14" w:rsidP="00342CB7">
                      <w:pPr>
                        <w:pStyle w:val="Tagline"/>
                        <w:rPr>
                          <w:rFonts w:ascii="Felix Titling" w:hAnsi="Felix Titling"/>
                          <w:sz w:val="32"/>
                          <w:szCs w:val="32"/>
                        </w:rPr>
                      </w:pPr>
                      <w:r w:rsidRPr="00900C19">
                        <w:rPr>
                          <w:rFonts w:ascii="Felix Titling" w:hAnsi="Felix Titling"/>
                          <w:sz w:val="32"/>
                          <w:szCs w:val="32"/>
                        </w:rPr>
                        <w:t>SERENITY SH</w:t>
                      </w:r>
                      <w:r w:rsidR="00A77848" w:rsidRPr="00900C19">
                        <w:rPr>
                          <w:rFonts w:ascii="Felix Titling" w:hAnsi="Felix Titling"/>
                          <w:sz w:val="32"/>
                          <w:szCs w:val="32"/>
                        </w:rPr>
                        <w:t xml:space="preserve">ORES </w:t>
                      </w:r>
                      <w:r w:rsidRPr="00900C19">
                        <w:rPr>
                          <w:rFonts w:ascii="Felix Titling" w:hAnsi="Felix Titling"/>
                          <w:sz w:val="32"/>
                          <w:szCs w:val="32"/>
                        </w:rPr>
                        <w:t>CAMPGROUND</w:t>
                      </w:r>
                    </w:p>
                    <w:p w:rsidR="00851B12" w:rsidRPr="00AF6836" w:rsidRDefault="00B20B05" w:rsidP="00342CB7">
                      <w:pPr>
                        <w:pStyle w:val="Tagline"/>
                        <w:rPr>
                          <w:rFonts w:ascii="Felix Titling" w:hAnsi="Felix Titling"/>
                          <w:sz w:val="36"/>
                          <w:szCs w:val="36"/>
                        </w:rPr>
                      </w:pPr>
                      <w:r w:rsidRPr="00900C19">
                        <w:rPr>
                          <w:rFonts w:ascii="Felix Titling" w:hAnsi="Felix Titling"/>
                          <w:sz w:val="32"/>
                          <w:szCs w:val="32"/>
                        </w:rPr>
                        <w:t xml:space="preserve">On </w:t>
                      </w:r>
                      <w:r w:rsidR="00D03B14" w:rsidRPr="00900C19">
                        <w:rPr>
                          <w:rFonts w:ascii="Felix Titling" w:hAnsi="Felix Titling"/>
                          <w:sz w:val="32"/>
                          <w:szCs w:val="32"/>
                        </w:rPr>
                        <w:t>BIG MARINE LAKE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26F43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C3CB9EF" wp14:editId="10B5CBA9">
                <wp:simplePos x="0" y="0"/>
                <wp:positionH relativeFrom="page">
                  <wp:posOffset>7957185</wp:posOffset>
                </wp:positionH>
                <wp:positionV relativeFrom="page">
                  <wp:posOffset>2703830</wp:posOffset>
                </wp:positionV>
                <wp:extent cx="382270" cy="2153920"/>
                <wp:effectExtent l="3810" t="0" r="0" b="0"/>
                <wp:wrapNone/>
                <wp:docPr id="1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270" cy="215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51B12" w:rsidRPr="00D960AB" w:rsidRDefault="00851B12" w:rsidP="00851B12">
                            <w:pPr>
                              <w:pStyle w:val="Address1"/>
                            </w:pP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30" type="#_x0000_t202" style="position:absolute;margin-left:626.55pt;margin-top:212.9pt;width:30.1pt;height:169.6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" filled="f" stroked="f">
                <v:textbox style="layout-flow:vertical;mso-fit-shape-to-text:t">
                  <w:txbxContent>
                    <w:p w:rsidR="00851B12" w:rsidRPr="00D960AB" w:rsidRDefault="00851B12" w:rsidP="00851B12">
                      <w:pPr>
                        <w:pStyle w:val="Address1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51B12">
        <w:br w:type="page"/>
      </w:r>
      <w:r w:rsidR="00DE352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67FDC4" wp14:editId="637F1993">
                <wp:simplePos x="0" y="0"/>
                <wp:positionH relativeFrom="page">
                  <wp:posOffset>3543300</wp:posOffset>
                </wp:positionH>
                <wp:positionV relativeFrom="page">
                  <wp:posOffset>85725</wp:posOffset>
                </wp:positionV>
                <wp:extent cx="2914650" cy="3016250"/>
                <wp:effectExtent l="0" t="0" r="0" b="0"/>
                <wp:wrapNone/>
                <wp:docPr id="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301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 algn="ctr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linkedTxbx id="8" seq="1"/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31" type="#_x0000_t202" style="position:absolute;margin-left:279pt;margin-top:6.75pt;width:229.5pt;height:237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" filled="f" stroked="f" strokecolor="#c9f" strokeweight="1.5pt">
                <v:textbox>
                  <w:txbxContent/>
                </v:textbox>
                <w10:wrap anchorx="page" anchory="page"/>
              </v:shape>
            </w:pict>
          </mc:Fallback>
        </mc:AlternateContent>
      </w:r>
      <w:r w:rsidR="00DE352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3FC12A" wp14:editId="26E23716">
                <wp:simplePos x="0" y="0"/>
                <wp:positionH relativeFrom="page">
                  <wp:posOffset>3314700</wp:posOffset>
                </wp:positionH>
                <wp:positionV relativeFrom="page">
                  <wp:posOffset>2733675</wp:posOffset>
                </wp:positionV>
                <wp:extent cx="3581400" cy="4977130"/>
                <wp:effectExtent l="0" t="0" r="0" b="0"/>
                <wp:wrapNone/>
                <wp:docPr id="10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4977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0F0E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 algn="ctr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74738" w:rsidRPr="00DE352F" w:rsidRDefault="00C16D53" w:rsidP="00874738">
                            <w:pPr>
                              <w:rPr>
                                <w:rFonts w:ascii="Felix Titling" w:hAnsi="Felix Titling"/>
                                <w:b/>
                                <w:u w:val="single"/>
                              </w:rPr>
                            </w:pPr>
                            <w:r w:rsidRPr="00E52081">
                              <w:rPr>
                                <w:b/>
                              </w:rPr>
                              <w:t xml:space="preserve">    </w:t>
                            </w:r>
                            <w:r w:rsidR="00874738" w:rsidRPr="00DE352F">
                              <w:rPr>
                                <w:rFonts w:ascii="Felix Titling" w:hAnsi="Felix Titling"/>
                                <w:b/>
                                <w:u w:val="single"/>
                              </w:rPr>
                              <w:t>LIVING CLEAN CAMPOUT RULES:</w:t>
                            </w:r>
                          </w:p>
                          <w:p w:rsidR="00874738" w:rsidRPr="00DE352F" w:rsidRDefault="00874738" w:rsidP="00874738">
                            <w:pPr>
                              <w:rPr>
                                <w:rFonts w:ascii="Felix Titling" w:hAnsi="Felix Titling"/>
                              </w:rPr>
                            </w:pPr>
                          </w:p>
                          <w:p w:rsidR="00874738" w:rsidRPr="00DE352F" w:rsidRDefault="00874738" w:rsidP="0087473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Felix Titling" w:hAnsi="Felix Titling"/>
                              </w:rPr>
                            </w:pPr>
                            <w:r w:rsidRPr="00DE352F">
                              <w:rPr>
                                <w:rFonts w:ascii="Felix Titling" w:hAnsi="Felix Titling"/>
                              </w:rPr>
                              <w:t>NO DRUGS OR ALCOHOL</w:t>
                            </w:r>
                          </w:p>
                          <w:p w:rsidR="00874738" w:rsidRPr="00DE352F" w:rsidRDefault="00874738" w:rsidP="00874738">
                            <w:pPr>
                              <w:rPr>
                                <w:rFonts w:ascii="Felix Titling" w:hAnsi="Felix Titling"/>
                              </w:rPr>
                            </w:pPr>
                          </w:p>
                          <w:p w:rsidR="00874738" w:rsidRPr="00DE352F" w:rsidRDefault="00874738" w:rsidP="0087473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Felix Titling" w:hAnsi="Felix Titling"/>
                              </w:rPr>
                            </w:pPr>
                            <w:r w:rsidRPr="00DE352F">
                              <w:rPr>
                                <w:rFonts w:ascii="Felix Titling" w:hAnsi="Felix Titling"/>
                              </w:rPr>
                              <w:t>NO FIRES EXCEPT IN DESIGNATED AREAS</w:t>
                            </w:r>
                          </w:p>
                          <w:p w:rsidR="00874738" w:rsidRPr="00DE352F" w:rsidRDefault="00874738" w:rsidP="00874738">
                            <w:pPr>
                              <w:rPr>
                                <w:rFonts w:ascii="Felix Titling" w:hAnsi="Felix Titling"/>
                              </w:rPr>
                            </w:pPr>
                          </w:p>
                          <w:p w:rsidR="00874738" w:rsidRPr="00DE352F" w:rsidRDefault="00874738" w:rsidP="0087473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Felix Titling" w:hAnsi="Felix Titling"/>
                              </w:rPr>
                            </w:pPr>
                            <w:r w:rsidRPr="00DE352F">
                              <w:rPr>
                                <w:rFonts w:ascii="Felix Titling" w:hAnsi="Felix Titling"/>
                              </w:rPr>
                              <w:t>NO PETS</w:t>
                            </w:r>
                          </w:p>
                          <w:p w:rsidR="00874738" w:rsidRPr="00DE352F" w:rsidRDefault="00874738" w:rsidP="00874738">
                            <w:pPr>
                              <w:rPr>
                                <w:rFonts w:ascii="Felix Titling" w:hAnsi="Felix Titling"/>
                              </w:rPr>
                            </w:pPr>
                          </w:p>
                          <w:p w:rsidR="00874738" w:rsidRPr="00DE352F" w:rsidRDefault="00874738" w:rsidP="0087473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Felix Titling" w:hAnsi="Felix Titling"/>
                              </w:rPr>
                            </w:pPr>
                            <w:r w:rsidRPr="00DE352F">
                              <w:rPr>
                                <w:rFonts w:ascii="Felix Titling" w:hAnsi="Felix Titling"/>
                              </w:rPr>
                              <w:t>NO FIREWORKS</w:t>
                            </w:r>
                          </w:p>
                          <w:p w:rsidR="00874738" w:rsidRPr="00DE352F" w:rsidRDefault="00874738" w:rsidP="00874738">
                            <w:pPr>
                              <w:rPr>
                                <w:rFonts w:ascii="Felix Titling" w:hAnsi="Felix Titling"/>
                              </w:rPr>
                            </w:pPr>
                          </w:p>
                          <w:p w:rsidR="00874738" w:rsidRPr="00DE352F" w:rsidRDefault="00874738" w:rsidP="0087473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Felix Titling" w:hAnsi="Felix Titling"/>
                              </w:rPr>
                            </w:pPr>
                            <w:r w:rsidRPr="00DE352F">
                              <w:rPr>
                                <w:rFonts w:ascii="Felix Titling" w:hAnsi="Felix Titling"/>
                              </w:rPr>
                              <w:t>NO SMOKING IN BUILDINGS</w:t>
                            </w:r>
                          </w:p>
                          <w:p w:rsidR="00874738" w:rsidRPr="00DE352F" w:rsidRDefault="00874738" w:rsidP="00874738">
                            <w:pPr>
                              <w:rPr>
                                <w:rFonts w:ascii="Felix Titling" w:hAnsi="Felix Titling"/>
                              </w:rPr>
                            </w:pPr>
                          </w:p>
                          <w:p w:rsidR="00874738" w:rsidRPr="00DE352F" w:rsidRDefault="00874738" w:rsidP="008D2F51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Felix Titling" w:hAnsi="Felix Titling"/>
                              </w:rPr>
                            </w:pPr>
                            <w:r w:rsidRPr="00DE352F">
                              <w:rPr>
                                <w:rFonts w:ascii="Felix Titling" w:hAnsi="Felix Titling"/>
                              </w:rPr>
                              <w:t>DO NOT THROW TRASH OR CIGARETTE BUTTS ON THE GROUND</w:t>
                            </w:r>
                          </w:p>
                          <w:p w:rsidR="00874738" w:rsidRPr="00DE352F" w:rsidRDefault="00874738" w:rsidP="00874738">
                            <w:pPr>
                              <w:rPr>
                                <w:rFonts w:ascii="Felix Titling" w:hAnsi="Felix Titling"/>
                              </w:rPr>
                            </w:pPr>
                          </w:p>
                          <w:p w:rsidR="00874738" w:rsidRPr="00DE352F" w:rsidRDefault="00874738" w:rsidP="0087473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Felix Titling" w:hAnsi="Felix Titling"/>
                              </w:rPr>
                            </w:pPr>
                            <w:r w:rsidRPr="00DE352F">
                              <w:rPr>
                                <w:rFonts w:ascii="Felix Titling" w:hAnsi="Felix Titling"/>
                              </w:rPr>
                              <w:t>NO LIFEGUARD (SWIM AT YOUR OWN RISK)</w:t>
                            </w:r>
                          </w:p>
                          <w:p w:rsidR="00874738" w:rsidRPr="00DE352F" w:rsidRDefault="00874738" w:rsidP="00874738">
                            <w:pPr>
                              <w:rPr>
                                <w:rFonts w:ascii="Felix Titling" w:hAnsi="Felix Titling"/>
                              </w:rPr>
                            </w:pPr>
                          </w:p>
                          <w:p w:rsidR="00874738" w:rsidRPr="00DE352F" w:rsidRDefault="00874738" w:rsidP="0087473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Felix Titling" w:hAnsi="Felix Titling"/>
                              </w:rPr>
                            </w:pPr>
                            <w:r w:rsidRPr="00DE352F">
                              <w:rPr>
                                <w:rFonts w:ascii="Felix Titling" w:hAnsi="Felix Titling"/>
                              </w:rPr>
                              <w:t>WATCH YOUR CHILDREN</w:t>
                            </w:r>
                          </w:p>
                          <w:p w:rsidR="00874738" w:rsidRPr="00DE352F" w:rsidRDefault="00874738" w:rsidP="00874738">
                            <w:pPr>
                              <w:rPr>
                                <w:rFonts w:ascii="Felix Titling" w:hAnsi="Felix Titling"/>
                              </w:rPr>
                            </w:pPr>
                          </w:p>
                          <w:p w:rsidR="00874738" w:rsidRPr="00DE352F" w:rsidRDefault="008D2F51" w:rsidP="0087473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Felix Titling" w:hAnsi="Felix Titling"/>
                              </w:rPr>
                            </w:pPr>
                            <w:r w:rsidRPr="00DE352F">
                              <w:rPr>
                                <w:rFonts w:ascii="Felix Titling" w:hAnsi="Felix Titling"/>
                              </w:rPr>
                              <w:t>CLEAN-</w:t>
                            </w:r>
                            <w:r w:rsidR="00874738" w:rsidRPr="00DE352F">
                              <w:rPr>
                                <w:rFonts w:ascii="Felix Titling" w:hAnsi="Felix Titling"/>
                              </w:rPr>
                              <w:t>UP AFTER YOURSELF</w:t>
                            </w:r>
                          </w:p>
                          <w:p w:rsidR="00874738" w:rsidRPr="00DE352F" w:rsidRDefault="00874738" w:rsidP="00874738">
                            <w:pPr>
                              <w:rPr>
                                <w:rFonts w:ascii="Felix Titling" w:hAnsi="Felix Titling"/>
                              </w:rPr>
                            </w:pPr>
                          </w:p>
                          <w:p w:rsidR="00874738" w:rsidRPr="00DE352F" w:rsidRDefault="00874738" w:rsidP="0087473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Felix Titling" w:hAnsi="Felix Titling"/>
                              </w:rPr>
                            </w:pPr>
                            <w:r w:rsidRPr="00DE352F">
                              <w:rPr>
                                <w:rFonts w:ascii="Felix Titling" w:hAnsi="Felix Titling"/>
                              </w:rPr>
                              <w:t>BE RESPECTFUL OF THE CAMPGROUND</w:t>
                            </w:r>
                          </w:p>
                          <w:p w:rsidR="00874738" w:rsidRPr="00DE352F" w:rsidRDefault="00874738" w:rsidP="00874738">
                            <w:pPr>
                              <w:rPr>
                                <w:rFonts w:ascii="Felix Titling" w:hAnsi="Felix Titling"/>
                              </w:rPr>
                            </w:pPr>
                          </w:p>
                          <w:p w:rsidR="00874738" w:rsidRPr="00DE352F" w:rsidRDefault="00B20B05" w:rsidP="00B20B05">
                            <w:pPr>
                              <w:ind w:left="720" w:firstLine="720"/>
                              <w:rPr>
                                <w:rFonts w:ascii="Felix Titling" w:hAnsi="Felix Titling"/>
                                <w:b/>
                                <w:sz w:val="28"/>
                                <w:szCs w:val="28"/>
                              </w:rPr>
                            </w:pPr>
                            <w:r w:rsidRPr="00DE352F">
                              <w:rPr>
                                <w:rFonts w:ascii="Felix Titling" w:hAnsi="Felix Titling"/>
                                <w:b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874738" w:rsidRPr="00DE352F">
                              <w:rPr>
                                <w:rFonts w:ascii="Felix Titling" w:hAnsi="Felix Titling"/>
                                <w:b/>
                                <w:sz w:val="28"/>
                                <w:szCs w:val="28"/>
                              </w:rPr>
                              <w:t>THANK YOU!</w:t>
                            </w:r>
                            <w:r w:rsidR="00DD2C4C" w:rsidRPr="00DE352F">
                              <w:rPr>
                                <w:rFonts w:ascii="Felix Titling" w:hAnsi="Felix Titling"/>
                                <w:b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  <w:p w:rsidR="00874738" w:rsidRDefault="00874738" w:rsidP="00874738"/>
                          <w:p w:rsidR="00F5039E" w:rsidRPr="00457A31" w:rsidRDefault="00F5039E" w:rsidP="00F5039E">
                            <w:pPr>
                              <w:pStyle w:val="BodyText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32" type="#_x0000_t202" style="position:absolute;margin-left:261pt;margin-top:215.25pt;width:282pt;height:391.9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" filled="f" fillcolor="#d0f0e0" stroked="f" strokecolor="navy" strokeweight="2.25pt">
                <v:textbox>
                  <w:txbxContent>
                    <w:p w:rsidR="00874738" w:rsidRPr="00DE352F" w:rsidRDefault="00C16D53" w:rsidP="00874738">
                      <w:pPr>
                        <w:rPr>
                          <w:rFonts w:ascii="Felix Titling" w:hAnsi="Felix Titling"/>
                          <w:b/>
                          <w:u w:val="single"/>
                        </w:rPr>
                      </w:pPr>
                      <w:r w:rsidRPr="00E52081">
                        <w:rPr>
                          <w:b/>
                        </w:rPr>
                        <w:t xml:space="preserve">    </w:t>
                      </w:r>
                      <w:r w:rsidR="00874738" w:rsidRPr="00DE352F">
                        <w:rPr>
                          <w:rFonts w:ascii="Felix Titling" w:hAnsi="Felix Titling"/>
                          <w:b/>
                          <w:u w:val="single"/>
                        </w:rPr>
                        <w:t>LIVING CLEAN CAMPOUT RULES:</w:t>
                      </w:r>
                    </w:p>
                    <w:p w:rsidR="00874738" w:rsidRPr="00DE352F" w:rsidRDefault="00874738" w:rsidP="00874738">
                      <w:pPr>
                        <w:rPr>
                          <w:rFonts w:ascii="Felix Titling" w:hAnsi="Felix Titling"/>
                        </w:rPr>
                      </w:pPr>
                    </w:p>
                    <w:p w:rsidR="00874738" w:rsidRPr="00DE352F" w:rsidRDefault="00874738" w:rsidP="00874738">
                      <w:pPr>
                        <w:numPr>
                          <w:ilvl w:val="0"/>
                          <w:numId w:val="7"/>
                        </w:numPr>
                        <w:rPr>
                          <w:rFonts w:ascii="Felix Titling" w:hAnsi="Felix Titling"/>
                        </w:rPr>
                      </w:pPr>
                      <w:r w:rsidRPr="00DE352F">
                        <w:rPr>
                          <w:rFonts w:ascii="Felix Titling" w:hAnsi="Felix Titling"/>
                        </w:rPr>
                        <w:t>NO DRUGS OR ALCOHOL</w:t>
                      </w:r>
                    </w:p>
                    <w:p w:rsidR="00874738" w:rsidRPr="00DE352F" w:rsidRDefault="00874738" w:rsidP="00874738">
                      <w:pPr>
                        <w:rPr>
                          <w:rFonts w:ascii="Felix Titling" w:hAnsi="Felix Titling"/>
                        </w:rPr>
                      </w:pPr>
                    </w:p>
                    <w:p w:rsidR="00874738" w:rsidRPr="00DE352F" w:rsidRDefault="00874738" w:rsidP="00874738">
                      <w:pPr>
                        <w:numPr>
                          <w:ilvl w:val="0"/>
                          <w:numId w:val="7"/>
                        </w:numPr>
                        <w:rPr>
                          <w:rFonts w:ascii="Felix Titling" w:hAnsi="Felix Titling"/>
                        </w:rPr>
                      </w:pPr>
                      <w:r w:rsidRPr="00DE352F">
                        <w:rPr>
                          <w:rFonts w:ascii="Felix Titling" w:hAnsi="Felix Titling"/>
                        </w:rPr>
                        <w:t>NO FIRES EXCEPT IN DESIGNATED AREAS</w:t>
                      </w:r>
                    </w:p>
                    <w:p w:rsidR="00874738" w:rsidRPr="00DE352F" w:rsidRDefault="00874738" w:rsidP="00874738">
                      <w:pPr>
                        <w:rPr>
                          <w:rFonts w:ascii="Felix Titling" w:hAnsi="Felix Titling"/>
                        </w:rPr>
                      </w:pPr>
                    </w:p>
                    <w:p w:rsidR="00874738" w:rsidRPr="00DE352F" w:rsidRDefault="00874738" w:rsidP="00874738">
                      <w:pPr>
                        <w:numPr>
                          <w:ilvl w:val="0"/>
                          <w:numId w:val="7"/>
                        </w:numPr>
                        <w:rPr>
                          <w:rFonts w:ascii="Felix Titling" w:hAnsi="Felix Titling"/>
                        </w:rPr>
                      </w:pPr>
                      <w:r w:rsidRPr="00DE352F">
                        <w:rPr>
                          <w:rFonts w:ascii="Felix Titling" w:hAnsi="Felix Titling"/>
                        </w:rPr>
                        <w:t>NO PETS</w:t>
                      </w:r>
                    </w:p>
                    <w:p w:rsidR="00874738" w:rsidRPr="00DE352F" w:rsidRDefault="00874738" w:rsidP="00874738">
                      <w:pPr>
                        <w:rPr>
                          <w:rFonts w:ascii="Felix Titling" w:hAnsi="Felix Titling"/>
                        </w:rPr>
                      </w:pPr>
                    </w:p>
                    <w:p w:rsidR="00874738" w:rsidRPr="00DE352F" w:rsidRDefault="00874738" w:rsidP="00874738">
                      <w:pPr>
                        <w:numPr>
                          <w:ilvl w:val="0"/>
                          <w:numId w:val="7"/>
                        </w:numPr>
                        <w:rPr>
                          <w:rFonts w:ascii="Felix Titling" w:hAnsi="Felix Titling"/>
                        </w:rPr>
                      </w:pPr>
                      <w:r w:rsidRPr="00DE352F">
                        <w:rPr>
                          <w:rFonts w:ascii="Felix Titling" w:hAnsi="Felix Titling"/>
                        </w:rPr>
                        <w:t>NO FIREWORKS</w:t>
                      </w:r>
                    </w:p>
                    <w:p w:rsidR="00874738" w:rsidRPr="00DE352F" w:rsidRDefault="00874738" w:rsidP="00874738">
                      <w:pPr>
                        <w:rPr>
                          <w:rFonts w:ascii="Felix Titling" w:hAnsi="Felix Titling"/>
                        </w:rPr>
                      </w:pPr>
                    </w:p>
                    <w:p w:rsidR="00874738" w:rsidRPr="00DE352F" w:rsidRDefault="00874738" w:rsidP="00874738">
                      <w:pPr>
                        <w:numPr>
                          <w:ilvl w:val="0"/>
                          <w:numId w:val="7"/>
                        </w:numPr>
                        <w:rPr>
                          <w:rFonts w:ascii="Felix Titling" w:hAnsi="Felix Titling"/>
                        </w:rPr>
                      </w:pPr>
                      <w:r w:rsidRPr="00DE352F">
                        <w:rPr>
                          <w:rFonts w:ascii="Felix Titling" w:hAnsi="Felix Titling"/>
                        </w:rPr>
                        <w:t>NO SMOKING IN BUILDINGS</w:t>
                      </w:r>
                    </w:p>
                    <w:p w:rsidR="00874738" w:rsidRPr="00DE352F" w:rsidRDefault="00874738" w:rsidP="00874738">
                      <w:pPr>
                        <w:rPr>
                          <w:rFonts w:ascii="Felix Titling" w:hAnsi="Felix Titling"/>
                        </w:rPr>
                      </w:pPr>
                    </w:p>
                    <w:p w:rsidR="00874738" w:rsidRPr="00DE352F" w:rsidRDefault="00874738" w:rsidP="008D2F51">
                      <w:pPr>
                        <w:numPr>
                          <w:ilvl w:val="0"/>
                          <w:numId w:val="7"/>
                        </w:numPr>
                        <w:rPr>
                          <w:rFonts w:ascii="Felix Titling" w:hAnsi="Felix Titling"/>
                        </w:rPr>
                      </w:pPr>
                      <w:r w:rsidRPr="00DE352F">
                        <w:rPr>
                          <w:rFonts w:ascii="Felix Titling" w:hAnsi="Felix Titling"/>
                        </w:rPr>
                        <w:t>DO NOT THROW TRASH OR CIGARETTE BUTTS ON THE GROUND</w:t>
                      </w:r>
                    </w:p>
                    <w:p w:rsidR="00874738" w:rsidRPr="00DE352F" w:rsidRDefault="00874738" w:rsidP="00874738">
                      <w:pPr>
                        <w:rPr>
                          <w:rFonts w:ascii="Felix Titling" w:hAnsi="Felix Titling"/>
                        </w:rPr>
                      </w:pPr>
                    </w:p>
                    <w:p w:rsidR="00874738" w:rsidRPr="00DE352F" w:rsidRDefault="00874738" w:rsidP="00874738">
                      <w:pPr>
                        <w:numPr>
                          <w:ilvl w:val="0"/>
                          <w:numId w:val="7"/>
                        </w:numPr>
                        <w:rPr>
                          <w:rFonts w:ascii="Felix Titling" w:hAnsi="Felix Titling"/>
                        </w:rPr>
                      </w:pPr>
                      <w:r w:rsidRPr="00DE352F">
                        <w:rPr>
                          <w:rFonts w:ascii="Felix Titling" w:hAnsi="Felix Titling"/>
                        </w:rPr>
                        <w:t>NO LIFEGUARD (SWIM AT YOUR OWN RISK)</w:t>
                      </w:r>
                    </w:p>
                    <w:p w:rsidR="00874738" w:rsidRPr="00DE352F" w:rsidRDefault="00874738" w:rsidP="00874738">
                      <w:pPr>
                        <w:rPr>
                          <w:rFonts w:ascii="Felix Titling" w:hAnsi="Felix Titling"/>
                        </w:rPr>
                      </w:pPr>
                    </w:p>
                    <w:p w:rsidR="00874738" w:rsidRPr="00DE352F" w:rsidRDefault="00874738" w:rsidP="00874738">
                      <w:pPr>
                        <w:numPr>
                          <w:ilvl w:val="0"/>
                          <w:numId w:val="7"/>
                        </w:numPr>
                        <w:rPr>
                          <w:rFonts w:ascii="Felix Titling" w:hAnsi="Felix Titling"/>
                        </w:rPr>
                      </w:pPr>
                      <w:r w:rsidRPr="00DE352F">
                        <w:rPr>
                          <w:rFonts w:ascii="Felix Titling" w:hAnsi="Felix Titling"/>
                        </w:rPr>
                        <w:t>WATCH YOUR CHILDREN</w:t>
                      </w:r>
                    </w:p>
                    <w:p w:rsidR="00874738" w:rsidRPr="00DE352F" w:rsidRDefault="00874738" w:rsidP="00874738">
                      <w:pPr>
                        <w:rPr>
                          <w:rFonts w:ascii="Felix Titling" w:hAnsi="Felix Titling"/>
                        </w:rPr>
                      </w:pPr>
                    </w:p>
                    <w:p w:rsidR="00874738" w:rsidRPr="00DE352F" w:rsidRDefault="008D2F51" w:rsidP="00874738">
                      <w:pPr>
                        <w:numPr>
                          <w:ilvl w:val="0"/>
                          <w:numId w:val="7"/>
                        </w:numPr>
                        <w:rPr>
                          <w:rFonts w:ascii="Felix Titling" w:hAnsi="Felix Titling"/>
                        </w:rPr>
                      </w:pPr>
                      <w:r w:rsidRPr="00DE352F">
                        <w:rPr>
                          <w:rFonts w:ascii="Felix Titling" w:hAnsi="Felix Titling"/>
                        </w:rPr>
                        <w:t>CLEAN-</w:t>
                      </w:r>
                      <w:r w:rsidR="00874738" w:rsidRPr="00DE352F">
                        <w:rPr>
                          <w:rFonts w:ascii="Felix Titling" w:hAnsi="Felix Titling"/>
                        </w:rPr>
                        <w:t>UP AFTER YOURSELF</w:t>
                      </w:r>
                    </w:p>
                    <w:p w:rsidR="00874738" w:rsidRPr="00DE352F" w:rsidRDefault="00874738" w:rsidP="00874738">
                      <w:pPr>
                        <w:rPr>
                          <w:rFonts w:ascii="Felix Titling" w:hAnsi="Felix Titling"/>
                        </w:rPr>
                      </w:pPr>
                    </w:p>
                    <w:p w:rsidR="00874738" w:rsidRPr="00DE352F" w:rsidRDefault="00874738" w:rsidP="00874738">
                      <w:pPr>
                        <w:numPr>
                          <w:ilvl w:val="0"/>
                          <w:numId w:val="7"/>
                        </w:numPr>
                        <w:rPr>
                          <w:rFonts w:ascii="Felix Titling" w:hAnsi="Felix Titling"/>
                        </w:rPr>
                      </w:pPr>
                      <w:r w:rsidRPr="00DE352F">
                        <w:rPr>
                          <w:rFonts w:ascii="Felix Titling" w:hAnsi="Felix Titling"/>
                        </w:rPr>
                        <w:t>BE RESPECTFUL OF THE CAMPGROUND</w:t>
                      </w:r>
                    </w:p>
                    <w:p w:rsidR="00874738" w:rsidRPr="00DE352F" w:rsidRDefault="00874738" w:rsidP="00874738">
                      <w:pPr>
                        <w:rPr>
                          <w:rFonts w:ascii="Felix Titling" w:hAnsi="Felix Titling"/>
                        </w:rPr>
                      </w:pPr>
                    </w:p>
                    <w:p w:rsidR="00874738" w:rsidRPr="00DE352F" w:rsidRDefault="00B20B05" w:rsidP="00B20B05">
                      <w:pPr>
                        <w:ind w:left="720" w:firstLine="720"/>
                        <w:rPr>
                          <w:rFonts w:ascii="Felix Titling" w:hAnsi="Felix Titling"/>
                          <w:b/>
                          <w:sz w:val="28"/>
                          <w:szCs w:val="28"/>
                        </w:rPr>
                      </w:pPr>
                      <w:r w:rsidRPr="00DE352F">
                        <w:rPr>
                          <w:rFonts w:ascii="Felix Titling" w:hAnsi="Felix Titling"/>
                          <w:b/>
                          <w:sz w:val="32"/>
                          <w:szCs w:val="32"/>
                        </w:rPr>
                        <w:t xml:space="preserve">    </w:t>
                      </w:r>
                      <w:r w:rsidR="00874738" w:rsidRPr="00DE352F">
                        <w:rPr>
                          <w:rFonts w:ascii="Felix Titling" w:hAnsi="Felix Titling"/>
                          <w:b/>
                          <w:sz w:val="28"/>
                          <w:szCs w:val="28"/>
                        </w:rPr>
                        <w:t>THANK YOU!</w:t>
                      </w:r>
                      <w:r w:rsidR="00DD2C4C" w:rsidRPr="00DE352F">
                        <w:rPr>
                          <w:rFonts w:ascii="Felix Titling" w:hAnsi="Felix Titling"/>
                          <w:b/>
                          <w:sz w:val="28"/>
                          <w:szCs w:val="28"/>
                        </w:rPr>
                        <w:t>!</w:t>
                      </w:r>
                    </w:p>
                    <w:p w:rsidR="00874738" w:rsidRDefault="00874738" w:rsidP="00874738"/>
                    <w:p w:rsidR="00F5039E" w:rsidRPr="00457A31" w:rsidRDefault="00F5039E" w:rsidP="00F5039E">
                      <w:pPr>
                        <w:pStyle w:val="BodyText2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7456" behindDoc="0" locked="0" layoutInCell="0" allowOverlap="1" wp14:anchorId="6DB6DFDF" wp14:editId="1BB74CCC">
                <wp:simplePos x="0" y="0"/>
                <wp:positionH relativeFrom="margin">
                  <wp:posOffset>6477000</wp:posOffset>
                </wp:positionH>
                <wp:positionV relativeFrom="margin">
                  <wp:posOffset>-7259955</wp:posOffset>
                </wp:positionV>
                <wp:extent cx="3120390" cy="7785735"/>
                <wp:effectExtent l="38100" t="38100" r="118110" b="158115"/>
                <wp:wrapSquare wrapText="bothSides"/>
                <wp:docPr id="698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120390" cy="7785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sx="100500" sy="1005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4C5F63" w:rsidRDefault="004C5F63" w:rsidP="003A5C74">
                            <w:pPr>
                              <w:jc w:val="center"/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92D776" wp14:editId="6560BCE1">
                                  <wp:extent cx="2009775" cy="1857375"/>
                                  <wp:effectExtent l="0" t="0" r="9525" b="952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Glob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15281" cy="18624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C5F63" w:rsidRDefault="004C5F63" w:rsidP="003A5C74">
                            <w:pPr>
                              <w:jc w:val="center"/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</w:pPr>
                          </w:p>
                          <w:p w:rsidR="004C5F63" w:rsidRDefault="004C5F63" w:rsidP="003A5C74">
                            <w:pPr>
                              <w:jc w:val="center"/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</w:pPr>
                          </w:p>
                          <w:p w:rsidR="000C74EE" w:rsidRDefault="003A5C74" w:rsidP="003A5C74">
                            <w:pPr>
                              <w:jc w:val="center"/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</w:pPr>
                            <w:r w:rsidRPr="003A5C74"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>The Narcotics Anonymous recovery program gives us a new pattern of living to replace our old routines.  And with that new pattern comes a new meaning to our lives, one of light and hope.</w:t>
                            </w:r>
                          </w:p>
                          <w:p w:rsidR="00342CB7" w:rsidRDefault="00342CB7" w:rsidP="003A5C74">
                            <w:pPr>
                              <w:jc w:val="center"/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</w:pPr>
                          </w:p>
                          <w:p w:rsidR="00342CB7" w:rsidRPr="00342CB7" w:rsidRDefault="00342CB7" w:rsidP="003A5C74">
                            <w:pPr>
                              <w:jc w:val="center"/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</w:pPr>
                            <w:r w:rsidRPr="00342CB7"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>(J</w:t>
                            </w:r>
                            <w:r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 xml:space="preserve">UST FOR </w:t>
                            </w:r>
                            <w:r w:rsidRPr="00342CB7"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>T</w:t>
                            </w:r>
                            <w:r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>ODAY</w:t>
                            </w:r>
                            <w:r w:rsidRPr="00342CB7"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 xml:space="preserve">: </w:t>
                            </w:r>
                            <w:r w:rsidR="00D566A0" w:rsidRPr="00342CB7"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>Oct</w:t>
                            </w:r>
                            <w:r w:rsidR="00D566A0"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>ober</w:t>
                            </w:r>
                            <w:r w:rsidRPr="00342CB7"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 xml:space="preserve"> 8</w:t>
                            </w:r>
                            <w:r w:rsidRPr="00342CB7">
                              <w:rPr>
                                <w:rFonts w:ascii="Felix Titling" w:hAnsi="Felix Titling"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 w:rsidRPr="00342CB7"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6" o:spid="_x0000_s1033" style="position:absolute;margin-left:510pt;margin-top:-571.65pt;width:245.7pt;height:613.05pt;flip:x;z-index:251667456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" o:allowincell="f" fillcolor="white [3212]" strokecolor="gray [1629]" strokeweight="1.5pt">
                <v:shadow on="t" type="perspective" color="black" opacity="26214f" origin="-.5,-.5" offset=".74836mm,.74836mm" matrix="65864f,,,65864f"/>
                <v:textbox inset="21.6pt,21.6pt,21.6pt,21.6pt">
                  <w:txbxContent>
                    <w:p w:rsidR="004C5F63" w:rsidRDefault="004C5F63" w:rsidP="003A5C74">
                      <w:pPr>
                        <w:jc w:val="center"/>
                        <w:rPr>
                          <w:rFonts w:ascii="Felix Titling" w:hAnsi="Felix Titling"/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D92D776" wp14:editId="6560BCE1">
                            <wp:extent cx="2009775" cy="1857375"/>
                            <wp:effectExtent l="0" t="0" r="9525" b="952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Glob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15281" cy="18624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C5F63" w:rsidRDefault="004C5F63" w:rsidP="003A5C74">
                      <w:pPr>
                        <w:jc w:val="center"/>
                        <w:rPr>
                          <w:rFonts w:ascii="Felix Titling" w:hAnsi="Felix Titling"/>
                          <w:sz w:val="36"/>
                          <w:szCs w:val="36"/>
                        </w:rPr>
                      </w:pPr>
                    </w:p>
                    <w:p w:rsidR="004C5F63" w:rsidRDefault="004C5F63" w:rsidP="003A5C74">
                      <w:pPr>
                        <w:jc w:val="center"/>
                        <w:rPr>
                          <w:rFonts w:ascii="Felix Titling" w:hAnsi="Felix Titling"/>
                          <w:sz w:val="36"/>
                          <w:szCs w:val="36"/>
                        </w:rPr>
                      </w:pPr>
                    </w:p>
                    <w:p w:rsidR="000C74EE" w:rsidRDefault="003A5C74" w:rsidP="003A5C74">
                      <w:pPr>
                        <w:jc w:val="center"/>
                        <w:rPr>
                          <w:rFonts w:ascii="Felix Titling" w:hAnsi="Felix Titling"/>
                          <w:sz w:val="36"/>
                          <w:szCs w:val="36"/>
                        </w:rPr>
                      </w:pPr>
                      <w:r w:rsidRPr="003A5C74">
                        <w:rPr>
                          <w:rFonts w:ascii="Felix Titling" w:hAnsi="Felix Titling"/>
                          <w:sz w:val="36"/>
                          <w:szCs w:val="36"/>
                        </w:rPr>
                        <w:t>The Narcotics Anonymous recovery program gives us a new pattern of living to replace our old routines.  And with that new pattern comes a new meaning to our lives, one of light and hope.</w:t>
                      </w:r>
                    </w:p>
                    <w:p w:rsidR="00342CB7" w:rsidRDefault="00342CB7" w:rsidP="003A5C74">
                      <w:pPr>
                        <w:jc w:val="center"/>
                        <w:rPr>
                          <w:rFonts w:ascii="Felix Titling" w:hAnsi="Felix Titling"/>
                          <w:sz w:val="36"/>
                          <w:szCs w:val="36"/>
                        </w:rPr>
                      </w:pPr>
                    </w:p>
                    <w:p w:rsidR="00342CB7" w:rsidRPr="00342CB7" w:rsidRDefault="00342CB7" w:rsidP="003A5C74">
                      <w:pPr>
                        <w:jc w:val="center"/>
                        <w:rPr>
                          <w:rFonts w:ascii="Felix Titling" w:hAnsi="Felix Titling"/>
                          <w:sz w:val="36"/>
                          <w:szCs w:val="36"/>
                        </w:rPr>
                      </w:pPr>
                      <w:r w:rsidRPr="00342CB7">
                        <w:rPr>
                          <w:rFonts w:ascii="Felix Titling" w:hAnsi="Felix Titling"/>
                          <w:sz w:val="36"/>
                          <w:szCs w:val="36"/>
                        </w:rPr>
                        <w:t>(J</w:t>
                      </w:r>
                      <w:r>
                        <w:rPr>
                          <w:rFonts w:ascii="Felix Titling" w:hAnsi="Felix Titling"/>
                          <w:sz w:val="36"/>
                          <w:szCs w:val="36"/>
                        </w:rPr>
                        <w:t xml:space="preserve">UST FOR </w:t>
                      </w:r>
                      <w:r w:rsidRPr="00342CB7">
                        <w:rPr>
                          <w:rFonts w:ascii="Felix Titling" w:hAnsi="Felix Titling"/>
                          <w:sz w:val="36"/>
                          <w:szCs w:val="36"/>
                        </w:rPr>
                        <w:t>T</w:t>
                      </w:r>
                      <w:r>
                        <w:rPr>
                          <w:rFonts w:ascii="Felix Titling" w:hAnsi="Felix Titling"/>
                          <w:sz w:val="36"/>
                          <w:szCs w:val="36"/>
                        </w:rPr>
                        <w:t>ODAY</w:t>
                      </w:r>
                      <w:r w:rsidRPr="00342CB7">
                        <w:rPr>
                          <w:rFonts w:ascii="Felix Titling" w:hAnsi="Felix Titling"/>
                          <w:sz w:val="36"/>
                          <w:szCs w:val="36"/>
                        </w:rPr>
                        <w:t xml:space="preserve">: </w:t>
                      </w:r>
                      <w:r w:rsidR="00D566A0" w:rsidRPr="00342CB7">
                        <w:rPr>
                          <w:rFonts w:ascii="Felix Titling" w:hAnsi="Felix Titling"/>
                          <w:sz w:val="36"/>
                          <w:szCs w:val="36"/>
                        </w:rPr>
                        <w:t>Oct</w:t>
                      </w:r>
                      <w:r w:rsidR="00D566A0">
                        <w:rPr>
                          <w:rFonts w:ascii="Felix Titling" w:hAnsi="Felix Titling"/>
                          <w:sz w:val="36"/>
                          <w:szCs w:val="36"/>
                        </w:rPr>
                        <w:t>ober</w:t>
                      </w:r>
                      <w:r w:rsidRPr="00342CB7">
                        <w:rPr>
                          <w:rFonts w:ascii="Felix Titling" w:hAnsi="Felix Titling"/>
                          <w:sz w:val="36"/>
                          <w:szCs w:val="36"/>
                        </w:rPr>
                        <w:t xml:space="preserve"> 8</w:t>
                      </w:r>
                      <w:r w:rsidRPr="00342CB7">
                        <w:rPr>
                          <w:rFonts w:ascii="Felix Titling" w:hAnsi="Felix Titling"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 w:rsidRPr="00342CB7">
                        <w:rPr>
                          <w:rFonts w:ascii="Felix Titling" w:hAnsi="Felix Titling"/>
                          <w:sz w:val="36"/>
                          <w:szCs w:val="36"/>
                        </w:rPr>
                        <w:t>)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B0656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6322E9" wp14:editId="563F32A3">
                <wp:simplePos x="0" y="0"/>
                <wp:positionH relativeFrom="page">
                  <wp:posOffset>66675</wp:posOffset>
                </wp:positionH>
                <wp:positionV relativeFrom="page">
                  <wp:posOffset>85725</wp:posOffset>
                </wp:positionV>
                <wp:extent cx="3143250" cy="7625080"/>
                <wp:effectExtent l="0" t="0" r="0" b="0"/>
                <wp:wrapNone/>
                <wp:docPr id="6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762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 algn="ctr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 id="8">
                        <w:txbxContent>
                          <w:p w:rsidR="00AD08A1" w:rsidRDefault="0083340A" w:rsidP="00832247">
                            <w:pPr>
                              <w:pStyle w:val="Heading2"/>
                              <w:rPr>
                                <w:rFonts w:ascii="Felix Titling" w:hAnsi="Felix Titling"/>
                                <w:b/>
                                <w:u w:val="single"/>
                                <w:vertAlign w:val="superscript"/>
                              </w:rPr>
                            </w:pPr>
                            <w:r w:rsidRPr="00AD08A1">
                              <w:rPr>
                                <w:rFonts w:ascii="Felix Titling" w:hAnsi="Felix Titling"/>
                                <w:b/>
                                <w:u w:val="single"/>
                              </w:rPr>
                              <w:t>FRIDAY</w:t>
                            </w:r>
                            <w:r w:rsidR="004B3CBB" w:rsidRPr="00AD08A1">
                              <w:rPr>
                                <w:rFonts w:ascii="Felix Titling" w:hAnsi="Felix Titling"/>
                                <w:b/>
                                <w:u w:val="single"/>
                              </w:rPr>
                              <w:t xml:space="preserve">, </w:t>
                            </w:r>
                            <w:proofErr w:type="gramStart"/>
                            <w:r w:rsidR="004B3CBB" w:rsidRPr="00AD08A1">
                              <w:rPr>
                                <w:rFonts w:ascii="Felix Titling" w:hAnsi="Felix Titling"/>
                                <w:b/>
                                <w:u w:val="single"/>
                              </w:rPr>
                              <w:t>JUNE</w:t>
                            </w:r>
                            <w:r w:rsidRPr="00AD08A1">
                              <w:rPr>
                                <w:rFonts w:ascii="Felix Titling" w:hAnsi="Felix Titling"/>
                                <w:b/>
                                <w:u w:val="single"/>
                              </w:rPr>
                              <w:t xml:space="preserve"> </w:t>
                            </w:r>
                            <w:r w:rsidR="00AD08A1">
                              <w:rPr>
                                <w:rFonts w:ascii="Felix Titling" w:hAnsi="Felix Titling"/>
                                <w:b/>
                                <w:u w:val="single"/>
                              </w:rPr>
                              <w:t xml:space="preserve"> </w:t>
                            </w:r>
                            <w:r w:rsidRPr="00AD08A1">
                              <w:rPr>
                                <w:rFonts w:ascii="Felix Titling" w:hAnsi="Felix Titling"/>
                                <w:b/>
                                <w:u w:val="single"/>
                              </w:rPr>
                              <w:t>19</w:t>
                            </w:r>
                            <w:r w:rsidRPr="00AD08A1">
                              <w:rPr>
                                <w:rFonts w:ascii="Felix Titling" w:hAnsi="Felix Titling"/>
                                <w:b/>
                                <w:u w:val="single"/>
                                <w:vertAlign w:val="superscript"/>
                              </w:rPr>
                              <w:t>TH</w:t>
                            </w:r>
                            <w:proofErr w:type="gramEnd"/>
                          </w:p>
                          <w:p w:rsidR="008D2F51" w:rsidRPr="008D2F51" w:rsidRDefault="008D2F51" w:rsidP="008D2F51"/>
                          <w:p w:rsidR="00AD08A1" w:rsidRDefault="00AD08A1" w:rsidP="00AD08A1">
                            <w:pPr>
                              <w:pStyle w:val="BodyText1"/>
                              <w:rPr>
                                <w:rFonts w:ascii="Felix Titling" w:hAnsi="Felix Titling"/>
                              </w:rPr>
                            </w:pPr>
                            <w:r>
                              <w:rPr>
                                <w:rFonts w:ascii="Felix Titling" w:hAnsi="Felix Titling"/>
                              </w:rPr>
                              <w:t>1 P.M. GATES OPEN</w:t>
                            </w:r>
                          </w:p>
                          <w:p w:rsidR="00AD08A1" w:rsidRDefault="00AD08A1" w:rsidP="00AD08A1">
                            <w:pPr>
                              <w:pStyle w:val="BodyText1"/>
                              <w:rPr>
                                <w:rFonts w:ascii="Felix Titling" w:hAnsi="Felix Titling"/>
                              </w:rPr>
                            </w:pPr>
                            <w:r>
                              <w:rPr>
                                <w:rFonts w:ascii="Felix Titling" w:hAnsi="Felix Titling"/>
                              </w:rPr>
                              <w:t xml:space="preserve">8 P.M. </w:t>
                            </w:r>
                            <w:r w:rsidR="005C2C77">
                              <w:rPr>
                                <w:rFonts w:ascii="Felix Titling" w:hAnsi="Felix Titling"/>
                              </w:rPr>
                              <w:t>speaker:  Keith D.</w:t>
                            </w:r>
                          </w:p>
                          <w:p w:rsidR="00C16D53" w:rsidRDefault="00AD08A1" w:rsidP="00630210">
                            <w:pPr>
                              <w:pStyle w:val="BodyText1"/>
                              <w:rPr>
                                <w:rFonts w:ascii="Felix Titling" w:hAnsi="Felix Titling"/>
                              </w:rPr>
                            </w:pPr>
                            <w:r>
                              <w:rPr>
                                <w:rFonts w:ascii="Felix Titling" w:hAnsi="Felix Titling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Felix Titling" w:hAnsi="Felix Titling"/>
                              </w:rPr>
                              <w:t>dark</w:t>
                            </w:r>
                            <w:proofErr w:type="gramEnd"/>
                            <w:r>
                              <w:rPr>
                                <w:rFonts w:ascii="Felix Titling" w:hAnsi="Felix Titling"/>
                              </w:rPr>
                              <w:t>) campfire hug-up meeting</w:t>
                            </w:r>
                            <w:r w:rsidR="00282209" w:rsidRPr="0083340A">
                              <w:rPr>
                                <w:rFonts w:ascii="Felix Titling" w:hAnsi="Felix Titling"/>
                              </w:rPr>
                              <w:t xml:space="preserve"> </w:t>
                            </w:r>
                          </w:p>
                          <w:p w:rsidR="00E52081" w:rsidRPr="00630210" w:rsidRDefault="00E52081" w:rsidP="00630210">
                            <w:pPr>
                              <w:pStyle w:val="BodyText1"/>
                              <w:rPr>
                                <w:rFonts w:ascii="Felix Titling" w:hAnsi="Felix Titling"/>
                              </w:rPr>
                            </w:pPr>
                          </w:p>
                          <w:p w:rsidR="00282209" w:rsidRDefault="0083340A" w:rsidP="007A00A8">
                            <w:pPr>
                              <w:pStyle w:val="Heading2"/>
                              <w:rPr>
                                <w:rFonts w:ascii="Felix Titling" w:hAnsi="Felix Titling"/>
                                <w:b/>
                                <w:u w:val="single"/>
                              </w:rPr>
                            </w:pPr>
                            <w:r w:rsidRPr="0083340A">
                              <w:rPr>
                                <w:rFonts w:ascii="Felix Titling" w:hAnsi="Felix Titling"/>
                                <w:b/>
                                <w:u w:val="single"/>
                              </w:rPr>
                              <w:t>SATURDAY</w:t>
                            </w:r>
                            <w:r w:rsidR="004B3CBB" w:rsidRPr="0083340A">
                              <w:rPr>
                                <w:rFonts w:ascii="Felix Titling" w:hAnsi="Felix Titling"/>
                                <w:b/>
                                <w:u w:val="single"/>
                              </w:rPr>
                              <w:t xml:space="preserve">, </w:t>
                            </w:r>
                            <w:proofErr w:type="gramStart"/>
                            <w:r w:rsidR="004B3CBB" w:rsidRPr="0083340A">
                              <w:rPr>
                                <w:rFonts w:ascii="Felix Titling" w:hAnsi="Felix Titling"/>
                                <w:b/>
                                <w:u w:val="single"/>
                              </w:rPr>
                              <w:t>JUNE</w:t>
                            </w:r>
                            <w:r w:rsidRPr="0083340A">
                              <w:rPr>
                                <w:rFonts w:ascii="Felix Titling" w:hAnsi="Felix Titling"/>
                                <w:b/>
                                <w:u w:val="single"/>
                              </w:rPr>
                              <w:t xml:space="preserve"> </w:t>
                            </w:r>
                            <w:r w:rsidR="00AD08A1">
                              <w:rPr>
                                <w:rFonts w:ascii="Felix Titling" w:hAnsi="Felix Titling"/>
                                <w:b/>
                                <w:u w:val="single"/>
                              </w:rPr>
                              <w:t xml:space="preserve"> </w:t>
                            </w:r>
                            <w:r w:rsidRPr="0083340A">
                              <w:rPr>
                                <w:rFonts w:ascii="Felix Titling" w:hAnsi="Felix Titling"/>
                                <w:b/>
                                <w:u w:val="single"/>
                              </w:rPr>
                              <w:t>20</w:t>
                            </w:r>
                            <w:r w:rsidRPr="00AD08A1">
                              <w:rPr>
                                <w:rFonts w:ascii="Felix Titling" w:hAnsi="Felix Titling"/>
                                <w:b/>
                                <w:u w:val="single"/>
                                <w:vertAlign w:val="superscript"/>
                              </w:rPr>
                              <w:t>TH</w:t>
                            </w:r>
                            <w:proofErr w:type="gramEnd"/>
                          </w:p>
                          <w:p w:rsidR="00AD08A1" w:rsidRPr="00AD08A1" w:rsidRDefault="00AD08A1" w:rsidP="00AD08A1"/>
                          <w:p w:rsidR="00282209" w:rsidRPr="0083340A" w:rsidRDefault="00AD08A1" w:rsidP="00530253">
                            <w:pPr>
                              <w:pStyle w:val="BodyText1"/>
                              <w:rPr>
                                <w:rFonts w:ascii="Felix Titling" w:hAnsi="Felix Titling"/>
                              </w:rPr>
                            </w:pPr>
                            <w:r>
                              <w:rPr>
                                <w:rFonts w:ascii="Felix Titling" w:hAnsi="Felix Titling"/>
                              </w:rPr>
                              <w:t xml:space="preserve">(SUNRISE) </w:t>
                            </w:r>
                            <w:r w:rsidR="00F5039E" w:rsidRPr="0083340A">
                              <w:rPr>
                                <w:rFonts w:ascii="Felix Titling" w:hAnsi="Felix Titling"/>
                              </w:rPr>
                              <w:t xml:space="preserve"> JUST FOR TODAY MEETING</w:t>
                            </w:r>
                          </w:p>
                          <w:p w:rsidR="00832247" w:rsidRDefault="00DD2C4C" w:rsidP="00530253">
                            <w:pPr>
                              <w:pStyle w:val="BodyText1"/>
                              <w:rPr>
                                <w:rFonts w:ascii="Felix Titling" w:hAnsi="Felix Titling"/>
                              </w:rPr>
                            </w:pPr>
                            <w:r>
                              <w:rPr>
                                <w:rFonts w:ascii="Felix Titling" w:hAnsi="Felix Titling"/>
                              </w:rPr>
                              <w:t xml:space="preserve">10 </w:t>
                            </w:r>
                            <w:r w:rsidR="00F5039E" w:rsidRPr="0083340A">
                              <w:rPr>
                                <w:rFonts w:ascii="Felix Titling" w:hAnsi="Felix Titling"/>
                              </w:rPr>
                              <w:t>A.M. WORKSHOP</w:t>
                            </w:r>
                            <w:r w:rsidR="00832247">
                              <w:rPr>
                                <w:rFonts w:ascii="Felix Titling" w:hAnsi="Felix Titling"/>
                              </w:rPr>
                              <w:t xml:space="preserve">: Wade </w:t>
                            </w:r>
                            <w:r w:rsidR="00B62CB7">
                              <w:rPr>
                                <w:rFonts w:ascii="Felix Titling" w:hAnsi="Felix Titling"/>
                              </w:rPr>
                              <w:t>h.</w:t>
                            </w:r>
                          </w:p>
                          <w:p w:rsidR="00F5039E" w:rsidRPr="00832247" w:rsidRDefault="00832247" w:rsidP="00530253">
                            <w:pPr>
                              <w:pStyle w:val="BodyText1"/>
                              <w:rPr>
                                <w:rFonts w:ascii="Felix Titling" w:hAnsi="Felix Titling"/>
                                <w:sz w:val="18"/>
                                <w:szCs w:val="18"/>
                              </w:rPr>
                            </w:pPr>
                            <w:r w:rsidRPr="00832247">
                              <w:rPr>
                                <w:rFonts w:ascii="Felix Titling" w:hAnsi="Felix Titling"/>
                                <w:sz w:val="18"/>
                                <w:szCs w:val="18"/>
                              </w:rPr>
                              <w:t xml:space="preserve">(And </w:t>
                            </w:r>
                            <w:r w:rsidR="00F5039E" w:rsidRPr="00832247">
                              <w:rPr>
                                <w:rFonts w:ascii="Felix Titling" w:hAnsi="Felix Titling"/>
                                <w:sz w:val="18"/>
                                <w:szCs w:val="18"/>
                              </w:rPr>
                              <w:t>CHILDREN’S ACTIVITY</w:t>
                            </w:r>
                            <w:r w:rsidRPr="00832247">
                              <w:rPr>
                                <w:rFonts w:ascii="Felix Titling" w:hAnsi="Felix Titling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F5039E" w:rsidRPr="0083340A" w:rsidRDefault="00F5039E" w:rsidP="00530253">
                            <w:pPr>
                              <w:pStyle w:val="BodyText1"/>
                              <w:rPr>
                                <w:rFonts w:ascii="Felix Titling" w:hAnsi="Felix Titling"/>
                              </w:rPr>
                            </w:pPr>
                            <w:r w:rsidRPr="0083340A">
                              <w:rPr>
                                <w:rFonts w:ascii="Felix Titling" w:hAnsi="Felix Titling"/>
                              </w:rPr>
                              <w:t>11 A.M. VOLLEYBALL</w:t>
                            </w:r>
                          </w:p>
                          <w:p w:rsidR="00F5039E" w:rsidRPr="0083340A" w:rsidRDefault="00F5039E" w:rsidP="00530253">
                            <w:pPr>
                              <w:pStyle w:val="BodyText1"/>
                              <w:rPr>
                                <w:rFonts w:ascii="Felix Titling" w:hAnsi="Felix Titling"/>
                              </w:rPr>
                            </w:pPr>
                            <w:r w:rsidRPr="0083340A">
                              <w:rPr>
                                <w:rFonts w:ascii="Felix Titling" w:hAnsi="Felix Titling"/>
                              </w:rPr>
                              <w:t>1</w:t>
                            </w:r>
                            <w:r w:rsidR="0083340A">
                              <w:rPr>
                                <w:rFonts w:ascii="Felix Titling" w:hAnsi="Felix Titling"/>
                              </w:rPr>
                              <w:t xml:space="preserve"> </w:t>
                            </w:r>
                            <w:r w:rsidRPr="0083340A">
                              <w:rPr>
                                <w:rFonts w:ascii="Felix Titling" w:hAnsi="Felix Titling"/>
                              </w:rPr>
                              <w:t>P.M.</w:t>
                            </w:r>
                            <w:r w:rsidR="0083340A">
                              <w:rPr>
                                <w:rFonts w:ascii="Felix Titling" w:hAnsi="Felix Titling"/>
                              </w:rPr>
                              <w:t xml:space="preserve"> </w:t>
                            </w:r>
                            <w:r w:rsidRPr="0083340A">
                              <w:rPr>
                                <w:rFonts w:ascii="Felix Titling" w:hAnsi="Felix Titling"/>
                              </w:rPr>
                              <w:t xml:space="preserve"> MNNAC XXIII </w:t>
                            </w:r>
                            <w:r w:rsidR="008D2F51">
                              <w:rPr>
                                <w:rFonts w:ascii="Felix Titling" w:hAnsi="Felix Titling"/>
                              </w:rPr>
                              <w:t>PRESENTATION</w:t>
                            </w:r>
                          </w:p>
                          <w:p w:rsidR="0083340A" w:rsidRPr="0083340A" w:rsidRDefault="0083340A" w:rsidP="00530253">
                            <w:pPr>
                              <w:pStyle w:val="BodyText1"/>
                              <w:rPr>
                                <w:rFonts w:ascii="Felix Titling" w:hAnsi="Felix Titling"/>
                              </w:rPr>
                            </w:pPr>
                            <w:r w:rsidRPr="0083340A">
                              <w:rPr>
                                <w:rFonts w:ascii="Felix Titling" w:hAnsi="Felix Titling"/>
                              </w:rPr>
                              <w:t>2</w:t>
                            </w:r>
                            <w:r w:rsidR="00C67C0C">
                              <w:rPr>
                                <w:rFonts w:ascii="Felix Titling" w:hAnsi="Felix Titling"/>
                              </w:rPr>
                              <w:t xml:space="preserve"> </w:t>
                            </w:r>
                            <w:r w:rsidR="008D2F51">
                              <w:rPr>
                                <w:rFonts w:ascii="Felix Titling" w:hAnsi="Felix Titling"/>
                              </w:rPr>
                              <w:t>P.M. Bean Bag</w:t>
                            </w:r>
                            <w:r w:rsidRPr="0083340A">
                              <w:rPr>
                                <w:rFonts w:ascii="Felix Titling" w:hAnsi="Felix Titling"/>
                              </w:rPr>
                              <w:t xml:space="preserve"> TOURNAMENT</w:t>
                            </w:r>
                          </w:p>
                          <w:p w:rsidR="008D2F51" w:rsidRDefault="00832247" w:rsidP="00530253">
                            <w:pPr>
                              <w:pStyle w:val="BodyText1"/>
                              <w:rPr>
                                <w:rFonts w:ascii="Felix Titling" w:hAnsi="Felix Titling"/>
                              </w:rPr>
                            </w:pPr>
                            <w:r>
                              <w:rPr>
                                <w:rFonts w:ascii="Felix Titling" w:hAnsi="Felix Titling"/>
                              </w:rPr>
                              <w:t>3 P.M. Men’</w:t>
                            </w:r>
                            <w:r w:rsidR="008D2F51">
                              <w:rPr>
                                <w:rFonts w:ascii="Felix Titling" w:hAnsi="Felix Titling"/>
                              </w:rPr>
                              <w:t xml:space="preserve">s &amp; </w:t>
                            </w:r>
                            <w:r w:rsidR="00E52081">
                              <w:rPr>
                                <w:rFonts w:ascii="Felix Titling" w:hAnsi="Felix Titling"/>
                              </w:rPr>
                              <w:t>Women’s Workshop</w:t>
                            </w:r>
                          </w:p>
                          <w:p w:rsidR="0083340A" w:rsidRPr="00DD2C4C" w:rsidRDefault="00FB0668" w:rsidP="00530253">
                            <w:pPr>
                              <w:pStyle w:val="BodyText1"/>
                              <w:rPr>
                                <w:rFonts w:ascii="Felix Titling" w:hAnsi="Felix Titling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elix Titling" w:hAnsi="Felix Titling"/>
                                <w:sz w:val="18"/>
                                <w:szCs w:val="18"/>
                              </w:rPr>
                              <w:t>(And</w:t>
                            </w:r>
                            <w:r w:rsidR="00E52081">
                              <w:rPr>
                                <w:rFonts w:ascii="Felix Titling" w:hAnsi="Felix Titling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3340A" w:rsidRPr="00DD2C4C">
                              <w:rPr>
                                <w:rFonts w:ascii="Felix Titling" w:hAnsi="Felix Titling"/>
                                <w:sz w:val="18"/>
                                <w:szCs w:val="18"/>
                              </w:rPr>
                              <w:t xml:space="preserve">CHILDREN’S </w:t>
                            </w:r>
                            <w:r w:rsidR="008D2F51" w:rsidRPr="00DD2C4C">
                              <w:rPr>
                                <w:rFonts w:ascii="Felix Titling" w:hAnsi="Felix Titling"/>
                                <w:sz w:val="18"/>
                                <w:szCs w:val="18"/>
                              </w:rPr>
                              <w:t>Activity</w:t>
                            </w:r>
                            <w:r w:rsidR="00832247" w:rsidRPr="00DD2C4C">
                              <w:rPr>
                                <w:rFonts w:ascii="Felix Titling" w:hAnsi="Felix Titling"/>
                                <w:sz w:val="18"/>
                                <w:szCs w:val="18"/>
                              </w:rPr>
                              <w:t xml:space="preserve">) </w:t>
                            </w:r>
                          </w:p>
                          <w:p w:rsidR="0083340A" w:rsidRPr="0083340A" w:rsidRDefault="0083340A" w:rsidP="00530253">
                            <w:pPr>
                              <w:pStyle w:val="BodyText1"/>
                              <w:rPr>
                                <w:rFonts w:ascii="Felix Titling" w:hAnsi="Felix Titling"/>
                              </w:rPr>
                            </w:pPr>
                            <w:r w:rsidRPr="0083340A">
                              <w:rPr>
                                <w:rFonts w:ascii="Felix Titling" w:hAnsi="Felix Titling"/>
                              </w:rPr>
                              <w:t>5 P.M. DINNER</w:t>
                            </w:r>
                          </w:p>
                          <w:p w:rsidR="0083340A" w:rsidRPr="0083340A" w:rsidRDefault="0083340A" w:rsidP="00530253">
                            <w:pPr>
                              <w:pStyle w:val="BodyText1"/>
                              <w:rPr>
                                <w:rFonts w:ascii="Felix Titling" w:hAnsi="Felix Titling"/>
                              </w:rPr>
                            </w:pPr>
                            <w:r w:rsidRPr="0083340A">
                              <w:rPr>
                                <w:rFonts w:ascii="Felix Titling" w:hAnsi="Felix Titling"/>
                              </w:rPr>
                              <w:t>6:30 P.M. CLEAN</w:t>
                            </w:r>
                            <w:r w:rsidR="008D2F51">
                              <w:rPr>
                                <w:rFonts w:ascii="Felix Titling" w:hAnsi="Felix Titling"/>
                              </w:rPr>
                              <w:t xml:space="preserve"> </w:t>
                            </w:r>
                            <w:r w:rsidRPr="0083340A">
                              <w:rPr>
                                <w:rFonts w:ascii="Felix Titling" w:hAnsi="Felix Titling"/>
                              </w:rPr>
                              <w:t>TIME COUNTDOWN</w:t>
                            </w:r>
                          </w:p>
                          <w:p w:rsidR="0083340A" w:rsidRPr="0083340A" w:rsidRDefault="0083340A" w:rsidP="00530253">
                            <w:pPr>
                              <w:pStyle w:val="BodyText1"/>
                              <w:rPr>
                                <w:rFonts w:ascii="Felix Titling" w:hAnsi="Felix Titling"/>
                              </w:rPr>
                            </w:pPr>
                            <w:r w:rsidRPr="0083340A">
                              <w:rPr>
                                <w:rFonts w:ascii="Felix Titling" w:hAnsi="Felix Titling"/>
                              </w:rPr>
                              <w:t>7 P.M. SPEAKER</w:t>
                            </w:r>
                            <w:r w:rsidR="00AD08A1">
                              <w:rPr>
                                <w:rFonts w:ascii="Felix Titling" w:hAnsi="Felix Titling"/>
                              </w:rPr>
                              <w:t>:</w:t>
                            </w:r>
                            <w:r w:rsidR="00832247">
                              <w:rPr>
                                <w:rFonts w:ascii="Felix Titling" w:hAnsi="Felix Titling"/>
                              </w:rPr>
                              <w:t xml:space="preserve"> Hannah</w:t>
                            </w:r>
                            <w:r w:rsidR="008D2F51">
                              <w:rPr>
                                <w:rFonts w:ascii="Felix Titling" w:hAnsi="Felix Titling"/>
                              </w:rPr>
                              <w:t xml:space="preserve"> T.</w:t>
                            </w:r>
                          </w:p>
                          <w:p w:rsidR="0083340A" w:rsidRPr="0083340A" w:rsidRDefault="0083340A" w:rsidP="00530253">
                            <w:pPr>
                              <w:pStyle w:val="BodyText1"/>
                              <w:rPr>
                                <w:rFonts w:ascii="Felix Titling" w:hAnsi="Felix Titling"/>
                              </w:rPr>
                            </w:pPr>
                            <w:r w:rsidRPr="0083340A">
                              <w:rPr>
                                <w:rFonts w:ascii="Felix Titling" w:hAnsi="Felix Titling"/>
                              </w:rPr>
                              <w:t>(RAFFLE TO FOLLOW SPEAKER)</w:t>
                            </w:r>
                          </w:p>
                          <w:p w:rsidR="008D2F51" w:rsidRDefault="0083340A" w:rsidP="00530253">
                            <w:pPr>
                              <w:pStyle w:val="BodyText1"/>
                              <w:rPr>
                                <w:rFonts w:ascii="Felix Titling" w:hAnsi="Felix Titling"/>
                              </w:rPr>
                            </w:pPr>
                            <w:r w:rsidRPr="0083340A">
                              <w:rPr>
                                <w:rFonts w:ascii="Felix Titling" w:hAnsi="Felix Titling"/>
                              </w:rPr>
                              <w:t>9 P.M. SPEAKER</w:t>
                            </w:r>
                            <w:r w:rsidR="00AD08A1">
                              <w:rPr>
                                <w:rFonts w:ascii="Felix Titling" w:hAnsi="Felix Titling"/>
                              </w:rPr>
                              <w:t>:</w:t>
                            </w:r>
                            <w:r w:rsidR="00832247">
                              <w:rPr>
                                <w:rFonts w:ascii="Felix Titling" w:hAnsi="Felix Titling"/>
                              </w:rPr>
                              <w:t xml:space="preserve">  J.J</w:t>
                            </w:r>
                            <w:r w:rsidR="008D2F51">
                              <w:rPr>
                                <w:rFonts w:ascii="Felix Titling" w:hAnsi="Felix Titling"/>
                              </w:rPr>
                              <w:t>.</w:t>
                            </w:r>
                          </w:p>
                          <w:p w:rsidR="00E52081" w:rsidRDefault="0083340A" w:rsidP="00530253">
                            <w:pPr>
                              <w:pStyle w:val="BodyText1"/>
                              <w:rPr>
                                <w:rFonts w:ascii="Felix Titling" w:hAnsi="Felix Titling"/>
                              </w:rPr>
                            </w:pPr>
                            <w:r w:rsidRPr="0083340A">
                              <w:rPr>
                                <w:rFonts w:ascii="Felix Titling" w:hAnsi="Felix Titling"/>
                              </w:rPr>
                              <w:t>(DARK) CAMPFIRE HUG-UP MEETING</w:t>
                            </w:r>
                          </w:p>
                          <w:p w:rsidR="008D2F51" w:rsidRDefault="00630210" w:rsidP="00630210">
                            <w:pPr>
                              <w:pStyle w:val="BodyText2"/>
                              <w:jc w:val="left"/>
                              <w:rPr>
                                <w:rFonts w:ascii="Felix Titling" w:hAnsi="Felix Titling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83340A">
                              <w:rPr>
                                <w:rFonts w:ascii="Felix Titling" w:hAnsi="Felix Titling"/>
                                <w:b/>
                                <w:sz w:val="40"/>
                                <w:szCs w:val="40"/>
                                <w:u w:val="single"/>
                              </w:rPr>
                              <w:t>SUNDAY, JUNE 21</w:t>
                            </w:r>
                            <w:r w:rsidRPr="008D2F51">
                              <w:rPr>
                                <w:rFonts w:ascii="Felix Titling" w:hAnsi="Felix Titling"/>
                                <w:b/>
                                <w:sz w:val="40"/>
                                <w:szCs w:val="40"/>
                                <w:u w:val="single"/>
                                <w:vertAlign w:val="superscript"/>
                              </w:rPr>
                              <w:t>ST</w:t>
                            </w:r>
                          </w:p>
                          <w:p w:rsidR="00630210" w:rsidRPr="008D2F51" w:rsidRDefault="00630210" w:rsidP="00630210">
                            <w:pPr>
                              <w:pStyle w:val="BodyText2"/>
                              <w:jc w:val="left"/>
                              <w:rPr>
                                <w:rFonts w:ascii="Felix Titling" w:hAnsi="Felix Titling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Felix Titling" w:hAnsi="Felix Titling"/>
                              </w:rPr>
                              <w:t>(</w:t>
                            </w:r>
                            <w:r w:rsidRPr="0083340A">
                              <w:rPr>
                                <w:rFonts w:ascii="Felix Titling" w:hAnsi="Felix Titling"/>
                              </w:rPr>
                              <w:t>SUNRISE</w:t>
                            </w:r>
                            <w:r>
                              <w:rPr>
                                <w:rFonts w:ascii="Felix Titling" w:hAnsi="Felix Titling"/>
                              </w:rPr>
                              <w:t>)</w:t>
                            </w:r>
                            <w:r w:rsidRPr="0083340A">
                              <w:rPr>
                                <w:rFonts w:ascii="Felix Titling" w:hAnsi="Felix Titling"/>
                              </w:rPr>
                              <w:t xml:space="preserve"> JUST FOR TODAY MEETING</w:t>
                            </w:r>
                          </w:p>
                          <w:p w:rsidR="00630210" w:rsidRPr="0083340A" w:rsidRDefault="00630210" w:rsidP="00630210">
                            <w:pPr>
                              <w:pStyle w:val="BodyText2"/>
                              <w:jc w:val="left"/>
                              <w:rPr>
                                <w:rFonts w:ascii="Felix Titling" w:hAnsi="Felix Titling"/>
                              </w:rPr>
                            </w:pPr>
                            <w:r w:rsidRPr="0083340A">
                              <w:rPr>
                                <w:rFonts w:ascii="Felix Titling" w:hAnsi="Felix Titling"/>
                              </w:rPr>
                              <w:t>8 A.M. BREAKFAST</w:t>
                            </w:r>
                          </w:p>
                          <w:p w:rsidR="00630210" w:rsidRPr="0083340A" w:rsidRDefault="00630210" w:rsidP="00630210">
                            <w:pPr>
                              <w:pStyle w:val="BodyText2"/>
                              <w:jc w:val="left"/>
                              <w:rPr>
                                <w:rFonts w:ascii="Felix Titling" w:hAnsi="Felix Titling"/>
                              </w:rPr>
                            </w:pPr>
                            <w:r>
                              <w:rPr>
                                <w:rFonts w:ascii="Felix Titling" w:hAnsi="Felix Titling"/>
                              </w:rPr>
                              <w:t>9 A.M. SPEAKER:</w:t>
                            </w:r>
                            <w:r w:rsidR="008D2F51">
                              <w:rPr>
                                <w:rFonts w:ascii="Felix Titling" w:hAnsi="Felix Titling"/>
                              </w:rPr>
                              <w:t xml:space="preserve"> Rob</w:t>
                            </w:r>
                            <w:r w:rsidR="00C16D53">
                              <w:rPr>
                                <w:rFonts w:ascii="Felix Titling" w:hAnsi="Felix Titling"/>
                              </w:rPr>
                              <w:t xml:space="preserve"> m.</w:t>
                            </w:r>
                          </w:p>
                          <w:p w:rsidR="008D2F51" w:rsidRPr="0083340A" w:rsidRDefault="00630210" w:rsidP="00630210">
                            <w:pPr>
                              <w:pStyle w:val="BodyText2"/>
                              <w:jc w:val="left"/>
                              <w:rPr>
                                <w:rFonts w:ascii="Felix Titling" w:hAnsi="Felix Titling"/>
                              </w:rPr>
                            </w:pPr>
                            <w:r w:rsidRPr="0083340A">
                              <w:rPr>
                                <w:rFonts w:ascii="Felix Titling" w:hAnsi="Felix Titling"/>
                              </w:rPr>
                              <w:t>10 A.M. CLEAN-UP (HELP IS APPRECIATED)</w:t>
                            </w:r>
                          </w:p>
                          <w:p w:rsidR="008D2F51" w:rsidRPr="0083340A" w:rsidRDefault="00630210" w:rsidP="00630210">
                            <w:pPr>
                              <w:pStyle w:val="BodyText2"/>
                              <w:jc w:val="left"/>
                              <w:rPr>
                                <w:rFonts w:ascii="Felix Titling" w:hAnsi="Felix Titling"/>
                                <w:b/>
                              </w:rPr>
                            </w:pPr>
                            <w:r w:rsidRPr="0083340A">
                              <w:rPr>
                                <w:rFonts w:ascii="Felix Titling" w:hAnsi="Felix Titling"/>
                                <w:b/>
                              </w:rPr>
                              <w:t>WE MUST BE OUT BY NOON</w:t>
                            </w:r>
                          </w:p>
                          <w:p w:rsidR="00630210" w:rsidRPr="0083340A" w:rsidRDefault="00630210" w:rsidP="00630210">
                            <w:pPr>
                              <w:pStyle w:val="BodyText2"/>
                              <w:jc w:val="left"/>
                              <w:rPr>
                                <w:rFonts w:ascii="Felix Titling" w:hAnsi="Felix Titling"/>
                              </w:rPr>
                            </w:pPr>
                            <w:r w:rsidRPr="0083340A">
                              <w:rPr>
                                <w:rFonts w:ascii="Felix Titling" w:hAnsi="Felix Titling"/>
                              </w:rPr>
                              <w:t>12 P.M. CAMP OUT COMMITTEE MEETING</w:t>
                            </w:r>
                          </w:p>
                          <w:p w:rsidR="00F5039E" w:rsidRDefault="00F5039E" w:rsidP="00530253">
                            <w:pPr>
                              <w:pStyle w:val="BodyText1"/>
                            </w:pPr>
                          </w:p>
                          <w:p w:rsidR="00630210" w:rsidRDefault="00630210" w:rsidP="00530253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34" type="#_x0000_t202" style="position:absolute;margin-left:5.25pt;margin-top:6.75pt;width:247.5pt;height:600.4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" filled="f" stroked="f" strokecolor="#c9f" strokeweight="1.5pt">
                <v:textbox style="mso-next-textbox:#Text Box 82">
                  <w:txbxContent>
                    <w:p w:rsidR="00AD08A1" w:rsidRDefault="0083340A" w:rsidP="00832247">
                      <w:pPr>
                        <w:pStyle w:val="Heading2"/>
                        <w:rPr>
                          <w:rFonts w:ascii="Felix Titling" w:hAnsi="Felix Titling"/>
                          <w:b/>
                          <w:u w:val="single"/>
                          <w:vertAlign w:val="superscript"/>
                        </w:rPr>
                      </w:pPr>
                      <w:r w:rsidRPr="00AD08A1">
                        <w:rPr>
                          <w:rFonts w:ascii="Felix Titling" w:hAnsi="Felix Titling"/>
                          <w:b/>
                          <w:u w:val="single"/>
                        </w:rPr>
                        <w:t>FRIDAY</w:t>
                      </w:r>
                      <w:r w:rsidR="004B3CBB" w:rsidRPr="00AD08A1">
                        <w:rPr>
                          <w:rFonts w:ascii="Felix Titling" w:hAnsi="Felix Titling"/>
                          <w:b/>
                          <w:u w:val="single"/>
                        </w:rPr>
                        <w:t xml:space="preserve">, </w:t>
                      </w:r>
                      <w:proofErr w:type="gramStart"/>
                      <w:r w:rsidR="004B3CBB" w:rsidRPr="00AD08A1">
                        <w:rPr>
                          <w:rFonts w:ascii="Felix Titling" w:hAnsi="Felix Titling"/>
                          <w:b/>
                          <w:u w:val="single"/>
                        </w:rPr>
                        <w:t>JUNE</w:t>
                      </w:r>
                      <w:r w:rsidRPr="00AD08A1">
                        <w:rPr>
                          <w:rFonts w:ascii="Felix Titling" w:hAnsi="Felix Titling"/>
                          <w:b/>
                          <w:u w:val="single"/>
                        </w:rPr>
                        <w:t xml:space="preserve"> </w:t>
                      </w:r>
                      <w:r w:rsidR="00AD08A1">
                        <w:rPr>
                          <w:rFonts w:ascii="Felix Titling" w:hAnsi="Felix Titling"/>
                          <w:b/>
                          <w:u w:val="single"/>
                        </w:rPr>
                        <w:t xml:space="preserve"> </w:t>
                      </w:r>
                      <w:r w:rsidRPr="00AD08A1">
                        <w:rPr>
                          <w:rFonts w:ascii="Felix Titling" w:hAnsi="Felix Titling"/>
                          <w:b/>
                          <w:u w:val="single"/>
                        </w:rPr>
                        <w:t>19</w:t>
                      </w:r>
                      <w:r w:rsidRPr="00AD08A1">
                        <w:rPr>
                          <w:rFonts w:ascii="Felix Titling" w:hAnsi="Felix Titling"/>
                          <w:b/>
                          <w:u w:val="single"/>
                          <w:vertAlign w:val="superscript"/>
                        </w:rPr>
                        <w:t>TH</w:t>
                      </w:r>
                      <w:proofErr w:type="gramEnd"/>
                    </w:p>
                    <w:p w:rsidR="008D2F51" w:rsidRPr="008D2F51" w:rsidRDefault="008D2F51" w:rsidP="008D2F51"/>
                    <w:p w:rsidR="00AD08A1" w:rsidRDefault="00AD08A1" w:rsidP="00AD08A1">
                      <w:pPr>
                        <w:pStyle w:val="BodyText1"/>
                        <w:rPr>
                          <w:rFonts w:ascii="Felix Titling" w:hAnsi="Felix Titling"/>
                        </w:rPr>
                      </w:pPr>
                      <w:r>
                        <w:rPr>
                          <w:rFonts w:ascii="Felix Titling" w:hAnsi="Felix Titling"/>
                        </w:rPr>
                        <w:t>1 P.M. GATES OPEN</w:t>
                      </w:r>
                    </w:p>
                    <w:p w:rsidR="00AD08A1" w:rsidRDefault="00AD08A1" w:rsidP="00AD08A1">
                      <w:pPr>
                        <w:pStyle w:val="BodyText1"/>
                        <w:rPr>
                          <w:rFonts w:ascii="Felix Titling" w:hAnsi="Felix Titling"/>
                        </w:rPr>
                      </w:pPr>
                      <w:r>
                        <w:rPr>
                          <w:rFonts w:ascii="Felix Titling" w:hAnsi="Felix Titling"/>
                        </w:rPr>
                        <w:t xml:space="preserve">8 P.M. </w:t>
                      </w:r>
                      <w:r w:rsidR="005C2C77">
                        <w:rPr>
                          <w:rFonts w:ascii="Felix Titling" w:hAnsi="Felix Titling"/>
                        </w:rPr>
                        <w:t>speaker:  Keith D.</w:t>
                      </w:r>
                    </w:p>
                    <w:p w:rsidR="00C16D53" w:rsidRDefault="00AD08A1" w:rsidP="00630210">
                      <w:pPr>
                        <w:pStyle w:val="BodyText1"/>
                        <w:rPr>
                          <w:rFonts w:ascii="Felix Titling" w:hAnsi="Felix Titling"/>
                        </w:rPr>
                      </w:pPr>
                      <w:r>
                        <w:rPr>
                          <w:rFonts w:ascii="Felix Titling" w:hAnsi="Felix Titling"/>
                        </w:rPr>
                        <w:t>(</w:t>
                      </w:r>
                      <w:proofErr w:type="gramStart"/>
                      <w:r>
                        <w:rPr>
                          <w:rFonts w:ascii="Felix Titling" w:hAnsi="Felix Titling"/>
                        </w:rPr>
                        <w:t>dark</w:t>
                      </w:r>
                      <w:proofErr w:type="gramEnd"/>
                      <w:r>
                        <w:rPr>
                          <w:rFonts w:ascii="Felix Titling" w:hAnsi="Felix Titling"/>
                        </w:rPr>
                        <w:t>) campfire hug-up meeting</w:t>
                      </w:r>
                      <w:r w:rsidR="00282209" w:rsidRPr="0083340A">
                        <w:rPr>
                          <w:rFonts w:ascii="Felix Titling" w:hAnsi="Felix Titling"/>
                        </w:rPr>
                        <w:t xml:space="preserve"> </w:t>
                      </w:r>
                    </w:p>
                    <w:p w:rsidR="00E52081" w:rsidRPr="00630210" w:rsidRDefault="00E52081" w:rsidP="00630210">
                      <w:pPr>
                        <w:pStyle w:val="BodyText1"/>
                        <w:rPr>
                          <w:rFonts w:ascii="Felix Titling" w:hAnsi="Felix Titling"/>
                        </w:rPr>
                      </w:pPr>
                    </w:p>
                    <w:p w:rsidR="00282209" w:rsidRDefault="0083340A" w:rsidP="007A00A8">
                      <w:pPr>
                        <w:pStyle w:val="Heading2"/>
                        <w:rPr>
                          <w:rFonts w:ascii="Felix Titling" w:hAnsi="Felix Titling"/>
                          <w:b/>
                          <w:u w:val="single"/>
                        </w:rPr>
                      </w:pPr>
                      <w:r w:rsidRPr="0083340A">
                        <w:rPr>
                          <w:rFonts w:ascii="Felix Titling" w:hAnsi="Felix Titling"/>
                          <w:b/>
                          <w:u w:val="single"/>
                        </w:rPr>
                        <w:t>SATURDAY</w:t>
                      </w:r>
                      <w:r w:rsidR="004B3CBB" w:rsidRPr="0083340A">
                        <w:rPr>
                          <w:rFonts w:ascii="Felix Titling" w:hAnsi="Felix Titling"/>
                          <w:b/>
                          <w:u w:val="single"/>
                        </w:rPr>
                        <w:t xml:space="preserve">, </w:t>
                      </w:r>
                      <w:proofErr w:type="gramStart"/>
                      <w:r w:rsidR="004B3CBB" w:rsidRPr="0083340A">
                        <w:rPr>
                          <w:rFonts w:ascii="Felix Titling" w:hAnsi="Felix Titling"/>
                          <w:b/>
                          <w:u w:val="single"/>
                        </w:rPr>
                        <w:t>JUNE</w:t>
                      </w:r>
                      <w:r w:rsidRPr="0083340A">
                        <w:rPr>
                          <w:rFonts w:ascii="Felix Titling" w:hAnsi="Felix Titling"/>
                          <w:b/>
                          <w:u w:val="single"/>
                        </w:rPr>
                        <w:t xml:space="preserve"> </w:t>
                      </w:r>
                      <w:r w:rsidR="00AD08A1">
                        <w:rPr>
                          <w:rFonts w:ascii="Felix Titling" w:hAnsi="Felix Titling"/>
                          <w:b/>
                          <w:u w:val="single"/>
                        </w:rPr>
                        <w:t xml:space="preserve"> </w:t>
                      </w:r>
                      <w:r w:rsidRPr="0083340A">
                        <w:rPr>
                          <w:rFonts w:ascii="Felix Titling" w:hAnsi="Felix Titling"/>
                          <w:b/>
                          <w:u w:val="single"/>
                        </w:rPr>
                        <w:t>20</w:t>
                      </w:r>
                      <w:r w:rsidRPr="00AD08A1">
                        <w:rPr>
                          <w:rFonts w:ascii="Felix Titling" w:hAnsi="Felix Titling"/>
                          <w:b/>
                          <w:u w:val="single"/>
                          <w:vertAlign w:val="superscript"/>
                        </w:rPr>
                        <w:t>TH</w:t>
                      </w:r>
                      <w:proofErr w:type="gramEnd"/>
                    </w:p>
                    <w:p w:rsidR="00AD08A1" w:rsidRPr="00AD08A1" w:rsidRDefault="00AD08A1" w:rsidP="00AD08A1"/>
                    <w:p w:rsidR="00282209" w:rsidRPr="0083340A" w:rsidRDefault="00AD08A1" w:rsidP="00530253">
                      <w:pPr>
                        <w:pStyle w:val="BodyText1"/>
                        <w:rPr>
                          <w:rFonts w:ascii="Felix Titling" w:hAnsi="Felix Titling"/>
                        </w:rPr>
                      </w:pPr>
                      <w:r>
                        <w:rPr>
                          <w:rFonts w:ascii="Felix Titling" w:hAnsi="Felix Titling"/>
                        </w:rPr>
                        <w:t xml:space="preserve">(SUNRISE) </w:t>
                      </w:r>
                      <w:r w:rsidR="00F5039E" w:rsidRPr="0083340A">
                        <w:rPr>
                          <w:rFonts w:ascii="Felix Titling" w:hAnsi="Felix Titling"/>
                        </w:rPr>
                        <w:t xml:space="preserve"> JUST FOR TODAY MEETING</w:t>
                      </w:r>
                    </w:p>
                    <w:p w:rsidR="00832247" w:rsidRDefault="00DD2C4C" w:rsidP="00530253">
                      <w:pPr>
                        <w:pStyle w:val="BodyText1"/>
                        <w:rPr>
                          <w:rFonts w:ascii="Felix Titling" w:hAnsi="Felix Titling"/>
                        </w:rPr>
                      </w:pPr>
                      <w:r>
                        <w:rPr>
                          <w:rFonts w:ascii="Felix Titling" w:hAnsi="Felix Titling"/>
                        </w:rPr>
                        <w:t xml:space="preserve">10 </w:t>
                      </w:r>
                      <w:r w:rsidR="00F5039E" w:rsidRPr="0083340A">
                        <w:rPr>
                          <w:rFonts w:ascii="Felix Titling" w:hAnsi="Felix Titling"/>
                        </w:rPr>
                        <w:t>A.M. WORKSHOP</w:t>
                      </w:r>
                      <w:r w:rsidR="00832247">
                        <w:rPr>
                          <w:rFonts w:ascii="Felix Titling" w:hAnsi="Felix Titling"/>
                        </w:rPr>
                        <w:t xml:space="preserve">: Wade </w:t>
                      </w:r>
                      <w:r w:rsidR="00B62CB7">
                        <w:rPr>
                          <w:rFonts w:ascii="Felix Titling" w:hAnsi="Felix Titling"/>
                        </w:rPr>
                        <w:t>h.</w:t>
                      </w:r>
                    </w:p>
                    <w:p w:rsidR="00F5039E" w:rsidRPr="00832247" w:rsidRDefault="00832247" w:rsidP="00530253">
                      <w:pPr>
                        <w:pStyle w:val="BodyText1"/>
                        <w:rPr>
                          <w:rFonts w:ascii="Felix Titling" w:hAnsi="Felix Titling"/>
                          <w:sz w:val="18"/>
                          <w:szCs w:val="18"/>
                        </w:rPr>
                      </w:pPr>
                      <w:r w:rsidRPr="00832247">
                        <w:rPr>
                          <w:rFonts w:ascii="Felix Titling" w:hAnsi="Felix Titling"/>
                          <w:sz w:val="18"/>
                          <w:szCs w:val="18"/>
                        </w:rPr>
                        <w:t xml:space="preserve">(And </w:t>
                      </w:r>
                      <w:r w:rsidR="00F5039E" w:rsidRPr="00832247">
                        <w:rPr>
                          <w:rFonts w:ascii="Felix Titling" w:hAnsi="Felix Titling"/>
                          <w:sz w:val="18"/>
                          <w:szCs w:val="18"/>
                        </w:rPr>
                        <w:t>CHILDREN’S ACTIVITY</w:t>
                      </w:r>
                      <w:r w:rsidRPr="00832247">
                        <w:rPr>
                          <w:rFonts w:ascii="Felix Titling" w:hAnsi="Felix Titling"/>
                          <w:sz w:val="18"/>
                          <w:szCs w:val="18"/>
                        </w:rPr>
                        <w:t>)</w:t>
                      </w:r>
                    </w:p>
                    <w:p w:rsidR="00F5039E" w:rsidRPr="0083340A" w:rsidRDefault="00F5039E" w:rsidP="00530253">
                      <w:pPr>
                        <w:pStyle w:val="BodyText1"/>
                        <w:rPr>
                          <w:rFonts w:ascii="Felix Titling" w:hAnsi="Felix Titling"/>
                        </w:rPr>
                      </w:pPr>
                      <w:r w:rsidRPr="0083340A">
                        <w:rPr>
                          <w:rFonts w:ascii="Felix Titling" w:hAnsi="Felix Titling"/>
                        </w:rPr>
                        <w:t>11 A.M. VOLLEYBALL</w:t>
                      </w:r>
                    </w:p>
                    <w:p w:rsidR="00F5039E" w:rsidRPr="0083340A" w:rsidRDefault="00F5039E" w:rsidP="00530253">
                      <w:pPr>
                        <w:pStyle w:val="BodyText1"/>
                        <w:rPr>
                          <w:rFonts w:ascii="Felix Titling" w:hAnsi="Felix Titling"/>
                        </w:rPr>
                      </w:pPr>
                      <w:r w:rsidRPr="0083340A">
                        <w:rPr>
                          <w:rFonts w:ascii="Felix Titling" w:hAnsi="Felix Titling"/>
                        </w:rPr>
                        <w:t>1</w:t>
                      </w:r>
                      <w:r w:rsidR="0083340A">
                        <w:rPr>
                          <w:rFonts w:ascii="Felix Titling" w:hAnsi="Felix Titling"/>
                        </w:rPr>
                        <w:t xml:space="preserve"> </w:t>
                      </w:r>
                      <w:r w:rsidRPr="0083340A">
                        <w:rPr>
                          <w:rFonts w:ascii="Felix Titling" w:hAnsi="Felix Titling"/>
                        </w:rPr>
                        <w:t>P.M.</w:t>
                      </w:r>
                      <w:r w:rsidR="0083340A">
                        <w:rPr>
                          <w:rFonts w:ascii="Felix Titling" w:hAnsi="Felix Titling"/>
                        </w:rPr>
                        <w:t xml:space="preserve"> </w:t>
                      </w:r>
                      <w:r w:rsidRPr="0083340A">
                        <w:rPr>
                          <w:rFonts w:ascii="Felix Titling" w:hAnsi="Felix Titling"/>
                        </w:rPr>
                        <w:t xml:space="preserve"> MNNAC XXIII </w:t>
                      </w:r>
                      <w:r w:rsidR="008D2F51">
                        <w:rPr>
                          <w:rFonts w:ascii="Felix Titling" w:hAnsi="Felix Titling"/>
                        </w:rPr>
                        <w:t>PRESENTATION</w:t>
                      </w:r>
                    </w:p>
                    <w:p w:rsidR="0083340A" w:rsidRPr="0083340A" w:rsidRDefault="0083340A" w:rsidP="00530253">
                      <w:pPr>
                        <w:pStyle w:val="BodyText1"/>
                        <w:rPr>
                          <w:rFonts w:ascii="Felix Titling" w:hAnsi="Felix Titling"/>
                        </w:rPr>
                      </w:pPr>
                      <w:r w:rsidRPr="0083340A">
                        <w:rPr>
                          <w:rFonts w:ascii="Felix Titling" w:hAnsi="Felix Titling"/>
                        </w:rPr>
                        <w:t>2</w:t>
                      </w:r>
                      <w:r w:rsidR="00C67C0C">
                        <w:rPr>
                          <w:rFonts w:ascii="Felix Titling" w:hAnsi="Felix Titling"/>
                        </w:rPr>
                        <w:t xml:space="preserve"> </w:t>
                      </w:r>
                      <w:r w:rsidR="008D2F51">
                        <w:rPr>
                          <w:rFonts w:ascii="Felix Titling" w:hAnsi="Felix Titling"/>
                        </w:rPr>
                        <w:t>P.M. Bean Bag</w:t>
                      </w:r>
                      <w:r w:rsidRPr="0083340A">
                        <w:rPr>
                          <w:rFonts w:ascii="Felix Titling" w:hAnsi="Felix Titling"/>
                        </w:rPr>
                        <w:t xml:space="preserve"> TOURNAMENT</w:t>
                      </w:r>
                    </w:p>
                    <w:p w:rsidR="008D2F51" w:rsidRDefault="00832247" w:rsidP="00530253">
                      <w:pPr>
                        <w:pStyle w:val="BodyText1"/>
                        <w:rPr>
                          <w:rFonts w:ascii="Felix Titling" w:hAnsi="Felix Titling"/>
                        </w:rPr>
                      </w:pPr>
                      <w:r>
                        <w:rPr>
                          <w:rFonts w:ascii="Felix Titling" w:hAnsi="Felix Titling"/>
                        </w:rPr>
                        <w:t>3 P.M. Men’</w:t>
                      </w:r>
                      <w:r w:rsidR="008D2F51">
                        <w:rPr>
                          <w:rFonts w:ascii="Felix Titling" w:hAnsi="Felix Titling"/>
                        </w:rPr>
                        <w:t xml:space="preserve">s &amp; </w:t>
                      </w:r>
                      <w:r w:rsidR="00E52081">
                        <w:rPr>
                          <w:rFonts w:ascii="Felix Titling" w:hAnsi="Felix Titling"/>
                        </w:rPr>
                        <w:t>Women’s Workshop</w:t>
                      </w:r>
                    </w:p>
                    <w:p w:rsidR="0083340A" w:rsidRPr="00DD2C4C" w:rsidRDefault="00FB0668" w:rsidP="00530253">
                      <w:pPr>
                        <w:pStyle w:val="BodyText1"/>
                        <w:rPr>
                          <w:rFonts w:ascii="Felix Titling" w:hAnsi="Felix Titling"/>
                          <w:sz w:val="18"/>
                          <w:szCs w:val="18"/>
                        </w:rPr>
                      </w:pPr>
                      <w:r>
                        <w:rPr>
                          <w:rFonts w:ascii="Felix Titling" w:hAnsi="Felix Titling"/>
                          <w:sz w:val="18"/>
                          <w:szCs w:val="18"/>
                        </w:rPr>
                        <w:t>(And</w:t>
                      </w:r>
                      <w:r w:rsidR="00E52081">
                        <w:rPr>
                          <w:rFonts w:ascii="Felix Titling" w:hAnsi="Felix Titling"/>
                          <w:sz w:val="18"/>
                          <w:szCs w:val="18"/>
                        </w:rPr>
                        <w:t xml:space="preserve"> </w:t>
                      </w:r>
                      <w:r w:rsidR="0083340A" w:rsidRPr="00DD2C4C">
                        <w:rPr>
                          <w:rFonts w:ascii="Felix Titling" w:hAnsi="Felix Titling"/>
                          <w:sz w:val="18"/>
                          <w:szCs w:val="18"/>
                        </w:rPr>
                        <w:t xml:space="preserve">CHILDREN’S </w:t>
                      </w:r>
                      <w:r w:rsidR="008D2F51" w:rsidRPr="00DD2C4C">
                        <w:rPr>
                          <w:rFonts w:ascii="Felix Titling" w:hAnsi="Felix Titling"/>
                          <w:sz w:val="18"/>
                          <w:szCs w:val="18"/>
                        </w:rPr>
                        <w:t>Activity</w:t>
                      </w:r>
                      <w:r w:rsidR="00832247" w:rsidRPr="00DD2C4C">
                        <w:rPr>
                          <w:rFonts w:ascii="Felix Titling" w:hAnsi="Felix Titling"/>
                          <w:sz w:val="18"/>
                          <w:szCs w:val="18"/>
                        </w:rPr>
                        <w:t xml:space="preserve">) </w:t>
                      </w:r>
                    </w:p>
                    <w:p w:rsidR="0083340A" w:rsidRPr="0083340A" w:rsidRDefault="0083340A" w:rsidP="00530253">
                      <w:pPr>
                        <w:pStyle w:val="BodyText1"/>
                        <w:rPr>
                          <w:rFonts w:ascii="Felix Titling" w:hAnsi="Felix Titling"/>
                        </w:rPr>
                      </w:pPr>
                      <w:r w:rsidRPr="0083340A">
                        <w:rPr>
                          <w:rFonts w:ascii="Felix Titling" w:hAnsi="Felix Titling"/>
                        </w:rPr>
                        <w:t>5 P.M. DINNER</w:t>
                      </w:r>
                    </w:p>
                    <w:p w:rsidR="0083340A" w:rsidRPr="0083340A" w:rsidRDefault="0083340A" w:rsidP="00530253">
                      <w:pPr>
                        <w:pStyle w:val="BodyText1"/>
                        <w:rPr>
                          <w:rFonts w:ascii="Felix Titling" w:hAnsi="Felix Titling"/>
                        </w:rPr>
                      </w:pPr>
                      <w:r w:rsidRPr="0083340A">
                        <w:rPr>
                          <w:rFonts w:ascii="Felix Titling" w:hAnsi="Felix Titling"/>
                        </w:rPr>
                        <w:t>6:30 P.M. CLEAN</w:t>
                      </w:r>
                      <w:r w:rsidR="008D2F51">
                        <w:rPr>
                          <w:rFonts w:ascii="Felix Titling" w:hAnsi="Felix Titling"/>
                        </w:rPr>
                        <w:t xml:space="preserve"> </w:t>
                      </w:r>
                      <w:r w:rsidRPr="0083340A">
                        <w:rPr>
                          <w:rFonts w:ascii="Felix Titling" w:hAnsi="Felix Titling"/>
                        </w:rPr>
                        <w:t>TIME COUNTDOWN</w:t>
                      </w:r>
                    </w:p>
                    <w:p w:rsidR="0083340A" w:rsidRPr="0083340A" w:rsidRDefault="0083340A" w:rsidP="00530253">
                      <w:pPr>
                        <w:pStyle w:val="BodyText1"/>
                        <w:rPr>
                          <w:rFonts w:ascii="Felix Titling" w:hAnsi="Felix Titling"/>
                        </w:rPr>
                      </w:pPr>
                      <w:r w:rsidRPr="0083340A">
                        <w:rPr>
                          <w:rFonts w:ascii="Felix Titling" w:hAnsi="Felix Titling"/>
                        </w:rPr>
                        <w:t>7 P.M. SPEAKER</w:t>
                      </w:r>
                      <w:r w:rsidR="00AD08A1">
                        <w:rPr>
                          <w:rFonts w:ascii="Felix Titling" w:hAnsi="Felix Titling"/>
                        </w:rPr>
                        <w:t>:</w:t>
                      </w:r>
                      <w:r w:rsidR="00832247">
                        <w:rPr>
                          <w:rFonts w:ascii="Felix Titling" w:hAnsi="Felix Titling"/>
                        </w:rPr>
                        <w:t xml:space="preserve"> Hannah</w:t>
                      </w:r>
                      <w:r w:rsidR="008D2F51">
                        <w:rPr>
                          <w:rFonts w:ascii="Felix Titling" w:hAnsi="Felix Titling"/>
                        </w:rPr>
                        <w:t xml:space="preserve"> T.</w:t>
                      </w:r>
                    </w:p>
                    <w:p w:rsidR="0083340A" w:rsidRPr="0083340A" w:rsidRDefault="0083340A" w:rsidP="00530253">
                      <w:pPr>
                        <w:pStyle w:val="BodyText1"/>
                        <w:rPr>
                          <w:rFonts w:ascii="Felix Titling" w:hAnsi="Felix Titling"/>
                        </w:rPr>
                      </w:pPr>
                      <w:r w:rsidRPr="0083340A">
                        <w:rPr>
                          <w:rFonts w:ascii="Felix Titling" w:hAnsi="Felix Titling"/>
                        </w:rPr>
                        <w:t>(RAFFLE TO FOLLOW SPEAKER)</w:t>
                      </w:r>
                    </w:p>
                    <w:p w:rsidR="008D2F51" w:rsidRDefault="0083340A" w:rsidP="00530253">
                      <w:pPr>
                        <w:pStyle w:val="BodyText1"/>
                        <w:rPr>
                          <w:rFonts w:ascii="Felix Titling" w:hAnsi="Felix Titling"/>
                        </w:rPr>
                      </w:pPr>
                      <w:r w:rsidRPr="0083340A">
                        <w:rPr>
                          <w:rFonts w:ascii="Felix Titling" w:hAnsi="Felix Titling"/>
                        </w:rPr>
                        <w:t>9 P.M. SPEAKER</w:t>
                      </w:r>
                      <w:r w:rsidR="00AD08A1">
                        <w:rPr>
                          <w:rFonts w:ascii="Felix Titling" w:hAnsi="Felix Titling"/>
                        </w:rPr>
                        <w:t>:</w:t>
                      </w:r>
                      <w:r w:rsidR="00832247">
                        <w:rPr>
                          <w:rFonts w:ascii="Felix Titling" w:hAnsi="Felix Titling"/>
                        </w:rPr>
                        <w:t xml:space="preserve">  J.J</w:t>
                      </w:r>
                      <w:r w:rsidR="008D2F51">
                        <w:rPr>
                          <w:rFonts w:ascii="Felix Titling" w:hAnsi="Felix Titling"/>
                        </w:rPr>
                        <w:t>.</w:t>
                      </w:r>
                    </w:p>
                    <w:p w:rsidR="00E52081" w:rsidRDefault="0083340A" w:rsidP="00530253">
                      <w:pPr>
                        <w:pStyle w:val="BodyText1"/>
                        <w:rPr>
                          <w:rFonts w:ascii="Felix Titling" w:hAnsi="Felix Titling"/>
                        </w:rPr>
                      </w:pPr>
                      <w:r w:rsidRPr="0083340A">
                        <w:rPr>
                          <w:rFonts w:ascii="Felix Titling" w:hAnsi="Felix Titling"/>
                        </w:rPr>
                        <w:t>(DARK) CAMPFIRE HUG-UP MEETING</w:t>
                      </w:r>
                    </w:p>
                    <w:p w:rsidR="008D2F51" w:rsidRDefault="00630210" w:rsidP="00630210">
                      <w:pPr>
                        <w:pStyle w:val="BodyText2"/>
                        <w:jc w:val="left"/>
                        <w:rPr>
                          <w:rFonts w:ascii="Felix Titling" w:hAnsi="Felix Titling"/>
                          <w:b/>
                          <w:sz w:val="40"/>
                          <w:szCs w:val="40"/>
                          <w:u w:val="single"/>
                        </w:rPr>
                      </w:pPr>
                      <w:r w:rsidRPr="0083340A">
                        <w:rPr>
                          <w:rFonts w:ascii="Felix Titling" w:hAnsi="Felix Titling"/>
                          <w:b/>
                          <w:sz w:val="40"/>
                          <w:szCs w:val="40"/>
                          <w:u w:val="single"/>
                        </w:rPr>
                        <w:t>SUNDAY, JUNE 21</w:t>
                      </w:r>
                      <w:r w:rsidRPr="008D2F51">
                        <w:rPr>
                          <w:rFonts w:ascii="Felix Titling" w:hAnsi="Felix Titling"/>
                          <w:b/>
                          <w:sz w:val="40"/>
                          <w:szCs w:val="40"/>
                          <w:u w:val="single"/>
                          <w:vertAlign w:val="superscript"/>
                        </w:rPr>
                        <w:t>ST</w:t>
                      </w:r>
                    </w:p>
                    <w:p w:rsidR="00630210" w:rsidRPr="008D2F51" w:rsidRDefault="00630210" w:rsidP="00630210">
                      <w:pPr>
                        <w:pStyle w:val="BodyText2"/>
                        <w:jc w:val="left"/>
                        <w:rPr>
                          <w:rFonts w:ascii="Felix Titling" w:hAnsi="Felix Titling"/>
                          <w:b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Felix Titling" w:hAnsi="Felix Titling"/>
                        </w:rPr>
                        <w:t>(</w:t>
                      </w:r>
                      <w:r w:rsidRPr="0083340A">
                        <w:rPr>
                          <w:rFonts w:ascii="Felix Titling" w:hAnsi="Felix Titling"/>
                        </w:rPr>
                        <w:t>SUNRISE</w:t>
                      </w:r>
                      <w:r>
                        <w:rPr>
                          <w:rFonts w:ascii="Felix Titling" w:hAnsi="Felix Titling"/>
                        </w:rPr>
                        <w:t>)</w:t>
                      </w:r>
                      <w:r w:rsidRPr="0083340A">
                        <w:rPr>
                          <w:rFonts w:ascii="Felix Titling" w:hAnsi="Felix Titling"/>
                        </w:rPr>
                        <w:t xml:space="preserve"> JUST FOR TODAY MEETING</w:t>
                      </w:r>
                    </w:p>
                    <w:p w:rsidR="00630210" w:rsidRPr="0083340A" w:rsidRDefault="00630210" w:rsidP="00630210">
                      <w:pPr>
                        <w:pStyle w:val="BodyText2"/>
                        <w:jc w:val="left"/>
                        <w:rPr>
                          <w:rFonts w:ascii="Felix Titling" w:hAnsi="Felix Titling"/>
                        </w:rPr>
                      </w:pPr>
                      <w:r w:rsidRPr="0083340A">
                        <w:rPr>
                          <w:rFonts w:ascii="Felix Titling" w:hAnsi="Felix Titling"/>
                        </w:rPr>
                        <w:t>8 A.M. BREAKFAST</w:t>
                      </w:r>
                    </w:p>
                    <w:p w:rsidR="00630210" w:rsidRPr="0083340A" w:rsidRDefault="00630210" w:rsidP="00630210">
                      <w:pPr>
                        <w:pStyle w:val="BodyText2"/>
                        <w:jc w:val="left"/>
                        <w:rPr>
                          <w:rFonts w:ascii="Felix Titling" w:hAnsi="Felix Titling"/>
                        </w:rPr>
                      </w:pPr>
                      <w:r>
                        <w:rPr>
                          <w:rFonts w:ascii="Felix Titling" w:hAnsi="Felix Titling"/>
                        </w:rPr>
                        <w:t>9 A.M. SPEAKER:</w:t>
                      </w:r>
                      <w:r w:rsidR="008D2F51">
                        <w:rPr>
                          <w:rFonts w:ascii="Felix Titling" w:hAnsi="Felix Titling"/>
                        </w:rPr>
                        <w:t xml:space="preserve"> Rob</w:t>
                      </w:r>
                      <w:r w:rsidR="00C16D53">
                        <w:rPr>
                          <w:rFonts w:ascii="Felix Titling" w:hAnsi="Felix Titling"/>
                        </w:rPr>
                        <w:t xml:space="preserve"> m.</w:t>
                      </w:r>
                    </w:p>
                    <w:p w:rsidR="008D2F51" w:rsidRPr="0083340A" w:rsidRDefault="00630210" w:rsidP="00630210">
                      <w:pPr>
                        <w:pStyle w:val="BodyText2"/>
                        <w:jc w:val="left"/>
                        <w:rPr>
                          <w:rFonts w:ascii="Felix Titling" w:hAnsi="Felix Titling"/>
                        </w:rPr>
                      </w:pPr>
                      <w:r w:rsidRPr="0083340A">
                        <w:rPr>
                          <w:rFonts w:ascii="Felix Titling" w:hAnsi="Felix Titling"/>
                        </w:rPr>
                        <w:t>10 A.M. CLEAN-UP (HELP IS APPRECIATED)</w:t>
                      </w:r>
                    </w:p>
                    <w:p w:rsidR="008D2F51" w:rsidRPr="0083340A" w:rsidRDefault="00630210" w:rsidP="00630210">
                      <w:pPr>
                        <w:pStyle w:val="BodyText2"/>
                        <w:jc w:val="left"/>
                        <w:rPr>
                          <w:rFonts w:ascii="Felix Titling" w:hAnsi="Felix Titling"/>
                          <w:b/>
                        </w:rPr>
                      </w:pPr>
                      <w:r w:rsidRPr="0083340A">
                        <w:rPr>
                          <w:rFonts w:ascii="Felix Titling" w:hAnsi="Felix Titling"/>
                          <w:b/>
                        </w:rPr>
                        <w:t>WE MUST BE OUT BY NOON</w:t>
                      </w:r>
                    </w:p>
                    <w:p w:rsidR="00630210" w:rsidRPr="0083340A" w:rsidRDefault="00630210" w:rsidP="00630210">
                      <w:pPr>
                        <w:pStyle w:val="BodyText2"/>
                        <w:jc w:val="left"/>
                        <w:rPr>
                          <w:rFonts w:ascii="Felix Titling" w:hAnsi="Felix Titling"/>
                        </w:rPr>
                      </w:pPr>
                      <w:r w:rsidRPr="0083340A">
                        <w:rPr>
                          <w:rFonts w:ascii="Felix Titling" w:hAnsi="Felix Titling"/>
                        </w:rPr>
                        <w:t>12 P.M. CAMP OUT COMMITTEE MEETING</w:t>
                      </w:r>
                    </w:p>
                    <w:p w:rsidR="00F5039E" w:rsidRDefault="00F5039E" w:rsidP="00530253">
                      <w:pPr>
                        <w:pStyle w:val="BodyText1"/>
                      </w:pPr>
                    </w:p>
                    <w:p w:rsidR="00630210" w:rsidRDefault="00630210" w:rsidP="00530253">
                      <w:pPr>
                        <w:pStyle w:val="BodyText1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26F4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BE3352" wp14:editId="69C39B44">
                <wp:simplePos x="0" y="0"/>
                <wp:positionH relativeFrom="page">
                  <wp:posOffset>9634855</wp:posOffset>
                </wp:positionH>
                <wp:positionV relativeFrom="page">
                  <wp:posOffset>1025525</wp:posOffset>
                </wp:positionV>
                <wp:extent cx="1998345" cy="1770380"/>
                <wp:effectExtent l="0" t="0" r="0" b="4445"/>
                <wp:wrapNone/>
                <wp:docPr id="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8345" cy="177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 algn="ctr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F15D2" w:rsidRPr="002F2AE5" w:rsidRDefault="00FF15D2" w:rsidP="00FF15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035" type="#_x0000_t202" style="position:absolute;margin-left:758.65pt;margin-top:80.75pt;width:157.35pt;height:139.4pt;z-index:25166540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" filled="f" stroked="f" strokecolor="#c9f" strokeweight="1.5pt">
                <v:textbox style="mso-fit-shape-to-text:t">
                  <w:txbxContent>
                    <w:p w:rsidR="00FF15D2" w:rsidRPr="002F2AE5" w:rsidRDefault="00FF15D2" w:rsidP="00FF15D2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51AEB" w:rsidRPr="005F72E4" w:rsidSect="00262745">
      <w:pgSz w:w="15840" w:h="12240" w:orient="landscape" w:code="1"/>
      <w:pgMar w:top="11448" w:right="720" w:bottom="530" w:left="720" w:header="720" w:footer="720" w:gutter="0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038" w:rsidRDefault="00CE1038" w:rsidP="00D03B14">
      <w:r>
        <w:separator/>
      </w:r>
    </w:p>
  </w:endnote>
  <w:endnote w:type="continuationSeparator" w:id="0">
    <w:p w:rsidR="00CE1038" w:rsidRDefault="00CE1038" w:rsidP="00D03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038" w:rsidRDefault="00CE1038" w:rsidP="00D03B14">
      <w:r>
        <w:separator/>
      </w:r>
    </w:p>
  </w:footnote>
  <w:footnote w:type="continuationSeparator" w:id="0">
    <w:p w:rsidR="00CE1038" w:rsidRDefault="00CE1038" w:rsidP="00D03B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75.8pt;height:410.3pt;visibility:visible;mso-wrap-style:square" o:bullet="t">
        <v:imagedata r:id="rId1" o:title=""/>
      </v:shape>
    </w:pict>
  </w:numPicBullet>
  <w:abstractNum w:abstractNumId="0">
    <w:nsid w:val="FFFFFF80"/>
    <w:multiLevelType w:val="singleLevel"/>
    <w:tmpl w:val="8BAE35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518282D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7E1EB3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E4F29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9"/>
    <w:multiLevelType w:val="singleLevel"/>
    <w:tmpl w:val="E7BE0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5954225"/>
    <w:multiLevelType w:val="hybridMultilevel"/>
    <w:tmpl w:val="87BEF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3D4D93"/>
    <w:multiLevelType w:val="hybridMultilevel"/>
    <w:tmpl w:val="AE5ECB78"/>
    <w:lvl w:ilvl="0" w:tplc="4CFA9F4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6600CC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80660AD"/>
    <w:multiLevelType w:val="hybridMultilevel"/>
    <w:tmpl w:val="5588A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49" style="mso-position-horizontal-relative:page;mso-position-vertical-relative:page" fillcolor="#396" stroke="f" strokecolor="#c9f">
      <v:fill color="#396" opacity="29491f"/>
      <v:stroke color="#c9f" weight="1.5pt" on="f"/>
      <o:colormru v:ext="edit" colors="#d0f0e0,#fc0,yellow,#cc0,#f60,#a0e0c0,#6cbaaf,#bbe9d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B14"/>
    <w:rsid w:val="000034A3"/>
    <w:rsid w:val="0001679B"/>
    <w:rsid w:val="0002417C"/>
    <w:rsid w:val="00041099"/>
    <w:rsid w:val="00051A00"/>
    <w:rsid w:val="00051AEB"/>
    <w:rsid w:val="0005219B"/>
    <w:rsid w:val="000541DD"/>
    <w:rsid w:val="000A4144"/>
    <w:rsid w:val="000B17E3"/>
    <w:rsid w:val="000C0CD5"/>
    <w:rsid w:val="000C74EE"/>
    <w:rsid w:val="000D6D6F"/>
    <w:rsid w:val="000F6F77"/>
    <w:rsid w:val="00113046"/>
    <w:rsid w:val="00113C1B"/>
    <w:rsid w:val="00117B94"/>
    <w:rsid w:val="00146D98"/>
    <w:rsid w:val="00176C9E"/>
    <w:rsid w:val="001866D2"/>
    <w:rsid w:val="001D7242"/>
    <w:rsid w:val="001E7399"/>
    <w:rsid w:val="00207164"/>
    <w:rsid w:val="0022079E"/>
    <w:rsid w:val="00221285"/>
    <w:rsid w:val="002213EA"/>
    <w:rsid w:val="00242515"/>
    <w:rsid w:val="002454EE"/>
    <w:rsid w:val="00251F4F"/>
    <w:rsid w:val="00262745"/>
    <w:rsid w:val="002714B2"/>
    <w:rsid w:val="00280BF5"/>
    <w:rsid w:val="00281C43"/>
    <w:rsid w:val="00281C92"/>
    <w:rsid w:val="00282209"/>
    <w:rsid w:val="002B5EDA"/>
    <w:rsid w:val="002F2AE5"/>
    <w:rsid w:val="00311432"/>
    <w:rsid w:val="00320B3D"/>
    <w:rsid w:val="003321E5"/>
    <w:rsid w:val="003374E3"/>
    <w:rsid w:val="00342CB7"/>
    <w:rsid w:val="003433BE"/>
    <w:rsid w:val="0035391E"/>
    <w:rsid w:val="00357B54"/>
    <w:rsid w:val="00361FF6"/>
    <w:rsid w:val="00364189"/>
    <w:rsid w:val="0038072E"/>
    <w:rsid w:val="00381A35"/>
    <w:rsid w:val="00387200"/>
    <w:rsid w:val="00396E84"/>
    <w:rsid w:val="00397D3D"/>
    <w:rsid w:val="003A358D"/>
    <w:rsid w:val="003A5C74"/>
    <w:rsid w:val="003B0965"/>
    <w:rsid w:val="003B50C1"/>
    <w:rsid w:val="003B534A"/>
    <w:rsid w:val="003C2C8D"/>
    <w:rsid w:val="003C3806"/>
    <w:rsid w:val="003C3DB6"/>
    <w:rsid w:val="003E4295"/>
    <w:rsid w:val="003E6F76"/>
    <w:rsid w:val="003F5DAB"/>
    <w:rsid w:val="00413925"/>
    <w:rsid w:val="00416292"/>
    <w:rsid w:val="00426EF3"/>
    <w:rsid w:val="00432975"/>
    <w:rsid w:val="00457A31"/>
    <w:rsid w:val="00457D53"/>
    <w:rsid w:val="00461BDC"/>
    <w:rsid w:val="00477C75"/>
    <w:rsid w:val="00483C07"/>
    <w:rsid w:val="00486E9E"/>
    <w:rsid w:val="00495EA6"/>
    <w:rsid w:val="004A7F53"/>
    <w:rsid w:val="004B3CBB"/>
    <w:rsid w:val="004C5F63"/>
    <w:rsid w:val="004D4AFB"/>
    <w:rsid w:val="004F658A"/>
    <w:rsid w:val="00500F98"/>
    <w:rsid w:val="00506068"/>
    <w:rsid w:val="005063B3"/>
    <w:rsid w:val="00512AB9"/>
    <w:rsid w:val="0051390B"/>
    <w:rsid w:val="00517687"/>
    <w:rsid w:val="00530253"/>
    <w:rsid w:val="0054533A"/>
    <w:rsid w:val="00557A64"/>
    <w:rsid w:val="00574910"/>
    <w:rsid w:val="00580358"/>
    <w:rsid w:val="005920DE"/>
    <w:rsid w:val="005C2C77"/>
    <w:rsid w:val="005C653E"/>
    <w:rsid w:val="005D7E1B"/>
    <w:rsid w:val="005E49E4"/>
    <w:rsid w:val="005F72E4"/>
    <w:rsid w:val="00616E8A"/>
    <w:rsid w:val="00623964"/>
    <w:rsid w:val="00630210"/>
    <w:rsid w:val="0064297C"/>
    <w:rsid w:val="0064622B"/>
    <w:rsid w:val="00647EC5"/>
    <w:rsid w:val="0068510C"/>
    <w:rsid w:val="006912A5"/>
    <w:rsid w:val="00691851"/>
    <w:rsid w:val="006A0BDC"/>
    <w:rsid w:val="006A19A3"/>
    <w:rsid w:val="006B19BD"/>
    <w:rsid w:val="006D1B21"/>
    <w:rsid w:val="006D3708"/>
    <w:rsid w:val="006F3C36"/>
    <w:rsid w:val="006F6C37"/>
    <w:rsid w:val="007033B4"/>
    <w:rsid w:val="00707EC6"/>
    <w:rsid w:val="007109A2"/>
    <w:rsid w:val="007352E2"/>
    <w:rsid w:val="00735EB0"/>
    <w:rsid w:val="00736012"/>
    <w:rsid w:val="0074553A"/>
    <w:rsid w:val="00770B4B"/>
    <w:rsid w:val="0077109C"/>
    <w:rsid w:val="00775D14"/>
    <w:rsid w:val="007813B3"/>
    <w:rsid w:val="007A00A8"/>
    <w:rsid w:val="007A0FA5"/>
    <w:rsid w:val="007B47AA"/>
    <w:rsid w:val="007C1A63"/>
    <w:rsid w:val="007C5509"/>
    <w:rsid w:val="007D09B2"/>
    <w:rsid w:val="007E6071"/>
    <w:rsid w:val="0082272F"/>
    <w:rsid w:val="00832247"/>
    <w:rsid w:val="0083340A"/>
    <w:rsid w:val="008509D8"/>
    <w:rsid w:val="00851B12"/>
    <w:rsid w:val="008619C8"/>
    <w:rsid w:val="00874738"/>
    <w:rsid w:val="008C0EA3"/>
    <w:rsid w:val="008C0FE8"/>
    <w:rsid w:val="008D2F51"/>
    <w:rsid w:val="008E56FA"/>
    <w:rsid w:val="008F0C51"/>
    <w:rsid w:val="008F37DC"/>
    <w:rsid w:val="00900C19"/>
    <w:rsid w:val="00903461"/>
    <w:rsid w:val="00920E87"/>
    <w:rsid w:val="009218D8"/>
    <w:rsid w:val="0092298C"/>
    <w:rsid w:val="00924595"/>
    <w:rsid w:val="00933884"/>
    <w:rsid w:val="0095439D"/>
    <w:rsid w:val="00961801"/>
    <w:rsid w:val="00991048"/>
    <w:rsid w:val="0099163D"/>
    <w:rsid w:val="009B61B1"/>
    <w:rsid w:val="009C1F92"/>
    <w:rsid w:val="009C2619"/>
    <w:rsid w:val="00A206CE"/>
    <w:rsid w:val="00A25E6E"/>
    <w:rsid w:val="00A47628"/>
    <w:rsid w:val="00A50916"/>
    <w:rsid w:val="00A54317"/>
    <w:rsid w:val="00A56F63"/>
    <w:rsid w:val="00A633ED"/>
    <w:rsid w:val="00A748ED"/>
    <w:rsid w:val="00A77848"/>
    <w:rsid w:val="00A83B8B"/>
    <w:rsid w:val="00A95815"/>
    <w:rsid w:val="00AA274B"/>
    <w:rsid w:val="00AB0D9E"/>
    <w:rsid w:val="00AB14A6"/>
    <w:rsid w:val="00AD08A1"/>
    <w:rsid w:val="00AF6836"/>
    <w:rsid w:val="00AF68AB"/>
    <w:rsid w:val="00B0656C"/>
    <w:rsid w:val="00B20B05"/>
    <w:rsid w:val="00B26F43"/>
    <w:rsid w:val="00B61A98"/>
    <w:rsid w:val="00B62CB7"/>
    <w:rsid w:val="00B82FBB"/>
    <w:rsid w:val="00B83792"/>
    <w:rsid w:val="00B84196"/>
    <w:rsid w:val="00B95CC9"/>
    <w:rsid w:val="00BA7D7E"/>
    <w:rsid w:val="00BD1B8D"/>
    <w:rsid w:val="00BE3EDD"/>
    <w:rsid w:val="00C16D53"/>
    <w:rsid w:val="00C17710"/>
    <w:rsid w:val="00C514EB"/>
    <w:rsid w:val="00C564A3"/>
    <w:rsid w:val="00C56951"/>
    <w:rsid w:val="00C67399"/>
    <w:rsid w:val="00C67C0C"/>
    <w:rsid w:val="00C72419"/>
    <w:rsid w:val="00C74FFA"/>
    <w:rsid w:val="00C82568"/>
    <w:rsid w:val="00C870EB"/>
    <w:rsid w:val="00CA495D"/>
    <w:rsid w:val="00CB62EF"/>
    <w:rsid w:val="00CE1038"/>
    <w:rsid w:val="00CE284A"/>
    <w:rsid w:val="00CE2E8E"/>
    <w:rsid w:val="00CF3358"/>
    <w:rsid w:val="00D03B14"/>
    <w:rsid w:val="00D26473"/>
    <w:rsid w:val="00D566A0"/>
    <w:rsid w:val="00D6798F"/>
    <w:rsid w:val="00D85DA9"/>
    <w:rsid w:val="00D960AB"/>
    <w:rsid w:val="00DD1842"/>
    <w:rsid w:val="00DD2C4C"/>
    <w:rsid w:val="00DD4DBB"/>
    <w:rsid w:val="00DE0DD4"/>
    <w:rsid w:val="00DE352F"/>
    <w:rsid w:val="00DE5C1A"/>
    <w:rsid w:val="00DF64A4"/>
    <w:rsid w:val="00E0352C"/>
    <w:rsid w:val="00E4420D"/>
    <w:rsid w:val="00E52081"/>
    <w:rsid w:val="00E6150E"/>
    <w:rsid w:val="00E774E4"/>
    <w:rsid w:val="00EA15ED"/>
    <w:rsid w:val="00EA5D48"/>
    <w:rsid w:val="00EA61F6"/>
    <w:rsid w:val="00EA7B67"/>
    <w:rsid w:val="00EB2120"/>
    <w:rsid w:val="00EC4527"/>
    <w:rsid w:val="00EE3251"/>
    <w:rsid w:val="00EF541D"/>
    <w:rsid w:val="00F207A5"/>
    <w:rsid w:val="00F405DD"/>
    <w:rsid w:val="00F4518C"/>
    <w:rsid w:val="00F5039E"/>
    <w:rsid w:val="00F60C9D"/>
    <w:rsid w:val="00F6292F"/>
    <w:rsid w:val="00F62F51"/>
    <w:rsid w:val="00F9056F"/>
    <w:rsid w:val="00F90B8F"/>
    <w:rsid w:val="00FB0668"/>
    <w:rsid w:val="00FC3D5A"/>
    <w:rsid w:val="00FC6871"/>
    <w:rsid w:val="00FE5E47"/>
    <w:rsid w:val="00FE689F"/>
    <w:rsid w:val="00FF15D2"/>
    <w:rsid w:val="00FF5FB8"/>
    <w:rsid w:val="00FF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page;mso-position-vertical-relative:page" fillcolor="#396" stroke="f" strokecolor="#c9f">
      <v:fill color="#396" opacity="29491f"/>
      <v:stroke color="#c9f" weight="1.5pt" on="f"/>
      <o:colormru v:ext="edit" colors="#d0f0e0,#fc0,yellow,#cc0,#f60,#a0e0c0,#6cbaaf,#bbe9d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210"/>
    <w:rPr>
      <w:sz w:val="24"/>
      <w:szCs w:val="24"/>
    </w:rPr>
  </w:style>
  <w:style w:type="paragraph" w:styleId="Heading1">
    <w:name w:val="heading 1"/>
    <w:next w:val="Normal"/>
    <w:qFormat/>
    <w:rsid w:val="00176C9E"/>
    <w:pPr>
      <w:keepNext/>
      <w:spacing w:after="360"/>
      <w:outlineLvl w:val="0"/>
    </w:pPr>
    <w:rPr>
      <w:rFonts w:ascii="Lucida Sans Unicode" w:hAnsi="Lucida Sans Unicode"/>
      <w:spacing w:val="10"/>
      <w:kern w:val="28"/>
      <w:sz w:val="44"/>
      <w:szCs w:val="44"/>
    </w:rPr>
  </w:style>
  <w:style w:type="paragraph" w:styleId="Heading2">
    <w:name w:val="heading 2"/>
    <w:next w:val="Normal"/>
    <w:link w:val="Heading2Char"/>
    <w:qFormat/>
    <w:rsid w:val="00176C9E"/>
    <w:pPr>
      <w:spacing w:after="120"/>
      <w:outlineLvl w:val="1"/>
    </w:pPr>
    <w:rPr>
      <w:rFonts w:ascii="Lucida Sans Unicode" w:hAnsi="Lucida Sans Unicode" w:cs="Arial"/>
      <w:kern w:val="28"/>
      <w:sz w:val="40"/>
      <w:szCs w:val="40"/>
    </w:rPr>
  </w:style>
  <w:style w:type="paragraph" w:styleId="Heading3">
    <w:name w:val="heading 3"/>
    <w:next w:val="Normal"/>
    <w:link w:val="Heading3Char"/>
    <w:qFormat/>
    <w:rsid w:val="00CA495D"/>
    <w:pPr>
      <w:spacing w:after="120"/>
      <w:outlineLvl w:val="2"/>
    </w:pPr>
    <w:rPr>
      <w:rFonts w:ascii="Lucida Sans Unicode" w:hAnsi="Lucida Sans Unicode" w:cs="Arial"/>
      <w:spacing w:val="-5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82FB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1E7399"/>
    <w:rPr>
      <w:rFonts w:ascii="Lucida Sans Unicode" w:hAnsi="Lucida Sans Unicode" w:cs="Arial"/>
      <w:spacing w:val="-5"/>
      <w:sz w:val="28"/>
      <w:szCs w:val="22"/>
      <w:lang w:val="en-US" w:eastAsia="en-US" w:bidi="ar-SA"/>
    </w:rPr>
  </w:style>
  <w:style w:type="paragraph" w:customStyle="1" w:styleId="Address2">
    <w:name w:val="Address 2"/>
    <w:rsid w:val="00432975"/>
    <w:rPr>
      <w:rFonts w:ascii="Lucida Sans Unicode" w:hAnsi="Lucida Sans Unicode" w:cs="Arial"/>
      <w:bCs/>
      <w:spacing w:val="10"/>
      <w:szCs w:val="28"/>
    </w:rPr>
  </w:style>
  <w:style w:type="character" w:customStyle="1" w:styleId="Heading2Char">
    <w:name w:val="Heading 2 Char"/>
    <w:basedOn w:val="DefaultParagraphFont"/>
    <w:link w:val="Heading2"/>
    <w:rsid w:val="001E7399"/>
    <w:rPr>
      <w:rFonts w:ascii="Lucida Sans Unicode" w:hAnsi="Lucida Sans Unicode" w:cs="Arial"/>
      <w:kern w:val="28"/>
      <w:sz w:val="40"/>
      <w:szCs w:val="40"/>
      <w:lang w:val="en-US" w:eastAsia="en-US" w:bidi="ar-SA"/>
    </w:rPr>
  </w:style>
  <w:style w:type="paragraph" w:customStyle="1" w:styleId="Address1">
    <w:name w:val="Address 1"/>
    <w:rsid w:val="00432975"/>
    <w:rPr>
      <w:rFonts w:ascii="Lucida Sans Unicode" w:hAnsi="Lucida Sans Unicode" w:cs="Arial"/>
      <w:bCs/>
      <w:spacing w:val="10"/>
      <w:szCs w:val="28"/>
    </w:rPr>
  </w:style>
  <w:style w:type="paragraph" w:styleId="Header">
    <w:name w:val="header"/>
    <w:basedOn w:val="Normal"/>
    <w:link w:val="HeaderChar"/>
    <w:uiPriority w:val="99"/>
    <w:unhideWhenUsed/>
    <w:rsid w:val="00D03B14"/>
    <w:pPr>
      <w:tabs>
        <w:tab w:val="center" w:pos="4680"/>
        <w:tab w:val="right" w:pos="9360"/>
      </w:tabs>
    </w:pPr>
  </w:style>
  <w:style w:type="paragraph" w:customStyle="1" w:styleId="Tagline">
    <w:name w:val="Tagline"/>
    <w:rsid w:val="003321E5"/>
    <w:pPr>
      <w:jc w:val="center"/>
    </w:pPr>
    <w:rPr>
      <w:rFonts w:ascii="Lucida Sans Unicode" w:hAnsi="Lucida Sans Unicode" w:cs="Arial"/>
      <w:i/>
      <w:spacing w:val="20"/>
      <w:sz w:val="24"/>
      <w:szCs w:val="56"/>
    </w:rPr>
  </w:style>
  <w:style w:type="paragraph" w:customStyle="1" w:styleId="BodyText1">
    <w:name w:val="Body Text 1"/>
    <w:rsid w:val="001866D2"/>
    <w:pPr>
      <w:spacing w:after="240" w:line="320" w:lineRule="atLeast"/>
    </w:pPr>
    <w:rPr>
      <w:rFonts w:ascii="Lucida Sans Unicode" w:hAnsi="Lucida Sans Unicode" w:cs="Arial"/>
      <w:spacing w:val="-5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03B14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1E7399"/>
    <w:rPr>
      <w:rFonts w:ascii="Lucida Sans Unicode" w:hAnsi="Lucida Sans Unicode" w:cs="Arial"/>
      <w:spacing w:val="-5"/>
      <w:sz w:val="28"/>
      <w:szCs w:val="28"/>
      <w:lang w:val="en-US" w:eastAsia="en-US" w:bidi="ar-SA"/>
    </w:rPr>
  </w:style>
  <w:style w:type="paragraph" w:styleId="ListBullet">
    <w:name w:val="List Bullet"/>
    <w:basedOn w:val="Normal"/>
    <w:rsid w:val="00426EF3"/>
    <w:pPr>
      <w:numPr>
        <w:numId w:val="2"/>
      </w:numPr>
    </w:pPr>
    <w:rPr>
      <w:rFonts w:ascii="Lucida Sans Unicode" w:hAnsi="Lucida Sans Unicode"/>
      <w:sz w:val="22"/>
    </w:rPr>
  </w:style>
  <w:style w:type="paragraph" w:customStyle="1" w:styleId="CompanyName">
    <w:name w:val="Company Name"/>
    <w:rsid w:val="00176C9E"/>
    <w:pPr>
      <w:keepNext/>
      <w:spacing w:after="480" w:line="960" w:lineRule="exact"/>
      <w:jc w:val="center"/>
    </w:pPr>
    <w:rPr>
      <w:rFonts w:ascii="Lucida Sans Unicode" w:hAnsi="Lucida Sans Unicode"/>
      <w:kern w:val="28"/>
      <w:sz w:val="72"/>
      <w:szCs w:val="72"/>
    </w:rPr>
  </w:style>
  <w:style w:type="paragraph" w:styleId="BodyText2">
    <w:name w:val="Body Text 2"/>
    <w:link w:val="BodyText2Char"/>
    <w:rsid w:val="001866D2"/>
    <w:pPr>
      <w:spacing w:after="240" w:line="320" w:lineRule="atLeast"/>
      <w:jc w:val="center"/>
    </w:pPr>
    <w:rPr>
      <w:rFonts w:ascii="Lucida Sans Unicode" w:hAnsi="Lucida Sans Unicode" w:cs="Arial"/>
      <w:spacing w:val="-5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03B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B1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836"/>
    <w:rPr>
      <w:rFonts w:ascii="Tahoma" w:hAnsi="Tahoma" w:cs="Tahoma"/>
      <w:sz w:val="16"/>
      <w:szCs w:val="16"/>
    </w:rPr>
  </w:style>
  <w:style w:type="character" w:customStyle="1" w:styleId="BodyText2Char">
    <w:name w:val="Body Text 2 Char"/>
    <w:basedOn w:val="DefaultParagraphFont"/>
    <w:link w:val="BodyText2"/>
    <w:rsid w:val="00630210"/>
    <w:rPr>
      <w:rFonts w:ascii="Lucida Sans Unicode" w:hAnsi="Lucida Sans Unicode" w:cs="Arial"/>
      <w:spacing w:val="-5"/>
      <w:sz w:val="22"/>
      <w:szCs w:val="22"/>
    </w:rPr>
  </w:style>
  <w:style w:type="paragraph" w:styleId="ListParagraph">
    <w:name w:val="List Paragraph"/>
    <w:basedOn w:val="Normal"/>
    <w:uiPriority w:val="34"/>
    <w:qFormat/>
    <w:rsid w:val="00B20B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210"/>
    <w:rPr>
      <w:sz w:val="24"/>
      <w:szCs w:val="24"/>
    </w:rPr>
  </w:style>
  <w:style w:type="paragraph" w:styleId="Heading1">
    <w:name w:val="heading 1"/>
    <w:next w:val="Normal"/>
    <w:qFormat/>
    <w:rsid w:val="00176C9E"/>
    <w:pPr>
      <w:keepNext/>
      <w:spacing w:after="360"/>
      <w:outlineLvl w:val="0"/>
    </w:pPr>
    <w:rPr>
      <w:rFonts w:ascii="Lucida Sans Unicode" w:hAnsi="Lucida Sans Unicode"/>
      <w:spacing w:val="10"/>
      <w:kern w:val="28"/>
      <w:sz w:val="44"/>
      <w:szCs w:val="44"/>
    </w:rPr>
  </w:style>
  <w:style w:type="paragraph" w:styleId="Heading2">
    <w:name w:val="heading 2"/>
    <w:next w:val="Normal"/>
    <w:link w:val="Heading2Char"/>
    <w:qFormat/>
    <w:rsid w:val="00176C9E"/>
    <w:pPr>
      <w:spacing w:after="120"/>
      <w:outlineLvl w:val="1"/>
    </w:pPr>
    <w:rPr>
      <w:rFonts w:ascii="Lucida Sans Unicode" w:hAnsi="Lucida Sans Unicode" w:cs="Arial"/>
      <w:kern w:val="28"/>
      <w:sz w:val="40"/>
      <w:szCs w:val="40"/>
    </w:rPr>
  </w:style>
  <w:style w:type="paragraph" w:styleId="Heading3">
    <w:name w:val="heading 3"/>
    <w:next w:val="Normal"/>
    <w:link w:val="Heading3Char"/>
    <w:qFormat/>
    <w:rsid w:val="00CA495D"/>
    <w:pPr>
      <w:spacing w:after="120"/>
      <w:outlineLvl w:val="2"/>
    </w:pPr>
    <w:rPr>
      <w:rFonts w:ascii="Lucida Sans Unicode" w:hAnsi="Lucida Sans Unicode" w:cs="Arial"/>
      <w:spacing w:val="-5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82FB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1E7399"/>
    <w:rPr>
      <w:rFonts w:ascii="Lucida Sans Unicode" w:hAnsi="Lucida Sans Unicode" w:cs="Arial"/>
      <w:spacing w:val="-5"/>
      <w:sz w:val="28"/>
      <w:szCs w:val="22"/>
      <w:lang w:val="en-US" w:eastAsia="en-US" w:bidi="ar-SA"/>
    </w:rPr>
  </w:style>
  <w:style w:type="paragraph" w:customStyle="1" w:styleId="Address2">
    <w:name w:val="Address 2"/>
    <w:rsid w:val="00432975"/>
    <w:rPr>
      <w:rFonts w:ascii="Lucida Sans Unicode" w:hAnsi="Lucida Sans Unicode" w:cs="Arial"/>
      <w:bCs/>
      <w:spacing w:val="10"/>
      <w:szCs w:val="28"/>
    </w:rPr>
  </w:style>
  <w:style w:type="character" w:customStyle="1" w:styleId="Heading2Char">
    <w:name w:val="Heading 2 Char"/>
    <w:basedOn w:val="DefaultParagraphFont"/>
    <w:link w:val="Heading2"/>
    <w:rsid w:val="001E7399"/>
    <w:rPr>
      <w:rFonts w:ascii="Lucida Sans Unicode" w:hAnsi="Lucida Sans Unicode" w:cs="Arial"/>
      <w:kern w:val="28"/>
      <w:sz w:val="40"/>
      <w:szCs w:val="40"/>
      <w:lang w:val="en-US" w:eastAsia="en-US" w:bidi="ar-SA"/>
    </w:rPr>
  </w:style>
  <w:style w:type="paragraph" w:customStyle="1" w:styleId="Address1">
    <w:name w:val="Address 1"/>
    <w:rsid w:val="00432975"/>
    <w:rPr>
      <w:rFonts w:ascii="Lucida Sans Unicode" w:hAnsi="Lucida Sans Unicode" w:cs="Arial"/>
      <w:bCs/>
      <w:spacing w:val="10"/>
      <w:szCs w:val="28"/>
    </w:rPr>
  </w:style>
  <w:style w:type="paragraph" w:styleId="Header">
    <w:name w:val="header"/>
    <w:basedOn w:val="Normal"/>
    <w:link w:val="HeaderChar"/>
    <w:uiPriority w:val="99"/>
    <w:unhideWhenUsed/>
    <w:rsid w:val="00D03B14"/>
    <w:pPr>
      <w:tabs>
        <w:tab w:val="center" w:pos="4680"/>
        <w:tab w:val="right" w:pos="9360"/>
      </w:tabs>
    </w:pPr>
  </w:style>
  <w:style w:type="paragraph" w:customStyle="1" w:styleId="Tagline">
    <w:name w:val="Tagline"/>
    <w:rsid w:val="003321E5"/>
    <w:pPr>
      <w:jc w:val="center"/>
    </w:pPr>
    <w:rPr>
      <w:rFonts w:ascii="Lucida Sans Unicode" w:hAnsi="Lucida Sans Unicode" w:cs="Arial"/>
      <w:i/>
      <w:spacing w:val="20"/>
      <w:sz w:val="24"/>
      <w:szCs w:val="56"/>
    </w:rPr>
  </w:style>
  <w:style w:type="paragraph" w:customStyle="1" w:styleId="BodyText1">
    <w:name w:val="Body Text 1"/>
    <w:rsid w:val="001866D2"/>
    <w:pPr>
      <w:spacing w:after="240" w:line="320" w:lineRule="atLeast"/>
    </w:pPr>
    <w:rPr>
      <w:rFonts w:ascii="Lucida Sans Unicode" w:hAnsi="Lucida Sans Unicode" w:cs="Arial"/>
      <w:spacing w:val="-5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03B14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1E7399"/>
    <w:rPr>
      <w:rFonts w:ascii="Lucida Sans Unicode" w:hAnsi="Lucida Sans Unicode" w:cs="Arial"/>
      <w:spacing w:val="-5"/>
      <w:sz w:val="28"/>
      <w:szCs w:val="28"/>
      <w:lang w:val="en-US" w:eastAsia="en-US" w:bidi="ar-SA"/>
    </w:rPr>
  </w:style>
  <w:style w:type="paragraph" w:styleId="ListBullet">
    <w:name w:val="List Bullet"/>
    <w:basedOn w:val="Normal"/>
    <w:rsid w:val="00426EF3"/>
    <w:pPr>
      <w:numPr>
        <w:numId w:val="2"/>
      </w:numPr>
    </w:pPr>
    <w:rPr>
      <w:rFonts w:ascii="Lucida Sans Unicode" w:hAnsi="Lucida Sans Unicode"/>
      <w:sz w:val="22"/>
    </w:rPr>
  </w:style>
  <w:style w:type="paragraph" w:customStyle="1" w:styleId="CompanyName">
    <w:name w:val="Company Name"/>
    <w:rsid w:val="00176C9E"/>
    <w:pPr>
      <w:keepNext/>
      <w:spacing w:after="480" w:line="960" w:lineRule="exact"/>
      <w:jc w:val="center"/>
    </w:pPr>
    <w:rPr>
      <w:rFonts w:ascii="Lucida Sans Unicode" w:hAnsi="Lucida Sans Unicode"/>
      <w:kern w:val="28"/>
      <w:sz w:val="72"/>
      <w:szCs w:val="72"/>
    </w:rPr>
  </w:style>
  <w:style w:type="paragraph" w:styleId="BodyText2">
    <w:name w:val="Body Text 2"/>
    <w:link w:val="BodyText2Char"/>
    <w:rsid w:val="001866D2"/>
    <w:pPr>
      <w:spacing w:after="240" w:line="320" w:lineRule="atLeast"/>
      <w:jc w:val="center"/>
    </w:pPr>
    <w:rPr>
      <w:rFonts w:ascii="Lucida Sans Unicode" w:hAnsi="Lucida Sans Unicode" w:cs="Arial"/>
      <w:spacing w:val="-5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03B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B1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836"/>
    <w:rPr>
      <w:rFonts w:ascii="Tahoma" w:hAnsi="Tahoma" w:cs="Tahoma"/>
      <w:sz w:val="16"/>
      <w:szCs w:val="16"/>
    </w:rPr>
  </w:style>
  <w:style w:type="character" w:customStyle="1" w:styleId="BodyText2Char">
    <w:name w:val="Body Text 2 Char"/>
    <w:basedOn w:val="DefaultParagraphFont"/>
    <w:link w:val="BodyText2"/>
    <w:rsid w:val="00630210"/>
    <w:rPr>
      <w:rFonts w:ascii="Lucida Sans Unicode" w:hAnsi="Lucida Sans Unicode" w:cs="Arial"/>
      <w:spacing w:val="-5"/>
      <w:sz w:val="22"/>
      <w:szCs w:val="22"/>
    </w:rPr>
  </w:style>
  <w:style w:type="paragraph" w:styleId="ListParagraph">
    <w:name w:val="List Paragraph"/>
    <w:basedOn w:val="Normal"/>
    <w:uiPriority w:val="34"/>
    <w:qFormat/>
    <w:rsid w:val="00B20B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0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y\AppData\Roaming\Microsoft\Templates\Business%20brochur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FF940-A639-4900-BC30-14E6E84E5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brochure</Template>
  <TotalTime>487</TotalTime>
  <Pages>2</Pages>
  <Words>0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30</cp:revision>
  <cp:lastPrinted>2015-04-16T21:46:00Z</cp:lastPrinted>
  <dcterms:created xsi:type="dcterms:W3CDTF">2015-03-19T19:22:00Z</dcterms:created>
  <dcterms:modified xsi:type="dcterms:W3CDTF">2015-06-16T18:10:00Z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TC060861651033</vt:lpwstr>
  </property>
  <property fmtid="{D5CDD505-2E9C-101B-9397-08002B2CF9AE}" pid="3" name="_MarkAsFinal">
    <vt:bool>true</vt:bool>
  </property>
</Properties>
</file>