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Flyer layout"/>
      </w:tblPr>
      <w:tblGrid>
        <w:gridCol w:w="8298"/>
        <w:gridCol w:w="2641"/>
      </w:tblGrid>
      <w:tr w:rsidR="0074399A" w:rsidRPr="0074399A" w14:paraId="6DC528FF" w14:textId="77777777" w:rsidTr="0074399A">
        <w:trPr>
          <w:trHeight w:val="1"/>
          <w:jc w:val="center"/>
        </w:trPr>
        <w:tc>
          <w:tcPr>
            <w:tcW w:w="8298" w:type="dxa"/>
          </w:tcPr>
          <w:p w14:paraId="1A6BBE12" w14:textId="77777777" w:rsidR="0028414A" w:rsidRDefault="00D03065">
            <w:pPr>
              <w:spacing w:after="80"/>
            </w:pPr>
            <w:r>
              <w:rPr>
                <w:rFonts w:ascii="Helvetica" w:hAnsi="Helvetica" w:cs="Helvetica"/>
                <w:b w:val="0"/>
                <w:noProof/>
                <w:color w:val="auto"/>
              </w:rPr>
              <w:drawing>
                <wp:inline distT="0" distB="0" distL="0" distR="0" wp14:anchorId="162A6C71" wp14:editId="748EDEF9">
                  <wp:extent cx="5423535" cy="2324100"/>
                  <wp:effectExtent l="0" t="0" r="12065" b="127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53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781AC" w14:textId="77777777" w:rsidR="0028414A" w:rsidRDefault="00D03065">
            <w:pPr>
              <w:pStyle w:val="Heading1"/>
              <w:outlineLvl w:val="0"/>
            </w:pPr>
            <w:r>
              <w:t>NA Day Chili Feed</w:t>
            </w:r>
          </w:p>
          <w:p w14:paraId="47E661C0" w14:textId="77777777" w:rsidR="00D03065" w:rsidRDefault="00D03065" w:rsidP="00D03065">
            <w:pPr>
              <w:pStyle w:val="Heading2"/>
              <w:outlineLvl w:val="1"/>
            </w:pPr>
            <w:r>
              <w:t>Saturday March 5</w:t>
            </w:r>
            <w:r w:rsidRPr="00D03065">
              <w:rPr>
                <w:vertAlign w:val="superscript"/>
              </w:rPr>
              <w:t>th</w:t>
            </w:r>
            <w:r>
              <w:t>, 3:30 p.m.</w:t>
            </w:r>
            <w:r>
              <w:rPr>
                <w:rFonts w:ascii="Helvetica" w:hAnsi="Helvetica" w:cs="Helvetica"/>
                <w:b w:val="0"/>
                <w:noProof/>
                <w:color w:val="auto"/>
              </w:rPr>
              <w:t xml:space="preserve"> </w:t>
            </w:r>
          </w:p>
          <w:p w14:paraId="6C40DA6A" w14:textId="77777777" w:rsidR="00D03065" w:rsidRDefault="00D03065" w:rsidP="00D03065">
            <w:pPr>
              <w:pStyle w:val="Heading2"/>
              <w:outlineLvl w:val="1"/>
            </w:pPr>
            <w:r>
              <w:t xml:space="preserve">First Presbyterian Church </w:t>
            </w:r>
          </w:p>
          <w:p w14:paraId="0F080248" w14:textId="77777777" w:rsidR="00D03065" w:rsidRDefault="00D03065" w:rsidP="00D03065">
            <w:pPr>
              <w:pStyle w:val="Heading2"/>
              <w:outlineLvl w:val="1"/>
            </w:pPr>
            <w:r>
              <w:t>535 20</w:t>
            </w:r>
            <w:r w:rsidRPr="00D03065">
              <w:rPr>
                <w:vertAlign w:val="superscript"/>
              </w:rPr>
              <w:t>th</w:t>
            </w:r>
            <w:r>
              <w:t xml:space="preserve"> Ave N. South Saint Paul, MN 55075</w:t>
            </w:r>
          </w:p>
          <w:p w14:paraId="414C3BAE" w14:textId="77777777" w:rsidR="00D03065" w:rsidRDefault="00D03065" w:rsidP="00D03065"/>
          <w:p w14:paraId="249A4C8B" w14:textId="77777777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-$5.00 at the door *No addict turned away</w:t>
            </w:r>
          </w:p>
          <w:p w14:paraId="4E772B2A" w14:textId="31F21916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-The Best Chili (Mouthwatering to Mind-blowing) will be judged. *Entries in by 5:30p</w:t>
            </w:r>
            <w:r w:rsidR="00AF3789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.</w:t>
            </w: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m</w:t>
            </w:r>
            <w:r w:rsidR="00AF3789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.</w:t>
            </w:r>
          </w:p>
          <w:p w14:paraId="4CBFCCB7" w14:textId="77777777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-Silent, Progressive Auction held from 4:30-6:30 *Must be present to win</w:t>
            </w:r>
          </w:p>
          <w:p w14:paraId="751D55E1" w14:textId="77777777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-Cribbage Tournament starts at 4:00p.m. *Must be signed up by 4:00p.m.</w:t>
            </w:r>
          </w:p>
          <w:p w14:paraId="01748AEF" w14:textId="77777777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-Raffle Tickets will be sold *Must Be present to win</w:t>
            </w:r>
          </w:p>
          <w:p w14:paraId="6F029F67" w14:textId="394B878F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-Main Speaker at 7:00p.m</w:t>
            </w:r>
            <w:r w:rsidR="00F06321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.</w:t>
            </w:r>
            <w:bookmarkStart w:id="0" w:name="_GoBack"/>
            <w:bookmarkEnd w:id="0"/>
          </w:p>
          <w:p w14:paraId="52AA358B" w14:textId="77777777" w:rsidR="00D03065" w:rsidRPr="0074399A" w:rsidRDefault="00D03065" w:rsidP="00D03065">
            <w:pPr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</w:pPr>
            <w:r w:rsidRPr="0074399A">
              <w:rPr>
                <w:rFonts w:ascii="Abadi MT Condensed Extra Bold" w:hAnsi="Abadi MT Condensed Extra Bold"/>
                <w:color w:val="000000" w:themeColor="text1"/>
                <w:sz w:val="28"/>
                <w:szCs w:val="28"/>
              </w:rPr>
              <w:t>-NA Day will provide House Chili</w:t>
            </w:r>
          </w:p>
          <w:p w14:paraId="66D4F5ED" w14:textId="77777777" w:rsidR="00D03065" w:rsidRPr="00D03065" w:rsidRDefault="00D03065" w:rsidP="00D03065"/>
          <w:p w14:paraId="12EB7C89" w14:textId="77777777" w:rsidR="0028414A" w:rsidRDefault="00D03065">
            <w:pPr>
              <w:pStyle w:val="Heading4"/>
              <w:outlineLvl w:val="3"/>
            </w:pPr>
            <w:r>
              <w:rPr>
                <w:rFonts w:ascii="Helvetica" w:hAnsi="Helvetica" w:cs="Helvetica"/>
                <w:b w:val="0"/>
                <w:noProof/>
                <w:color w:val="auto"/>
              </w:rPr>
              <w:drawing>
                <wp:inline distT="0" distB="0" distL="0" distR="0" wp14:anchorId="280CF1F1" wp14:editId="13AA6B38">
                  <wp:extent cx="4851400" cy="1676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1" w:type="dxa"/>
            <w:tcMar>
              <w:left w:w="288" w:type="dxa"/>
            </w:tcMar>
          </w:tcPr>
          <w:p w14:paraId="6F155BC6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216EAA20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2D815662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55DBAF63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67E4553C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3DA6CAB2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42BAD7B8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14F28B82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37DEAFA7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750560B2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6A5B945B" w14:textId="77777777" w:rsidR="00D03065" w:rsidRPr="0074399A" w:rsidRDefault="00D03065">
            <w:pPr>
              <w:rPr>
                <w:color w:val="000000" w:themeColor="text1"/>
              </w:rPr>
            </w:pPr>
            <w:r w:rsidRPr="0074399A">
              <w:rPr>
                <w:rFonts w:ascii="Helvetica" w:hAnsi="Helvetica" w:cs="Helvetica"/>
                <w:b w:val="0"/>
                <w:noProof/>
                <w:color w:val="000000" w:themeColor="text1"/>
              </w:rPr>
              <w:drawing>
                <wp:inline distT="0" distB="0" distL="0" distR="0" wp14:anchorId="0BDFED75" wp14:editId="28A55821">
                  <wp:extent cx="1869660" cy="1590040"/>
                  <wp:effectExtent l="0" t="0" r="10160" b="1016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497" cy="1602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576576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71DC4A1D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2B142A1B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3FA0131E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7B0A4069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5355E62B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216BDA5D" w14:textId="77777777" w:rsidR="00D03065" w:rsidRPr="0074399A" w:rsidRDefault="00D03065">
            <w:pPr>
              <w:rPr>
                <w:color w:val="000000" w:themeColor="text1"/>
              </w:rPr>
            </w:pPr>
          </w:p>
          <w:p w14:paraId="41A4D3FD" w14:textId="77777777" w:rsidR="0074399A" w:rsidRPr="0074399A" w:rsidRDefault="0074399A">
            <w:pPr>
              <w:spacing w:after="80"/>
              <w:rPr>
                <w:color w:val="000000" w:themeColor="text1"/>
              </w:rPr>
            </w:pPr>
          </w:p>
          <w:p w14:paraId="6B655F35" w14:textId="77777777" w:rsidR="0028414A" w:rsidRPr="0074399A" w:rsidRDefault="00D03065">
            <w:pPr>
              <w:spacing w:after="80"/>
              <w:rPr>
                <w:i/>
                <w:color w:val="000000" w:themeColor="text1"/>
                <w:u w:val="single"/>
              </w:rPr>
            </w:pPr>
            <w:r w:rsidRPr="0074399A">
              <w:rPr>
                <w:i/>
                <w:color w:val="000000" w:themeColor="text1"/>
                <w:u w:val="single"/>
              </w:rPr>
              <w:t xml:space="preserve">Donations are being accepted for RAFFLE. </w:t>
            </w:r>
          </w:p>
          <w:p w14:paraId="2B026D57" w14:textId="77777777" w:rsidR="00D03065" w:rsidRPr="0074399A" w:rsidRDefault="00D03065">
            <w:pPr>
              <w:spacing w:after="80"/>
              <w:rPr>
                <w:color w:val="000000" w:themeColor="text1"/>
              </w:rPr>
            </w:pPr>
            <w:r w:rsidRPr="0074399A">
              <w:rPr>
                <w:i/>
                <w:color w:val="000000" w:themeColor="text1"/>
                <w:u w:val="single"/>
              </w:rPr>
              <w:t>Volunteers are welcome.</w:t>
            </w:r>
            <w:r w:rsidRPr="0074399A">
              <w:rPr>
                <w:color w:val="000000" w:themeColor="text1"/>
              </w:rPr>
              <w:t xml:space="preserve"> </w:t>
            </w:r>
          </w:p>
          <w:p w14:paraId="17296A77" w14:textId="77777777" w:rsidR="00D03065" w:rsidRPr="0074399A" w:rsidRDefault="00D03065">
            <w:pPr>
              <w:spacing w:after="80"/>
              <w:rPr>
                <w:color w:val="000000" w:themeColor="text1"/>
              </w:rPr>
            </w:pPr>
            <w:r w:rsidRPr="0074399A">
              <w:rPr>
                <w:color w:val="000000" w:themeColor="text1"/>
              </w:rPr>
              <w:t>Contacts:</w:t>
            </w:r>
          </w:p>
          <w:p w14:paraId="2AE61220" w14:textId="77777777" w:rsidR="00D03065" w:rsidRPr="0074399A" w:rsidRDefault="00D03065">
            <w:pPr>
              <w:spacing w:after="80"/>
              <w:rPr>
                <w:color w:val="000000" w:themeColor="text1"/>
              </w:rPr>
            </w:pPr>
            <w:r w:rsidRPr="0074399A">
              <w:rPr>
                <w:color w:val="000000" w:themeColor="text1"/>
              </w:rPr>
              <w:t>Chrissy E: 651-983-5664</w:t>
            </w:r>
          </w:p>
          <w:p w14:paraId="5752269F" w14:textId="77777777" w:rsidR="00D03065" w:rsidRPr="0074399A" w:rsidRDefault="00D03065">
            <w:pPr>
              <w:spacing w:after="80"/>
              <w:rPr>
                <w:color w:val="000000" w:themeColor="text1"/>
              </w:rPr>
            </w:pPr>
            <w:r w:rsidRPr="0074399A">
              <w:rPr>
                <w:color w:val="000000" w:themeColor="text1"/>
              </w:rPr>
              <w:t>Brandon H: 469-343-2232</w:t>
            </w:r>
          </w:p>
          <w:p w14:paraId="05A0892B" w14:textId="77777777" w:rsidR="00D03065" w:rsidRPr="0074399A" w:rsidRDefault="00D03065">
            <w:pPr>
              <w:spacing w:after="80"/>
              <w:rPr>
                <w:color w:val="000000" w:themeColor="text1"/>
              </w:rPr>
            </w:pPr>
            <w:r w:rsidRPr="0074399A">
              <w:rPr>
                <w:color w:val="000000" w:themeColor="text1"/>
              </w:rPr>
              <w:t>Steven L: 612-703-1174</w:t>
            </w:r>
          </w:p>
          <w:p w14:paraId="7ABADD35" w14:textId="77777777" w:rsidR="00D03065" w:rsidRPr="0074399A" w:rsidRDefault="00C20ADB">
            <w:pPr>
              <w:spacing w:after="8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Call if</w:t>
            </w:r>
            <w:r w:rsidR="00D03065" w:rsidRPr="0074399A">
              <w:rPr>
                <w:color w:val="000000" w:themeColor="text1"/>
              </w:rPr>
              <w:t xml:space="preserve"> you would like to donate or if you would like to help out. </w:t>
            </w:r>
          </w:p>
        </w:tc>
      </w:tr>
    </w:tbl>
    <w:p w14:paraId="3FC2AA75" w14:textId="77777777" w:rsidR="0028414A" w:rsidRDefault="0028414A"/>
    <w:sectPr w:rsidR="0028414A" w:rsidSect="0074399A">
      <w:pgSz w:w="12240" w:h="15840"/>
      <w:pgMar w:top="720" w:right="202" w:bottom="691" w:left="1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65"/>
    <w:rsid w:val="0028414A"/>
    <w:rsid w:val="00310FC2"/>
    <w:rsid w:val="00550FF6"/>
    <w:rsid w:val="00654891"/>
    <w:rsid w:val="0074399A"/>
    <w:rsid w:val="00AF3789"/>
    <w:rsid w:val="00C20ADB"/>
    <w:rsid w:val="00D03065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3F45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8ACB3" w:themeColor="accent1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20" w:line="168" w:lineRule="auto"/>
      <w:outlineLvl w:val="0"/>
    </w:pPr>
    <w:rPr>
      <w:rFonts w:asciiTheme="majorHAnsi" w:eastAsiaTheme="majorEastAsia" w:hAnsiTheme="majorHAnsi" w:cstheme="majorBidi"/>
      <w:sz w:val="10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color w:val="595959" w:themeColor="text1" w:themeTint="A6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/>
      <w:iCs/>
      <w:color w:val="595959" w:themeColor="text1" w:themeTint="A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sz w:val="10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95959" w:themeColor="text1" w:themeTint="A6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sz w:val="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Cs/>
      <w:color w:val="595959" w:themeColor="text1" w:themeTint="A6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0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Bdogg/Library/Containers/com.microsoft.Word/Data/Library/Caches/TM10002087/Flyer.dotx" TargetMode="External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accepted for RAFFLE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Flyer.dotx</Template>
  <TotalTime>1</TotalTime>
  <Pages>2</Pages>
  <Words>111</Words>
  <Characters>638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Chrissy E.</dc:subject>
  <dc:creator>Brandon Hamdorf</dc:creator>
  <cp:keywords/>
  <dc:description/>
  <cp:lastModifiedBy>Brandon Hamdorf</cp:lastModifiedBy>
  <cp:revision>4</cp:revision>
  <cp:lastPrinted>2016-01-01T22:48:00Z</cp:lastPrinted>
  <dcterms:created xsi:type="dcterms:W3CDTF">2016-01-01T22:56:00Z</dcterms:created>
  <dcterms:modified xsi:type="dcterms:W3CDTF">2016-01-01T23:08:00Z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TF10002063</vt:lpwstr>
  </property>
</Properties>
</file>