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="001164C9" w:rsidRDefault="00202727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xmlns:wp14="http://schemas.microsoft.com/office/word/2010/wordprocessingDrawing" distT="0" distB="0" distL="0" distR="0" wp14:anchorId="428AD7B0" wp14:editId="7777777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xmlns:wp14="http://schemas.microsoft.com/office/word/2010/wordml" w:rsidR="001164C9" w:rsidP="06685C5B" w:rsidRDefault="06685C5B" w14:paraId="4908C87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/>
          <w:bCs/>
          <w:color w:val="000000" w:themeColor="text1"/>
          <w:sz w:val="26"/>
          <w:szCs w:val="26"/>
        </w:rPr>
      </w:pPr>
      <w:r w:rsidRPr="06685C5B">
        <w:rPr>
          <w:rFonts w:ascii="Times" w:hAnsi="Times" w:eastAsia="Times" w:cs="Times"/>
          <w:b/>
          <w:bCs/>
          <w:color w:val="000000" w:themeColor="text1"/>
          <w:sz w:val="32"/>
          <w:szCs w:val="32"/>
        </w:rPr>
        <w:t>Area Service Committee Meeting Minutes</w:t>
      </w:r>
    </w:p>
    <w:p xmlns:wp14="http://schemas.microsoft.com/office/word/2010/wordml" w:rsidRPr="003244BE" w:rsidR="001164C9" w:rsidP="007A2A80" w:rsidRDefault="00107CE7" w14:paraId="1908F546" wp14:textId="294BAF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hAnsi="Times" w:eastAsia="Times" w:cs="Times"/>
          <w:b w:val="1"/>
          <w:bCs w:val="1"/>
          <w:color w:val="000000" w:themeColor="text1"/>
          <w:sz w:val="28"/>
          <w:szCs w:val="28"/>
        </w:rPr>
      </w:pPr>
      <w:r w:rsidRPr="201DC191" w:rsidR="201DC191">
        <w:rPr>
          <w:rFonts w:ascii="Times" w:hAnsi="Times" w:eastAsia="Times" w:cs="Times"/>
          <w:b w:val="1"/>
          <w:bCs w:val="1"/>
          <w:color w:val="000000" w:themeColor="text1" w:themeTint="FF" w:themeShade="FF"/>
          <w:sz w:val="28"/>
          <w:szCs w:val="28"/>
        </w:rPr>
        <w:t>December 02, 2021</w:t>
      </w:r>
    </w:p>
    <w:p xmlns:wp14="http://schemas.microsoft.com/office/word/2010/wordml" w:rsidRPr="007A2A80" w:rsidR="001164C9" w:rsidRDefault="001164C9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P="201DC191" w:rsidRDefault="16B0C836" w14:paraId="7EC20C41" wp14:textId="7FAE3B8D">
      <w:pPr>
        <w:rPr>
          <w:rFonts w:ascii="Arial" w:hAnsi="Arial" w:eastAsia="Arial" w:cs="Arial"/>
          <w:color w:val="000000" w:themeColor="text1" w:themeTint="FF" w:themeShade="FF"/>
          <w:highlight w:val="yellow"/>
        </w:rPr>
      </w:pPr>
      <w:r w:rsidRPr="201DC191" w:rsidR="201DC191">
        <w:rPr>
          <w:rFonts w:ascii="Arial" w:hAnsi="Arial" w:eastAsia="Arial" w:cs="Arial"/>
          <w:color w:val="000000" w:themeColor="text1" w:themeTint="FF" w:themeShade="FF"/>
        </w:rPr>
        <w:t>Meeting opened at 7:00 pm by Danniellle</w:t>
      </w:r>
    </w:p>
    <w:p xmlns:wp14="http://schemas.microsoft.com/office/word/2010/wordml" w:rsidRPr="007A2A80" w:rsidR="001164C9" w:rsidRDefault="001164C9" w14:paraId="0A37501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16CC0CA6" wp14:textId="6367524C">
      <w:pPr>
        <w:rPr>
          <w:sz w:val="28"/>
          <w:szCs w:val="28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Introductions: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 24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 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>members in attendance, with 1 newcomer(s).</w:t>
      </w:r>
    </w:p>
    <w:p xmlns:wp14="http://schemas.microsoft.com/office/word/2010/wordml" w:rsidRPr="007A2A80" w:rsidR="001164C9" w:rsidRDefault="001164C9" w14:paraId="5DAB6C7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00202727" w14:paraId="2CF73B67" wp14:textId="77777777">
      <w:pPr>
        <w:ind w:left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>Readings:</w:t>
      </w:r>
      <w:r>
        <w:rPr>
          <w:rFonts w:ascii="Arial" w:hAnsi="Arial" w:eastAsia="Arial" w:cs="Arial"/>
          <w:color w:val="000000"/>
        </w:rPr>
        <w:t xml:space="preserve">  </w:t>
      </w:r>
    </w:p>
    <w:p xmlns:wp14="http://schemas.microsoft.com/office/word/2010/wordml" w:rsidR="001164C9" w:rsidP="201DC191" w:rsidRDefault="16B0C836" w14:paraId="5DF55686" wp14:textId="3C5672AF">
      <w:pPr>
        <w:ind w:left="283"/>
        <w:rPr>
          <w:rFonts w:ascii="Arial" w:hAnsi="Arial" w:eastAsia="Arial" w:cs="Arial"/>
          <w:color w:val="000000" w:themeColor="text1" w:themeTint="FF" w:themeShade="FF"/>
          <w:highlight w:val="yellow"/>
        </w:rPr>
      </w:pPr>
      <w:r w:rsidRPr="201DC191" w:rsidR="201DC191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Steps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read by James</w:t>
      </w:r>
      <w:r>
        <w:tab/>
      </w:r>
      <w:r>
        <w:tab/>
      </w:r>
      <w:r w:rsidRPr="201DC191" w:rsidR="201DC191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Traditions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read by Justin </w:t>
      </w:r>
      <w:r w:rsidRPr="201DC191" w:rsidR="201DC191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Concepts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read by Gavin</w:t>
      </w:r>
    </w:p>
    <w:p xmlns:wp14="http://schemas.microsoft.com/office/word/2010/wordml" w:rsidRPr="007A2A80" w:rsidR="001164C9" w:rsidRDefault="001164C9" w14:paraId="02EB378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4D053A7D" wp14:textId="7DC50F8A">
      <w:pPr>
        <w:ind w:left="720"/>
        <w:rPr>
          <w:sz w:val="28"/>
          <w:szCs w:val="28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Call for quorum: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   17 voting members present, (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14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x 0.66 = 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9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) motions require 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9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votes to pass (</w:t>
      </w:r>
      <w:bookmarkStart w:name="_Hlk84280342" w:id="0"/>
      <w:r w:rsidRPr="201DC191" w:rsidR="201DC191">
        <w:rPr>
          <w:rFonts w:ascii="Arial" w:hAnsi="Arial" w:eastAsia="Arial" w:cs="Arial"/>
          <w:color w:val="000000" w:themeColor="text1" w:themeTint="FF" w:themeShade="FF"/>
        </w:rPr>
        <w:t>minimum for quorum is 9 GSR’s in attendance</w:t>
      </w:r>
      <w:bookmarkEnd w:id="0"/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, per bylaws </w:t>
      </w:r>
      <w:r w:rsidRPr="201DC191" w:rsidR="201DC191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“</w:t>
      </w:r>
      <w:r w:rsidRPr="201DC191" w:rsidR="201DC191">
        <w:rPr>
          <w:rFonts w:ascii="Arial" w:hAnsi="Arial" w:eastAsia="Arial" w:cs="Arial"/>
          <w:i w:val="1"/>
          <w:iCs w:val="1"/>
        </w:rPr>
        <w:t>A motion or nomination requires support of two-thirds (66%) of the quorum in order to be accepted.”)</w:t>
      </w:r>
    </w:p>
    <w:p xmlns:wp14="http://schemas.microsoft.com/office/word/2010/wordml" w:rsidRPr="007A2A80" w:rsidR="001164C9" w:rsidRDefault="001164C9" w14:paraId="6A05A80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00202727" w14:paraId="788C26AE" wp14:textId="77777777">
      <w:pPr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</w:rPr>
        <w:t>Approval of Minutes:</w:t>
      </w:r>
      <w:r>
        <w:rPr>
          <w:rFonts w:ascii="Arial" w:hAnsi="Arial" w:eastAsia="Arial" w:cs="Arial"/>
          <w:color w:val="000000"/>
        </w:rPr>
        <w:t xml:space="preserve"> Motion made to approve last month’s ASC minutes</w:t>
      </w:r>
    </w:p>
    <w:p xmlns:wp14="http://schemas.microsoft.com/office/word/2010/wordml" w:rsidR="00B25AB8" w:rsidP="201DC191" w:rsidRDefault="16B0C836" w14:paraId="53154ED2" wp14:textId="4A0A68E3">
      <w:pPr>
        <w:rPr>
          <w:rFonts w:ascii="Arial" w:hAnsi="Arial" w:eastAsia="Arial" w:cs="Arial"/>
          <w:color w:val="000000" w:themeColor="text1" w:themeTint="FF" w:themeShade="FF"/>
          <w:highlight w:val="yellow"/>
        </w:rPr>
      </w:pP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Made by: 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James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         Seconded by: Garret</w:t>
      </w:r>
    </w:p>
    <w:p xmlns:wp14="http://schemas.microsoft.com/office/word/2010/wordml" w:rsidR="001164C9" w:rsidP="00B25AB8" w:rsidRDefault="16B0C836" w14:paraId="21EB7E4F" wp14:textId="7F33AA2B">
      <w:pPr>
        <w:ind w:firstLine="720"/>
        <w:rPr>
          <w:sz w:val="28"/>
          <w:szCs w:val="28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Vote:</w:t>
      </w:r>
      <w:r>
        <w:tab/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17 Support </w:t>
      </w:r>
      <w:r>
        <w:tab/>
      </w:r>
      <w:r>
        <w:tab/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0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Opposed</w:t>
      </w:r>
      <w:r>
        <w:tab/>
      </w:r>
      <w:r>
        <w:tab/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>0 Abstentions</w:t>
      </w:r>
      <w:r>
        <w:tab/>
      </w:r>
      <w:r>
        <w:tab/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Motion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01DC191" w:rsidR="201DC191">
        <w:rPr>
          <w:rFonts w:ascii="Arial" w:hAnsi="Arial" w:eastAsia="Arial" w:cs="Arial"/>
          <w:color w:val="000000" w:themeColor="text1" w:themeTint="FF" w:themeShade="FF"/>
          <w:highlight w:val="yellow"/>
        </w:rPr>
        <w:t>Passed</w:t>
      </w:r>
    </w:p>
    <w:p xmlns:wp14="http://schemas.microsoft.com/office/word/2010/wordml" w:rsidR="001164C9" w:rsidRDefault="001164C9" w14:paraId="5A39BBE3" wp14:textId="77777777">
      <w:pPr>
        <w:rPr>
          <w:rFonts w:ascii="Arial" w:hAnsi="Arial" w:eastAsia="Arial" w:cs="Arial"/>
        </w:rPr>
      </w:pPr>
    </w:p>
    <w:p xmlns:wp14="http://schemas.microsoft.com/office/word/2010/wordml" w:rsidR="001164C9" w:rsidRDefault="00202727" w14:paraId="16CCC5CC" wp14:textId="77777777"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Subcommittee Reports</w:t>
      </w:r>
    </w:p>
    <w:p xmlns:wp14="http://schemas.microsoft.com/office/word/2010/wordml" w:rsidR="001164C9" w:rsidRDefault="00202727" w14:paraId="302CC49F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color w:val="000000"/>
        </w:rPr>
        <w:t>Detailed reports for each committee can be found in the written Committee Reports.</w:t>
      </w:r>
    </w:p>
    <w:p xmlns:wp14="http://schemas.microsoft.com/office/word/2010/wordml" w:rsidRPr="007A2A80" w:rsidR="001164C9" w:rsidP="007A2A80" w:rsidRDefault="001164C9" w14:paraId="41C8F3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Pr="00F92C30" w:rsidR="001164C9" w:rsidP="16B0C836" w:rsidRDefault="16B0C836" w14:paraId="316A8FC9" wp14:textId="19234DB6">
      <w:pPr>
        <w:rPr>
          <w:rFonts w:ascii="Arial" w:hAnsi="Arial" w:eastAsia="Arial" w:cs="Arial"/>
          <w:color w:val="000000" w:themeColor="text1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Vice-Chair (Vacant) </w:t>
      </w:r>
    </w:p>
    <w:p xmlns:wp14="http://schemas.microsoft.com/office/word/2010/wordml" w:rsidRPr="000371E4" w:rsidR="001164C9" w:rsidP="007A2A80" w:rsidRDefault="001164C9" w14:paraId="72A3D3E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4C9BB447" wp14:textId="0EFBD502">
      <w:pPr>
        <w:rPr>
          <w:rFonts w:ascii="Arial" w:hAnsi="Arial" w:eastAsia="Arial" w:cs="Arial"/>
          <w:color w:val="000000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Regional Committee Member (RCM) (Dan H.): Missed RCM meeting</w:t>
      </w:r>
    </w:p>
    <w:p xmlns:wp14="http://schemas.microsoft.com/office/word/2010/wordml" w:rsidRPr="000371E4" w:rsidR="001164C9" w:rsidP="007A2A80" w:rsidRDefault="001164C9" w14:paraId="0D0B940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3E27FC3F" wp14:textId="3DEA4553">
      <w:pPr>
        <w:rPr>
          <w:rFonts w:ascii="Arial" w:hAnsi="Arial" w:eastAsia="Arial" w:cs="Arial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Activities (Kyle)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: Feb.17 planning an activity from 12-5pm in Hastings. More information to come. </w:t>
      </w:r>
      <w:proofErr w:type="spellStart"/>
      <w:r w:rsidRPr="201DC191" w:rsidR="201DC191">
        <w:rPr>
          <w:rFonts w:ascii="Arial" w:hAnsi="Arial" w:eastAsia="Arial" w:cs="Arial"/>
          <w:color w:val="000000" w:themeColor="text1" w:themeTint="FF" w:themeShade="FF"/>
        </w:rPr>
        <w:t>Whirlyball</w:t>
      </w:r>
      <w:proofErr w:type="spellEnd"/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is January 09.</w:t>
      </w:r>
    </w:p>
    <w:p xmlns:wp14="http://schemas.microsoft.com/office/word/2010/wordml" w:rsidRPr="000371E4" w:rsidR="001164C9" w:rsidP="000371E4" w:rsidRDefault="001164C9" w14:paraId="0E27B00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P="201DC191" w:rsidRDefault="16B0C836" w14:paraId="1363FDC5" wp14:textId="6AD90D4E">
      <w:pPr>
        <w:rPr>
          <w:rFonts w:ascii="Arial" w:hAnsi="Arial" w:eastAsia="Arial" w:cs="Arial"/>
          <w:color w:val="000000" w:themeColor="text1" w:themeTint="FF" w:themeShade="FF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Public Relations (John W):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Getting information sheets about N.A. to leave at different location such as emergency rooms 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ect. </w:t>
      </w:r>
    </w:p>
    <w:p xmlns:wp14="http://schemas.microsoft.com/office/word/2010/wordml" w:rsidRPr="000371E4" w:rsidR="001164C9" w:rsidP="000371E4" w:rsidRDefault="001164C9" w14:paraId="60061E4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1A069D57" wp14:textId="77777777">
      <w:pPr>
        <w:rPr>
          <w:rFonts w:ascii="Arial" w:hAnsi="Arial" w:eastAsia="Arial" w:cs="Arial"/>
        </w:rPr>
      </w:pPr>
      <w:r w:rsidRPr="16B0C836">
        <w:rPr>
          <w:rFonts w:ascii="Arial" w:hAnsi="Arial" w:eastAsia="Arial" w:cs="Arial"/>
          <w:b/>
          <w:bCs/>
        </w:rPr>
        <w:t xml:space="preserve">Webmaster </w:t>
      </w:r>
      <w:r w:rsidRPr="16B0C836">
        <w:rPr>
          <w:rFonts w:ascii="Arial" w:hAnsi="Arial" w:eastAsia="Arial" w:cs="Arial"/>
          <w:b/>
          <w:bCs/>
          <w:color w:val="000000" w:themeColor="text1"/>
        </w:rPr>
        <w:t>(Garrett)</w:t>
      </w:r>
      <w:r w:rsidRPr="16B0C836">
        <w:rPr>
          <w:rFonts w:ascii="Arial" w:hAnsi="Arial" w:eastAsia="Arial" w:cs="Arial"/>
          <w:color w:val="000000" w:themeColor="text1"/>
        </w:rPr>
        <w:t xml:space="preserve">: </w:t>
      </w:r>
    </w:p>
    <w:p xmlns:wp14="http://schemas.microsoft.com/office/word/2010/wordml" w:rsidRPr="000371E4" w:rsidR="001164C9" w:rsidP="000371E4" w:rsidRDefault="001164C9" w14:paraId="44EAFD9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00202727" w14:paraId="709FE820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color w:val="000000"/>
        </w:rPr>
        <w:t>Hospitals &amp; Institutions (</w:t>
      </w:r>
      <w:r w:rsidR="00B25AB8">
        <w:rPr>
          <w:rFonts w:ascii="Arial" w:hAnsi="Arial" w:eastAsia="Arial" w:cs="Arial"/>
          <w:b/>
          <w:color w:val="000000"/>
        </w:rPr>
        <w:t>V</w:t>
      </w:r>
      <w:r>
        <w:rPr>
          <w:rFonts w:ascii="Arial" w:hAnsi="Arial" w:eastAsia="Arial" w:cs="Arial"/>
          <w:b/>
          <w:color w:val="000000"/>
        </w:rPr>
        <w:t>acant)</w:t>
      </w:r>
      <w:r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Pr="000371E4" w:rsidR="001164C9" w:rsidP="000371E4" w:rsidRDefault="001164C9" w14:paraId="4B94D5A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7DB19AC1" wp14:textId="04540D71">
      <w:pPr>
        <w:rPr>
          <w:rFonts w:ascii="Arial" w:hAnsi="Arial" w:eastAsia="Arial" w:cs="Arial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Outreach (Chad S.)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>: Meeting of the month for February will be Seeking Solutions in Prior Lake on Monday nights.</w:t>
      </w:r>
    </w:p>
    <w:p xmlns:wp14="http://schemas.microsoft.com/office/word/2010/wordml" w:rsidRPr="000371E4" w:rsidR="001164C9" w:rsidP="000371E4" w:rsidRDefault="00202727" w14:paraId="0A6959E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  <w:r w:rsidRPr="000371E4">
        <w:rPr>
          <w:rFonts w:ascii="Arial" w:hAnsi="Arial" w:eastAsia="Arial" w:cs="Arial"/>
          <w:color w:val="000000"/>
          <w:sz w:val="22"/>
          <w:szCs w:val="28"/>
        </w:rPr>
        <w:t xml:space="preserve"> </w:t>
      </w:r>
    </w:p>
    <w:p xmlns:wp14="http://schemas.microsoft.com/office/word/2010/wordml" w:rsidR="001164C9" w:rsidRDefault="16B0C836" w14:paraId="593A4278" wp14:textId="3B6361FD">
      <w:pPr>
        <w:rPr>
          <w:rFonts w:ascii="Arial" w:hAnsi="Arial" w:eastAsia="Arial" w:cs="Arial"/>
          <w:color w:val="000000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Treasurer (Country):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Balance: $3723.73  </w:t>
      </w:r>
    </w:p>
    <w:p xmlns:wp14="http://schemas.microsoft.com/office/word/2010/wordml" w:rsidRPr="000371E4" w:rsidR="001164C9" w:rsidP="000371E4" w:rsidRDefault="001164C9" w14:paraId="3DEEC66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054C9E75" wp14:textId="2A714C30">
      <w:pPr>
        <w:rPr>
          <w:rFonts w:ascii="Arial" w:hAnsi="Arial" w:eastAsia="Arial" w:cs="Arial"/>
        </w:rPr>
      </w:pPr>
      <w:r w:rsidRPr="201DC191" w:rsidR="201DC191">
        <w:rPr>
          <w:rFonts w:ascii="Arial" w:hAnsi="Arial" w:eastAsia="Arial" w:cs="Arial"/>
          <w:b w:val="1"/>
          <w:bCs w:val="1"/>
        </w:rPr>
        <w:t>PIG (Drew)</w:t>
      </w:r>
      <w:r w:rsidRPr="201DC191" w:rsidR="201DC191">
        <w:rPr>
          <w:rFonts w:ascii="Arial" w:hAnsi="Arial" w:eastAsia="Arial" w:cs="Arial"/>
        </w:rPr>
        <w:t>: Balance: $6708.13. Need Slogans and Logos.</w:t>
      </w:r>
    </w:p>
    <w:p xmlns:wp14="http://schemas.microsoft.com/office/word/2010/wordml" w:rsidRPr="000371E4" w:rsidR="001164C9" w:rsidP="000371E4" w:rsidRDefault="001164C9" w14:paraId="3656B9A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P="001C1ABA" w:rsidRDefault="16B0C836" w14:paraId="7C51A225" wp14:textId="53B7AD28">
      <w:pPr>
        <w:rPr>
          <w:rFonts w:ascii="Arial" w:hAnsi="Arial" w:eastAsia="Arial" w:cs="Arial"/>
        </w:rPr>
      </w:pPr>
      <w:r w:rsidRPr="201DC191" w:rsidR="201DC191">
        <w:rPr>
          <w:rFonts w:ascii="Arial" w:hAnsi="Arial" w:eastAsia="Arial" w:cs="Arial"/>
          <w:b w:val="1"/>
          <w:bCs w:val="1"/>
        </w:rPr>
        <w:t>Literature (Shannon)</w:t>
      </w:r>
      <w:r w:rsidRPr="201DC191" w:rsidR="201DC191">
        <w:rPr>
          <w:rFonts w:ascii="Arial" w:hAnsi="Arial" w:eastAsia="Arial" w:cs="Arial"/>
        </w:rPr>
        <w:t xml:space="preserve">: Mellissa did Literature for Shannon. </w:t>
      </w:r>
    </w:p>
    <w:p xmlns:wp14="http://schemas.microsoft.com/office/word/2010/wordml" w:rsidRPr="000371E4" w:rsidR="001164C9" w:rsidP="000371E4" w:rsidRDefault="001164C9" w14:paraId="45FB081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644086AA" wp14:textId="77777777">
      <w:pPr>
        <w:rPr>
          <w:rFonts w:ascii="Arial" w:hAnsi="Arial" w:eastAsia="Arial" w:cs="Arial"/>
          <w:color w:val="000000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Ad-Hoc (</w:t>
      </w:r>
      <w:r w:rsidR="00B25AB8">
        <w:rPr>
          <w:rFonts w:ascii="Arial" w:hAnsi="Arial" w:eastAsia="Arial" w:cs="Arial"/>
          <w:b/>
          <w:bCs/>
          <w:color w:val="000000" w:themeColor="text1"/>
        </w:rPr>
        <w:t>Vacant</w:t>
      </w:r>
      <w:r w:rsidRPr="16B0C836">
        <w:rPr>
          <w:rFonts w:ascii="Arial" w:hAnsi="Arial" w:eastAsia="Arial" w:cs="Arial"/>
          <w:b/>
          <w:bCs/>
          <w:color w:val="000000" w:themeColor="text1"/>
        </w:rPr>
        <w:t>):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0371E4" w:rsidR="001164C9" w:rsidP="000371E4" w:rsidRDefault="001164C9" w14:paraId="049F31C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8"/>
        </w:rPr>
      </w:pPr>
    </w:p>
    <w:p xmlns:wp14="http://schemas.microsoft.com/office/word/2010/wordml" w:rsidR="001164C9" w:rsidRDefault="16B0C836" w14:paraId="3DBA54F3" wp14:textId="0E428CA6">
      <w:pPr>
        <w:rPr>
          <w:rFonts w:ascii="Arial" w:hAnsi="Arial" w:eastAsia="Arial" w:cs="Arial"/>
          <w:color w:val="000000"/>
        </w:rPr>
        <w:sectPr w:rsidR="001164C9">
          <w:footerReference w:type="default" r:id="rId9"/>
          <w:headerReference w:type="first" r:id="rId10"/>
          <w:pgSz w:w="12240" w:h="15840" w:orient="portrait"/>
          <w:pgMar w:top="360" w:right="720" w:bottom="187" w:left="720" w:header="288" w:footer="432" w:gutter="0"/>
          <w:pgNumType w:start="1"/>
          <w:cols w:space="720"/>
        </w:sect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MNNAC (Melissa):  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>Balance: $24,410 – See committee reports</w:t>
      </w:r>
    </w:p>
    <w:p xmlns:wp14="http://schemas.microsoft.com/office/word/2010/wordml" w:rsidR="001164C9" w:rsidRDefault="00202727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xmlns:wp14="http://schemas.microsoft.com/office/word/2010/wordml" w:rsidR="001164C9" w:rsidRDefault="00202727" w14:paraId="1406DF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Detailed reports for each group can be found in the written GSR Reports.</w:t>
      </w:r>
    </w:p>
    <w:p xmlns:wp14="http://schemas.microsoft.com/office/word/2010/wordml" w:rsidR="001164C9" w:rsidRDefault="001164C9" w14:paraId="53128261" wp14:textId="77777777">
      <w:pPr>
        <w:tabs>
          <w:tab w:val="left" w:pos="2880"/>
          <w:tab w:val="left" w:pos="7560"/>
        </w:tabs>
        <w:spacing w:after="60"/>
        <w:rPr>
          <w:rFonts w:ascii="Arial" w:hAnsi="Arial" w:eastAsia="Arial" w:cs="Arial"/>
          <w:b/>
          <w:color w:val="000000"/>
          <w:sz w:val="20"/>
          <w:szCs w:val="20"/>
        </w:rPr>
      </w:pPr>
      <w:bookmarkStart w:name="_heading=h.gjdgxs" w:colFirst="0" w:colLast="0" w:id="1"/>
      <w:bookmarkEnd w:id="1"/>
    </w:p>
    <w:tbl>
      <w:tblPr>
        <w:tblStyle w:val="a2"/>
        <w:tblW w:w="10998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400"/>
      </w:tblPr>
      <w:tblGrid>
        <w:gridCol w:w="2178"/>
        <w:gridCol w:w="1440"/>
        <w:gridCol w:w="1440"/>
        <w:gridCol w:w="1530"/>
        <w:gridCol w:w="1267"/>
        <w:gridCol w:w="3143"/>
      </w:tblGrid>
      <w:tr xmlns:wp14="http://schemas.microsoft.com/office/word/2010/wordml" w:rsidR="001164C9" w:rsidTr="201DC191" w14:paraId="19A2E015" wp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BF99992" wp14:textId="77777777">
            <w:pPr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0A47F37B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3A09B76A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7503E56E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5385E75F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5546E3C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xmlns:wp14="http://schemas.microsoft.com/office/word/2010/wordml" w:rsidR="001164C9" w:rsidTr="201DC191" w14:paraId="743855B0" wp14:textId="77777777">
        <w:trPr>
          <w:trHeight w:val="576"/>
        </w:trPr>
        <w:tc>
          <w:tcPr>
            <w:tcW w:w="2178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02727" w14:paraId="6B8173F5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1164C9" w14:paraId="62486C05" wp14:textId="512DA35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Garret</w:t>
            </w:r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P="201DC191" w:rsidRDefault="001164C9" w14:paraId="64555619" wp14:textId="0FD3962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  <w:p w:rsidR="001164C9" w:rsidP="201DC191" w:rsidRDefault="001164C9" w14:paraId="4101652C" wp14:textId="7EBEACF8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 online</w:t>
            </w:r>
          </w:p>
        </w:tc>
        <w:tc>
          <w:tcPr>
            <w:tcW w:w="153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P="201DC191" w:rsidRDefault="001164C9" w14:paraId="152EE34A" wp14:textId="39DB1C5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  <w:p w:rsidR="001164C9" w:rsidP="201DC191" w:rsidRDefault="001164C9" w14:paraId="4B99056E" wp14:textId="6EA0668E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 online</w:t>
            </w:r>
          </w:p>
        </w:tc>
        <w:tc>
          <w:tcPr>
            <w:tcW w:w="1267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1164C9" w14:paraId="1299C43A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color="000000" w:themeColor="text1" w:sz="4" w:space="0"/>
            </w:tcBorders>
            <w:tcMar/>
            <w:vAlign w:val="bottom"/>
          </w:tcPr>
          <w:p w:rsidRPr="00BC7247" w:rsidR="001164C9" w:rsidP="201DC191" w:rsidRDefault="001164C9" w14:paraId="0B64DF57" wp14:textId="6E183F8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trusted servants</w:t>
            </w:r>
          </w:p>
          <w:p w:rsidRPr="00BC7247" w:rsidR="001164C9" w:rsidP="201DC191" w:rsidRDefault="001164C9" w14:paraId="4DDBEF00" wp14:textId="2F18A97D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attendance</w:t>
            </w:r>
          </w:p>
        </w:tc>
      </w:tr>
      <w:tr xmlns:wp14="http://schemas.microsoft.com/office/word/2010/wordml" w:rsidR="001164C9" w:rsidTr="201DC191" w14:paraId="661BD6C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18A8192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001164C9" w14:paraId="3461D779" wp14:textId="3C1E7EB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Dana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3CF2D8B6" wp14:textId="41188D0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15-22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0FB78278" wp14:textId="29865CC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267" w:type="dxa"/>
            <w:tcMar/>
            <w:vAlign w:val="bottom"/>
          </w:tcPr>
          <w:p w:rsidR="001164C9" w:rsidRDefault="001164C9" w14:paraId="1FC39945" wp14:textId="0D32F57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$23</w:t>
            </w: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0562CB0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201DC191" w14:paraId="0B4A9D9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EA63FAF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34CE0A41" wp14:textId="46CF084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John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2EBF3C5" wp14:textId="7754852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12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6D98A12B" wp14:textId="189A3B7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1164C9" w:rsidRDefault="001164C9" w14:paraId="2946DB8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5997CC1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201DC191" w14:paraId="3EC30405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E92822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110FFD37" wp14:textId="2E164EF0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B699379" wp14:textId="1A2DDDF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3FE9F23F" wp14:textId="6FF96B4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1164C9" w:rsidRDefault="001164C9" w14:paraId="1F72F646" wp14:textId="2F420124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$4 to Pig</w:t>
            </w:r>
          </w:p>
        </w:tc>
        <w:tc>
          <w:tcPr>
            <w:tcW w:w="3143" w:type="dxa"/>
            <w:tcMar/>
            <w:vAlign w:val="bottom"/>
          </w:tcPr>
          <w:p w:rsidRPr="00BC7247" w:rsidR="001164C9" w:rsidP="201DC191" w:rsidRDefault="001164C9" w14:paraId="6F1B5089" wp14:textId="3626A20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more attendance</w:t>
            </w:r>
          </w:p>
          <w:p w:rsidRPr="00BC7247" w:rsidR="001164C9" w:rsidP="201DC191" w:rsidRDefault="001164C9" w14:paraId="47355665" wp14:textId="0C403593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Sponsors</w:t>
            </w:r>
          </w:p>
          <w:p w:rsidRPr="00BC7247" w:rsidR="001164C9" w:rsidP="201DC191" w:rsidRDefault="001164C9" w14:paraId="2B090BC3" wp14:textId="1E51E310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Trusted servants</w:t>
            </w:r>
          </w:p>
          <w:p w:rsidRPr="00BC7247" w:rsidR="001164C9" w:rsidP="201DC191" w:rsidRDefault="001164C9" w14:paraId="08CE6F91" wp14:textId="2439B8F0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201DC191" w14:paraId="60F7B2B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0B92DAC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1CDCEAD" wp14:textId="4E6F313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Ashley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BB9E253" wp14:textId="6716A2F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5-10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23DE523C" wp14:textId="29E0BE24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1164C9" w:rsidRDefault="001164C9" w14:paraId="52E56223" wp14:textId="2422DE6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$80</w:t>
            </w: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07547A01" wp14:textId="108D1CD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sponsors, trusted servants want to be MTM</w:t>
            </w:r>
          </w:p>
        </w:tc>
      </w:tr>
      <w:tr xmlns:wp14="http://schemas.microsoft.com/office/word/2010/wordml" w:rsidR="001164C9" w:rsidTr="201DC191" w14:paraId="7EE62337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F507AC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Seeking Solutions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NA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5043CB0F" wp14:textId="58AF7A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Jeremy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07459315" wp14:textId="519DDA6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6537F28F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1164C9" w:rsidRDefault="001164C9" w14:paraId="6DFB9E20" wp14:textId="560800C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$100</w:t>
            </w: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70DF9E56" wp14:textId="5BE58A12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clean time</w:t>
            </w:r>
          </w:p>
        </w:tc>
      </w:tr>
      <w:tr xmlns:wp14="http://schemas.microsoft.com/office/word/2010/wordml" w:rsidR="001164C9" w:rsidTr="201DC191" w14:paraId="2D123A4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E97E13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44E871BC" wp14:textId="5588CB3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Justin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144A5D23" wp14:textId="7C05E123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14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738610EB" wp14:textId="3C123A4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1164C9" w:rsidRDefault="001164C9" w14:paraId="637805D2" wp14:textId="310CDC4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$47</w:t>
            </w: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463F29E8" wp14:textId="3E085BB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clean time</w:t>
            </w:r>
          </w:p>
        </w:tc>
      </w:tr>
      <w:tr xmlns:wp14="http://schemas.microsoft.com/office/word/2010/wordml" w:rsidR="001164C9" w:rsidTr="201DC191" w14:paraId="21CED89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09C8245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3B7B4B8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RDefault="001164C9" w14:paraId="3A0FF5F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5630AD6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1164C9" w:rsidRDefault="001164C9" w14:paraId="6182907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1164C9" w:rsidRDefault="001164C9" w14:paraId="2BA226A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201DC191" w14:paraId="668BB178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P="006624BE" w:rsidRDefault="00202727" w14:paraId="4E6F505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001164C9" w14:paraId="17AD93B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P="002960D1" w:rsidRDefault="001164C9" w14:paraId="0DE4B5B7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P="002960D1" w:rsidRDefault="001164C9" w14:paraId="66204FF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1164C9" w:rsidP="002960D1" w:rsidRDefault="001164C9" w14:paraId="2DBF0D7D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1164C9" w:rsidP="002960D1" w:rsidRDefault="001164C9" w14:paraId="6B62F1B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70D71D16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77553825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02F2C34E" wp14:textId="66451D0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680A4E5D" wp14:textId="3863CAC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16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19219836" wp14:textId="1C0E905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296FEF7D" wp14:textId="57CF5E0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$5</w:t>
            </w: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7194DBDC" wp14:textId="379FEAB8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Basic text study group</w:t>
            </w:r>
          </w:p>
        </w:tc>
      </w:tr>
      <w:tr xmlns:wp14="http://schemas.microsoft.com/office/word/2010/wordml" w:rsidR="0008085A" w:rsidTr="201DC191" w14:paraId="4749F62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1D8F891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769D0D3C" wp14:textId="58E5F45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Jessica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54CD245A" wp14:textId="5C2D44F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15-25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1231BE67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36FEB5B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30D7AA6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7335F7" w:rsidTr="201DC191" w14:paraId="324EF4E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7335F7" w:rsidP="0008085A" w:rsidRDefault="007335F7" w14:paraId="0F7B08EE" wp14:textId="410311A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The Great Escape</w:t>
            </w:r>
          </w:p>
        </w:tc>
        <w:tc>
          <w:tcPr>
            <w:tcW w:w="1440" w:type="dxa"/>
            <w:tcMar/>
            <w:vAlign w:val="bottom"/>
          </w:tcPr>
          <w:p w:rsidR="007335F7" w:rsidP="0008085A" w:rsidRDefault="007335F7" w14:paraId="7196D064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7335F7" w:rsidP="0008085A" w:rsidRDefault="007335F7" w14:paraId="34FF1C9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7335F7" w:rsidP="0008085A" w:rsidRDefault="007335F7" w14:paraId="6D072C0D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7335F7" w:rsidP="0008085A" w:rsidRDefault="007335F7" w14:paraId="48A21919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7335F7" w:rsidP="0008085A" w:rsidRDefault="007335F7" w14:paraId="6BD18F9B" wp14:textId="57090F8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Starts January 5th</w:t>
            </w:r>
          </w:p>
        </w:tc>
      </w:tr>
      <w:tr xmlns:wp14="http://schemas.microsoft.com/office/word/2010/wordml" w:rsidR="007335F7" w:rsidTr="201DC191" w14:paraId="1F7EA7F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7335F7" w:rsidP="0008085A" w:rsidRDefault="007335F7" w14:paraId="2C1432A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40" w:type="dxa"/>
            <w:tcMar/>
            <w:vAlign w:val="bottom"/>
          </w:tcPr>
          <w:p w:rsidR="007335F7" w:rsidP="0008085A" w:rsidRDefault="007335F7" w14:paraId="238601FE" wp14:textId="71ABBC6D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James</w:t>
            </w:r>
          </w:p>
        </w:tc>
        <w:tc>
          <w:tcPr>
            <w:tcW w:w="1440" w:type="dxa"/>
            <w:tcMar/>
            <w:vAlign w:val="bottom"/>
          </w:tcPr>
          <w:p w:rsidR="007335F7" w:rsidP="0008085A" w:rsidRDefault="007335F7" w14:paraId="0F3CABC7" wp14:textId="6A96379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3-4</w:t>
            </w:r>
          </w:p>
        </w:tc>
        <w:tc>
          <w:tcPr>
            <w:tcW w:w="1530" w:type="dxa"/>
            <w:tcMar/>
            <w:vAlign w:val="bottom"/>
          </w:tcPr>
          <w:p w:rsidR="007335F7" w:rsidP="0008085A" w:rsidRDefault="007335F7" w14:paraId="5B08B5D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7335F7" w:rsidP="0008085A" w:rsidRDefault="007335F7" w14:paraId="16DEB4A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7335F7" w:rsidP="0008085A" w:rsidRDefault="007335F7" w14:paraId="0AD9C6F4" wp14:textId="6C2147F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attendance</w:t>
            </w:r>
          </w:p>
        </w:tc>
      </w:tr>
      <w:tr xmlns:wp14="http://schemas.microsoft.com/office/word/2010/wordml" w:rsidR="0008085A" w:rsidTr="201DC191" w14:paraId="5E6EF35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58A5A3F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4B1F511A" wp14:textId="6FEED780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Gavin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65F9C3DC" wp14:textId="3C5A731C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5023141B" wp14:textId="68F3A9E5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1F3B1409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562C75D1" wp14:textId="3838667C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more clean time</w:t>
            </w:r>
          </w:p>
        </w:tc>
      </w:tr>
      <w:tr xmlns:wp14="http://schemas.microsoft.com/office/word/2010/wordml" w:rsidR="0008085A" w:rsidTr="201DC191" w14:paraId="4A5072A2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551311D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664355AD" wp14:textId="7E78CAA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Julie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1A965116" wp14:textId="24464295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7DF4E37C" wp14:textId="32F8018E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44FB30F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1DA6542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154F035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1529E26F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3041E394" wp14:textId="3C75E11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Angelo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722B00AE" wp14:textId="55924A0C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20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42C6D796" wp14:textId="0E76423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6E1831B3" wp14:textId="479E602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$80</w:t>
            </w: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54E11D2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58C335D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67623E8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31126E5D" wp14:textId="7182884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Leo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2DE403A5" wp14:textId="17E7878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62431CDC" wp14:textId="6B40858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49E398E2" wp14:textId="1A4ED35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$40</w:t>
            </w: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16287F2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784D6C8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02D14D5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5BE93A62" wp14:textId="110F37B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Chad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384BA73E" wp14:textId="2DE05C4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13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34B3F2EB" wp14:textId="0FD1253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7D34F5C7" wp14:textId="2EE0EE5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$22 Pig</w:t>
            </w: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0B4020A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32C628F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248AE2E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From Darkness 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1D7B270A" wp14:textId="1316CFF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Paul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4F904CB7" wp14:textId="4E46727E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06971CD3" wp14:textId="503B81AD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0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2A1F701D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03EFCA41" wp14:textId="55C7A440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Needs Attendance</w:t>
            </w:r>
          </w:p>
        </w:tc>
      </w:tr>
      <w:tr xmlns:wp14="http://schemas.microsoft.com/office/word/2010/wordml" w:rsidR="0008085A" w:rsidTr="201DC191" w14:paraId="17849F6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4090A52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5F96A722" wp14:textId="4095223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Dan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5B95CD12" wp14:textId="36E5BEE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20-30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5220BBB2" wp14:textId="4DF1F9E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13CB595B" wp14:textId="4ABE5993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$160</w:t>
            </w: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6D9C8D3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08085A" w:rsidTr="201DC191" w14:paraId="258FE329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08085A" w:rsidP="0008085A" w:rsidRDefault="0008085A" w14:paraId="682CF4D8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675E05EE" wp14:textId="65FE1820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James</w:t>
            </w:r>
          </w:p>
        </w:tc>
        <w:tc>
          <w:tcPr>
            <w:tcW w:w="1440" w:type="dxa"/>
            <w:tcMar/>
            <w:vAlign w:val="bottom"/>
          </w:tcPr>
          <w:p w:rsidR="0008085A" w:rsidP="0008085A" w:rsidRDefault="0008085A" w14:paraId="2FC17F8B" wp14:textId="6F6ED51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530" w:type="dxa"/>
            <w:tcMar/>
            <w:vAlign w:val="bottom"/>
          </w:tcPr>
          <w:p w:rsidR="0008085A" w:rsidP="0008085A" w:rsidRDefault="0008085A" w14:paraId="0A4F7224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Mar/>
            <w:vAlign w:val="bottom"/>
          </w:tcPr>
          <w:p w:rsidR="0008085A" w:rsidP="0008085A" w:rsidRDefault="0008085A" w14:paraId="5AE48A43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Mar/>
            <w:vAlign w:val="bottom"/>
          </w:tcPr>
          <w:p w:rsidRPr="00BC7247" w:rsidR="0008085A" w:rsidP="0008085A" w:rsidRDefault="0008085A" w14:paraId="50F40DEB" wp14:textId="1BCCE70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01DC191" w:rsidR="201DC19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Needs attendance would like to be MTM</w:t>
            </w:r>
          </w:p>
        </w:tc>
      </w:tr>
    </w:tbl>
    <w:p xmlns:wp14="http://schemas.microsoft.com/office/word/2010/wordml" w:rsidR="001164C9" w:rsidRDefault="001164C9" w14:paraId="77A5229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sz w:val="32"/>
          <w:szCs w:val="32"/>
        </w:rPr>
        <w:sectPr w:rsidR="001164C9">
          <w:pgSz w:w="12240" w:h="15840" w:orient="portrait"/>
          <w:pgMar w:top="360" w:right="720" w:bottom="187" w:left="720" w:header="288" w:footer="432" w:gutter="0"/>
          <w:cols w:space="720"/>
        </w:sectPr>
      </w:pPr>
    </w:p>
    <w:p xmlns:wp14="http://schemas.microsoft.com/office/word/2010/wordml" w:rsidR="001164C9" w:rsidP="06685C5B" w:rsidRDefault="06685C5B" w14:paraId="7607B0A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hAnsi="Arial" w:eastAsia="Arial" w:cs="Arial"/>
          <w:color w:val="000000" w:themeColor="text1"/>
        </w:rPr>
        <w:t xml:space="preserve">– </w:t>
      </w:r>
    </w:p>
    <w:p xmlns:wp14="http://schemas.microsoft.com/office/word/2010/wordml" w:rsidRPr="0026589B" w:rsidR="06685C5B" w:rsidP="00C066E1" w:rsidRDefault="16B0C836" w14:paraId="62269A1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 w:rsidR="00444B9C">
        <w:tab/>
      </w:r>
      <w:r w:rsidR="00444B9C">
        <w:tab/>
      </w:r>
      <w:r w:rsidR="007335F7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6685C5B" w:rsidP="00C066E1" w:rsidRDefault="16B0C836" w14:paraId="6DDF1FE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 w:rsidR="00876738">
        <w:tab/>
      </w:r>
      <w:r w:rsidR="00876738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EB0535" w:rsidP="00EB0535" w:rsidRDefault="00EB0535" w14:paraId="3232506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hAnsi="Arial" w:eastAsia="Arial" w:cs="Arial"/>
          <w:color w:val="000000" w:themeColor="text1"/>
        </w:rPr>
        <w:t xml:space="preserve">Support: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>O</w:t>
      </w:r>
      <w:r w:rsidRPr="0026589B">
        <w:rPr>
          <w:rFonts w:ascii="Arial" w:hAnsi="Arial" w:eastAsia="Arial" w:cs="Arial"/>
          <w:color w:val="000000" w:themeColor="text1"/>
        </w:rPr>
        <w:t>pposed</w:t>
      </w:r>
      <w:r>
        <w:rPr>
          <w:rFonts w:ascii="Arial" w:hAnsi="Arial" w:eastAsia="Arial" w:cs="Arial"/>
          <w:color w:val="000000" w:themeColor="text1"/>
        </w:rPr>
        <w:t>:</w:t>
      </w:r>
      <w:r w:rsidRPr="0026589B">
        <w:rPr>
          <w:rFonts w:ascii="Arial" w:hAnsi="Arial" w:eastAsia="Arial" w:cs="Arial"/>
          <w:color w:val="000000" w:themeColor="text1"/>
        </w:rPr>
        <w:t xml:space="preserve"> 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 xml:space="preserve">Abstention: </w:t>
      </w:r>
      <w:r w:rsidRPr="0026589B">
        <w:rPr>
          <w:rFonts w:ascii="Arial" w:hAnsi="Arial" w:eastAsia="Arial" w:cs="Arial"/>
          <w:color w:val="000000" w:themeColor="text1"/>
        </w:rPr>
        <w:t xml:space="preserve">      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1164C9" w:rsidP="00C066E1" w:rsidRDefault="001164C9" w14:paraId="007DCDA8" wp14:textId="77777777">
      <w:pPr>
        <w:ind w:left="720"/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Pr="0026589B" w:rsidR="007335F7" w:rsidP="007335F7" w:rsidRDefault="007335F7" w14:paraId="4282AFA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>
        <w:tab/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048BE28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493936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hAnsi="Arial" w:eastAsia="Arial" w:cs="Arial"/>
          <w:color w:val="000000" w:themeColor="text1"/>
        </w:rPr>
        <w:t xml:space="preserve">Support: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>O</w:t>
      </w:r>
      <w:r w:rsidRPr="0026589B">
        <w:rPr>
          <w:rFonts w:ascii="Arial" w:hAnsi="Arial" w:eastAsia="Arial" w:cs="Arial"/>
          <w:color w:val="000000" w:themeColor="text1"/>
        </w:rPr>
        <w:t>pposed</w:t>
      </w:r>
      <w:r>
        <w:rPr>
          <w:rFonts w:ascii="Arial" w:hAnsi="Arial" w:eastAsia="Arial" w:cs="Arial"/>
          <w:color w:val="000000" w:themeColor="text1"/>
        </w:rPr>
        <w:t>:</w:t>
      </w:r>
      <w:r w:rsidRPr="0026589B">
        <w:rPr>
          <w:rFonts w:ascii="Arial" w:hAnsi="Arial" w:eastAsia="Arial" w:cs="Arial"/>
          <w:color w:val="000000" w:themeColor="text1"/>
        </w:rPr>
        <w:t xml:space="preserve"> 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 xml:space="preserve">Abstention: </w:t>
      </w:r>
      <w:r w:rsidRPr="0026589B">
        <w:rPr>
          <w:rFonts w:ascii="Arial" w:hAnsi="Arial" w:eastAsia="Arial" w:cs="Arial"/>
          <w:color w:val="000000" w:themeColor="text1"/>
        </w:rPr>
        <w:t xml:space="preserve">      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2960D1" w:rsidP="00C066E1" w:rsidRDefault="002960D1" w14:paraId="450EA2D7" wp14:textId="77777777">
      <w:pPr>
        <w:ind w:left="720"/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Pr="0026589B" w:rsidR="007335F7" w:rsidP="007335F7" w:rsidRDefault="007335F7" w14:paraId="015B7CE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>
        <w:tab/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37C82A6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7F91D2C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hAnsi="Arial" w:eastAsia="Arial" w:cs="Arial"/>
          <w:color w:val="000000" w:themeColor="text1"/>
        </w:rPr>
        <w:t xml:space="preserve">Support: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>O</w:t>
      </w:r>
      <w:r w:rsidRPr="0026589B">
        <w:rPr>
          <w:rFonts w:ascii="Arial" w:hAnsi="Arial" w:eastAsia="Arial" w:cs="Arial"/>
          <w:color w:val="000000" w:themeColor="text1"/>
        </w:rPr>
        <w:t>pposed</w:t>
      </w:r>
      <w:r>
        <w:rPr>
          <w:rFonts w:ascii="Arial" w:hAnsi="Arial" w:eastAsia="Arial" w:cs="Arial"/>
          <w:color w:val="000000" w:themeColor="text1"/>
        </w:rPr>
        <w:t>:</w:t>
      </w:r>
      <w:r w:rsidRPr="0026589B">
        <w:rPr>
          <w:rFonts w:ascii="Arial" w:hAnsi="Arial" w:eastAsia="Arial" w:cs="Arial"/>
          <w:color w:val="000000" w:themeColor="text1"/>
        </w:rPr>
        <w:t xml:space="preserve"> 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 xml:space="preserve">Abstention: </w:t>
      </w:r>
      <w:r w:rsidRPr="0026589B">
        <w:rPr>
          <w:rFonts w:ascii="Arial" w:hAnsi="Arial" w:eastAsia="Arial" w:cs="Arial"/>
          <w:color w:val="000000" w:themeColor="text1"/>
        </w:rPr>
        <w:t xml:space="preserve">      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EB0535" w:rsidP="00EB0535" w:rsidRDefault="00EB0535" w14:paraId="3DD355C9" wp14:textId="77777777">
      <w:pPr>
        <w:ind w:left="720"/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Pr="0026589B" w:rsidR="007335F7" w:rsidP="007335F7" w:rsidRDefault="007335F7" w14:paraId="76DFA7D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>
        <w:tab/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4EC1B86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>
        <w:tab/>
      </w:r>
      <w: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7335F7" w:rsidP="007335F7" w:rsidRDefault="007335F7" w14:paraId="166CCE5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hAnsi="Arial" w:eastAsia="Arial" w:cs="Arial"/>
          <w:color w:val="000000" w:themeColor="text1"/>
        </w:rPr>
        <w:t xml:space="preserve">Support: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>O</w:t>
      </w:r>
      <w:r w:rsidRPr="0026589B">
        <w:rPr>
          <w:rFonts w:ascii="Arial" w:hAnsi="Arial" w:eastAsia="Arial" w:cs="Arial"/>
          <w:color w:val="000000" w:themeColor="text1"/>
        </w:rPr>
        <w:t>pposed</w:t>
      </w:r>
      <w:r>
        <w:rPr>
          <w:rFonts w:ascii="Arial" w:hAnsi="Arial" w:eastAsia="Arial" w:cs="Arial"/>
          <w:color w:val="000000" w:themeColor="text1"/>
        </w:rPr>
        <w:t>:</w:t>
      </w:r>
      <w:r w:rsidRPr="0026589B">
        <w:rPr>
          <w:rFonts w:ascii="Arial" w:hAnsi="Arial" w:eastAsia="Arial" w:cs="Arial"/>
          <w:color w:val="000000" w:themeColor="text1"/>
        </w:rPr>
        <w:t xml:space="preserve">  </w:t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" w:cs="Arial"/>
          <w:color w:val="000000" w:themeColor="text1"/>
        </w:rPr>
        <w:t xml:space="preserve">Abstention: </w:t>
      </w:r>
      <w:r w:rsidRPr="0026589B">
        <w:rPr>
          <w:rFonts w:ascii="Arial" w:hAnsi="Arial" w:eastAsia="Arial" w:cs="Arial"/>
          <w:color w:val="000000" w:themeColor="text1"/>
        </w:rPr>
        <w:t xml:space="preserve">      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EB0535" w:rsidP="00EB0535" w:rsidRDefault="00EB0535" w14:paraId="1A81F0B1" wp14:textId="77777777">
      <w:pPr>
        <w:ind w:left="720"/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="002960D1" w:rsidRDefault="002960D1" w14:paraId="717AAFBA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P="16B0C836" w:rsidRDefault="16B0C836" w14:paraId="660D323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</w:rPr>
      </w:pPr>
      <w:r w:rsidRPr="16B0C836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t>Old Business</w:t>
      </w:r>
      <w:r w:rsidRPr="16B0C836">
        <w:rPr>
          <w:rFonts w:ascii="Arial" w:hAnsi="Arial" w:eastAsia="Arial" w:cs="Arial"/>
          <w:color w:val="000000" w:themeColor="text1"/>
        </w:rPr>
        <w:t xml:space="preserve"> –</w:t>
      </w:r>
      <w:r w:rsidR="00C066E1">
        <w:rPr>
          <w:rFonts w:ascii="Arial" w:hAnsi="Arial" w:eastAsia="Arial" w:cs="Arial"/>
          <w:color w:val="000000" w:themeColor="text1"/>
        </w:rPr>
        <w:t xml:space="preserve"> </w:t>
      </w:r>
      <w:r w:rsidRPr="16B0C836">
        <w:rPr>
          <w:rFonts w:ascii="Arial" w:hAnsi="Arial" w:eastAsia="Arial" w:cs="Arial"/>
          <w:color w:val="000000" w:themeColor="text1"/>
        </w:rPr>
        <w:t>None</w:t>
      </w:r>
    </w:p>
    <w:p xmlns:wp14="http://schemas.microsoft.com/office/word/2010/wordml" w:rsidRPr="00C86F37" w:rsidR="00C066E1" w:rsidRDefault="00C066E1" w14:paraId="56EE48EE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/>
        </w:rPr>
      </w:pPr>
    </w:p>
    <w:p xmlns:wp14="http://schemas.microsoft.com/office/word/2010/wordml" w:rsidR="001164C9" w:rsidRDefault="06685C5B" w14:paraId="72025707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06685C5B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06685C5B">
        <w:rPr>
          <w:rFonts w:ascii="Arial" w:hAnsi="Arial" w:eastAsia="Arial" w:cs="Arial"/>
          <w:color w:val="000000" w:themeColor="text1"/>
        </w:rPr>
        <w:t xml:space="preserve">– </w:t>
      </w:r>
      <w:r w:rsidR="0026589B">
        <w:rPr>
          <w:rFonts w:ascii="Arial" w:hAnsi="Arial" w:eastAsia="Arial" w:cs="Arial"/>
          <w:color w:val="000000" w:themeColor="text1"/>
        </w:rPr>
        <w:t>None</w:t>
      </w:r>
    </w:p>
    <w:p xmlns:wp14="http://schemas.microsoft.com/office/word/2010/wordml" w:rsidRPr="00C86F37" w:rsidR="001164C9" w:rsidP="00C86F37" w:rsidRDefault="001164C9" w14:paraId="2908EB2C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/>
        </w:rPr>
      </w:pPr>
    </w:p>
    <w:p xmlns:wp14="http://schemas.microsoft.com/office/word/2010/wordml" w:rsidR="16B0C836" w:rsidP="00C066E1" w:rsidRDefault="16B0C836" w14:paraId="7069E052" wp14:textId="11E0CAE9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/>
        </w:rPr>
      </w:pPr>
      <w:r w:rsidRPr="201DC191" w:rsidR="201DC191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Open Forum 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>– Please note the open positions for Area in the last page. We NEED to have more area positions filled.</w:t>
      </w:r>
    </w:p>
    <w:p xmlns:wp14="http://schemas.microsoft.com/office/word/2010/wordml" w:rsidR="7EB63C21" w:rsidP="7EB63C21" w:rsidRDefault="7EB63C21" w14:paraId="121FD38A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/>
        </w:rPr>
      </w:pPr>
    </w:p>
    <w:p xmlns:wp14="http://schemas.microsoft.com/office/word/2010/wordml" w:rsidRPr="00C86F37" w:rsidR="001164C9" w:rsidP="00C86F37" w:rsidRDefault="00202727" w14:paraId="14CF58A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bCs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Motions</w:t>
      </w:r>
      <w:r w:rsidR="00C066E1"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 </w:t>
      </w:r>
      <w:r w:rsidRPr="06685C5B" w:rsidR="00C066E1">
        <w:rPr>
          <w:rFonts w:ascii="Arial" w:hAnsi="Arial" w:eastAsia="Arial" w:cs="Arial"/>
          <w:color w:val="000000" w:themeColor="text1"/>
        </w:rPr>
        <w:t>–</w:t>
      </w:r>
    </w:p>
    <w:p xmlns:wp14="http://schemas.microsoft.com/office/word/2010/wordml" w:rsidRPr="00876738" w:rsidR="00C066E1" w:rsidP="00C86F37" w:rsidRDefault="00C066E1" w14:paraId="53444F9A" wp14:textId="19579658">
      <w:pPr>
        <w:spacing w:before="240"/>
        <w:ind w:left="283"/>
        <w:rPr>
          <w:rFonts w:ascii="Arial" w:hAnsi="Arial" w:eastAsia="Arial" w:cs="Arial"/>
          <w:color w:val="000000" w:themeColor="text1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$100 for new meeting in Northfield. “The Great Escape”</w:t>
      </w:r>
    </w:p>
    <w:p xmlns:wp14="http://schemas.microsoft.com/office/word/2010/wordml" w:rsidRPr="007335F7" w:rsidR="06685C5B" w:rsidP="007335F7" w:rsidRDefault="00EB0535" w14:paraId="02FC7E31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bCs/>
          <w:color w:val="000000"/>
        </w:rPr>
        <w:tab/>
      </w:r>
      <w:r w:rsidRPr="16B0C836" w:rsidR="00C066E1">
        <w:rPr>
          <w:rFonts w:ascii="Arial" w:hAnsi="Arial" w:eastAsia="Arial" w:cs="Arial"/>
          <w:b w:val="1"/>
          <w:bCs w:val="1"/>
          <w:color w:val="000000"/>
        </w:rPr>
        <w:t>Vote</w:t>
      </w:r>
      <w:r w:rsidRPr="16B0C836" w:rsidR="00C066E1">
        <w:rPr>
          <w:rFonts w:ascii="Arial" w:hAnsi="Arial" w:eastAsia="Arial" w:cs="Arial"/>
          <w:color w:val="000000"/>
        </w:rPr>
        <w:t xml:space="preserve">: Support: 17</w:t>
      </w:r>
      <w:r w:rsidRPr="00876738" w:rsidR="00C066E1">
        <w:rPr>
          <w:rFonts w:ascii="Arial" w:hAnsi="Arial" w:eastAsia="Arial" w:cs="Arial"/>
          <w:color w:val="000000"/>
          <w:szCs w:val="22"/>
        </w:rPr>
        <w:tab/>
      </w:r>
      <w:r w:rsidRPr="00876738" w:rsidR="00C066E1">
        <w:rPr>
          <w:rFonts w:ascii="Arial" w:hAnsi="Arial" w:eastAsia="Arial" w:cs="Arial"/>
          <w:color w:val="000000"/>
          <w:szCs w:val="22"/>
        </w:rPr>
        <w:tab/>
      </w:r>
      <w:r w:rsidRPr="16B0C836" w:rsidR="00C066E1">
        <w:rPr>
          <w:rFonts w:ascii="Arial" w:hAnsi="Arial" w:eastAsia="Arial" w:cs="Arial"/>
          <w:color w:val="000000"/>
        </w:rPr>
        <w:t xml:space="preserve">Opposed: </w:t>
      </w:r>
      <w:r w:rsidRPr="00876738" w:rsidR="00C066E1">
        <w:rPr>
          <w:rFonts w:ascii="Arial" w:hAnsi="Arial" w:eastAsia="Arial" w:cs="Arial"/>
          <w:color w:val="000000"/>
          <w:szCs w:val="22"/>
        </w:rPr>
        <w:tab/>
      </w:r>
      <w:r w:rsidRPr="00876738" w:rsidR="00C066E1">
        <w:rPr>
          <w:rFonts w:ascii="Arial" w:hAnsi="Arial" w:eastAsia="Arial" w:cs="Arial"/>
          <w:color w:val="000000"/>
          <w:szCs w:val="22"/>
        </w:rPr>
        <w:tab/>
      </w:r>
      <w:r w:rsidRPr="16B0C836" w:rsidR="00C066E1">
        <w:rPr>
          <w:rFonts w:ascii="Arial" w:hAnsi="Arial" w:eastAsia="Arial" w:cs="Arial"/>
          <w:color w:val="000000"/>
        </w:rPr>
        <w:t xml:space="preserve">Abstentions: </w:t>
      </w:r>
      <w:r w:rsidR="007335F7">
        <w:rPr>
          <w:rFonts w:ascii="Arial" w:hAnsi="Arial" w:eastAsia="Arial" w:cs="Arial"/>
          <w:color w:val="000000"/>
        </w:rPr>
        <w:tab/>
      </w:r>
      <w:r w:rsidRPr="00876738" w:rsidR="00C066E1">
        <w:rPr>
          <w:rFonts w:ascii="Arial" w:hAnsi="Arial" w:eastAsia="Arial" w:cs="Arial"/>
          <w:color w:val="000000"/>
          <w:szCs w:val="22"/>
        </w:rPr>
        <w:tab/>
      </w:r>
      <w:r w:rsidRPr="16B0C836" w:rsidR="00C066E1">
        <w:rPr>
          <w:rFonts w:ascii="Arial" w:hAnsi="Arial" w:eastAsia="Arial" w:cs="Arial"/>
          <w:b w:val="1"/>
          <w:bCs w:val="1"/>
          <w:color w:val="000000"/>
        </w:rPr>
        <w:t>Result</w:t>
      </w:r>
      <w:r w:rsidRPr="16B0C836" w:rsidR="00C066E1">
        <w:rPr>
          <w:rFonts w:ascii="Arial" w:hAnsi="Arial" w:eastAsia="Arial" w:cs="Arial"/>
          <w:color w:val="000000"/>
        </w:rPr>
        <w:t xml:space="preserve">: pass</w:t>
      </w:r>
    </w:p>
    <w:p xmlns:wp14="http://schemas.microsoft.com/office/word/2010/wordml" w:rsidRPr="00876738" w:rsidR="007335F7" w:rsidP="007335F7" w:rsidRDefault="007335F7" w14:paraId="75AAB191" wp14:textId="24F7CBFD">
      <w:pPr>
        <w:spacing w:before="240"/>
        <w:ind w:left="283"/>
        <w:rPr>
          <w:rFonts w:ascii="Arial" w:hAnsi="Arial" w:eastAsia="Arial" w:cs="Arial"/>
          <w:color w:val="000000" w:themeColor="text1"/>
        </w:rPr>
      </w:pPr>
      <w:r w:rsidRPr="201DC191" w:rsidR="201DC19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201DC191" w:rsidR="201DC191">
        <w:rPr>
          <w:rFonts w:ascii="Arial" w:hAnsi="Arial" w:eastAsia="Arial" w:cs="Arial"/>
          <w:color w:val="000000" w:themeColor="text1" w:themeTint="FF" w:themeShade="FF"/>
        </w:rPr>
        <w:t xml:space="preserve"> Read a section of the Bylaws at Area and answer question for better understanding.</w:t>
      </w:r>
    </w:p>
    <w:p xmlns:wp14="http://schemas.microsoft.com/office/word/2010/wordml" w:rsidRPr="00876738" w:rsidR="007335F7" w:rsidP="007335F7" w:rsidRDefault="007335F7" w14:paraId="007EF50B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bCs/>
          <w:color w:val="000000"/>
        </w:rPr>
        <w:tab/>
      </w:r>
      <w:r w:rsidRPr="16B0C836">
        <w:rPr>
          <w:rFonts w:ascii="Arial" w:hAnsi="Arial" w:eastAsia="Arial" w:cs="Arial"/>
          <w:b w:val="1"/>
          <w:bCs w:val="1"/>
          <w:color w:val="000000"/>
        </w:rPr>
        <w:t>Vote</w:t>
      </w:r>
      <w:r w:rsidRPr="16B0C836">
        <w:rPr>
          <w:rFonts w:ascii="Arial" w:hAnsi="Arial" w:eastAsia="Arial" w:cs="Arial"/>
          <w:color w:val="000000"/>
        </w:rPr>
        <w:t xml:space="preserve">: Support: 15</w:t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color w:val="000000"/>
        </w:rPr>
        <w:t xml:space="preserve">Opposed: </w:t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color w:val="000000"/>
        </w:rPr>
        <w:t xml:space="preserve">Abstentions: 2</w:t>
      </w:r>
      <w:r>
        <w:rPr>
          <w:rFonts w:ascii="Arial" w:hAnsi="Arial" w:eastAsia="Arial" w:cs="Arial"/>
          <w:color w:val="000000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b w:val="1"/>
          <w:bCs w:val="1"/>
          <w:color w:val="000000"/>
        </w:rPr>
        <w:t>Result</w:t>
      </w:r>
      <w:r w:rsidRPr="16B0C836">
        <w:rPr>
          <w:rFonts w:ascii="Arial" w:hAnsi="Arial" w:eastAsia="Arial" w:cs="Arial"/>
          <w:color w:val="000000"/>
        </w:rPr>
        <w:t xml:space="preserve">: pass</w:t>
      </w:r>
    </w:p>
    <w:p xmlns:wp14="http://schemas.microsoft.com/office/word/2010/wordml" w:rsidRPr="00876738" w:rsidR="007335F7" w:rsidP="007335F7" w:rsidRDefault="007335F7" w14:paraId="1FF873E8" wp14:textId="77777777">
      <w:pPr>
        <w:spacing w:before="240"/>
        <w:ind w:left="283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Title: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876738" w:rsidR="007335F7" w:rsidP="007335F7" w:rsidRDefault="007335F7" w14:paraId="3CD10093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bCs/>
          <w:color w:val="000000"/>
        </w:rPr>
        <w:tab/>
      </w:r>
      <w:r w:rsidRPr="16B0C836">
        <w:rPr>
          <w:rFonts w:ascii="Arial" w:hAnsi="Arial" w:eastAsia="Arial" w:cs="Arial"/>
          <w:b/>
          <w:bCs/>
          <w:color w:val="000000"/>
        </w:rPr>
        <w:t>Vote</w:t>
      </w:r>
      <w:r w:rsidRPr="16B0C836">
        <w:rPr>
          <w:rFonts w:ascii="Arial" w:hAnsi="Arial" w:eastAsia="Arial" w:cs="Arial"/>
          <w:color w:val="000000"/>
        </w:rPr>
        <w:t xml:space="preserve">: Support: </w:t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color w:val="000000"/>
        </w:rPr>
        <w:t xml:space="preserve">Opposed: </w:t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 w:rsidRPr="00876738">
        <w:rPr>
          <w:rFonts w:ascii="Arial" w:hAnsi="Arial" w:eastAsia="Arial" w:cs="Arial"/>
          <w:color w:val="000000"/>
          <w:szCs w:val="22"/>
        </w:rPr>
        <w:tab/>
      </w:r>
      <w:r w:rsidRPr="16B0C836">
        <w:rPr>
          <w:rFonts w:ascii="Arial" w:hAnsi="Arial" w:eastAsia="Arial" w:cs="Arial"/>
          <w:b/>
          <w:bCs/>
          <w:color w:val="000000"/>
        </w:rPr>
        <w:t>Result</w:t>
      </w:r>
      <w:r w:rsidRPr="16B0C836"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Pr="00876738" w:rsidR="00876738" w:rsidP="06685C5B" w:rsidRDefault="06685C5B" w14:paraId="3891630B" wp14:textId="77777777">
      <w:pPr>
        <w:rPr>
          <w:rFonts w:ascii="Arial" w:hAnsi="Arial" w:eastAsia="Arial" w:cs="Arial"/>
          <w:color w:val="000000" w:themeColor="text1"/>
          <w:szCs w:val="22"/>
        </w:rPr>
      </w:pPr>
      <w:r w:rsidRPr="00876738">
        <w:rPr>
          <w:rFonts w:ascii="Arial" w:hAnsi="Arial" w:eastAsia="Arial" w:cs="Arial"/>
          <w:color w:val="000000" w:themeColor="text1"/>
          <w:szCs w:val="22"/>
        </w:rPr>
        <w:t xml:space="preserve">       </w:t>
      </w:r>
    </w:p>
    <w:p xmlns:wp14="http://schemas.microsoft.com/office/word/2010/wordml" w:rsidRPr="00876738" w:rsidR="06685C5B" w:rsidP="16B0C836" w:rsidRDefault="16B0C836" w14:paraId="062C4BF5" wp14:textId="28E2BEED">
      <w:pPr>
        <w:rPr>
          <w:rFonts w:ascii="Arial" w:hAnsi="Arial" w:eastAsia="Arial" w:cs="Arial"/>
          <w:color w:val="000000" w:themeColor="text1"/>
        </w:rPr>
        <w:sectPr w:rsidRPr="00876738" w:rsidR="06685C5B">
          <w:pgSz w:w="12240" w:h="15840" w:orient="portrait"/>
          <w:pgMar w:top="360" w:right="720" w:bottom="187" w:left="720" w:header="288" w:footer="432" w:gutter="0"/>
          <w:cols w:space="720"/>
        </w:sectPr>
      </w:pPr>
      <w:r w:rsidRPr="201DC191" w:rsidR="201DC191">
        <w:rPr>
          <w:rFonts w:ascii="Arial" w:hAnsi="Arial" w:eastAsia="Arial" w:cs="Arial"/>
          <w:color w:val="000000" w:themeColor="text1" w:themeTint="FF" w:themeShade="FF"/>
        </w:rPr>
        <w:t>Motion to close meeting with Gratitude statement at 8:01</w:t>
      </w:r>
    </w:p>
    <w:p xmlns:wp14="http://schemas.microsoft.com/office/word/2010/wordml" w:rsidR="001164C9" w:rsidRDefault="00202727" w14:paraId="178D9BF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hAnsi="Arial" w:eastAsia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1164C9" w:rsidRDefault="00202727" w14:paraId="27C9AD3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W w:w="10653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/>
      </w:tblPr>
      <w:tblGrid>
        <w:gridCol w:w="4094"/>
        <w:gridCol w:w="2133"/>
        <w:gridCol w:w="1364"/>
        <w:gridCol w:w="1694"/>
        <w:gridCol w:w="1368"/>
      </w:tblGrid>
      <w:tr xmlns:wp14="http://schemas.microsoft.com/office/word/2010/wordml" w:rsidR="00DC3D2D" w:rsidTr="00DC3D2D" w14:paraId="2A18B24D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B7DDE8"/>
            <w:vAlign w:val="center"/>
          </w:tcPr>
          <w:p w:rsidR="00DC3D2D" w:rsidP="00166467" w:rsidRDefault="00DC3D2D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vAlign w:val="center"/>
          </w:tcPr>
          <w:p w:rsidR="00DC3D2D" w:rsidP="00166467" w:rsidRDefault="00DC3D2D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</w:tcBorders>
            <w:shd w:val="clear" w:color="auto" w:fill="B7DDE8"/>
            <w:vAlign w:val="center"/>
          </w:tcPr>
          <w:p w:rsidR="00DC3D2D" w:rsidP="00166467" w:rsidRDefault="00DC3D2D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vAlign w:val="center"/>
          </w:tcPr>
          <w:p w:rsidR="00DC3D2D" w:rsidP="00166467" w:rsidRDefault="00DC3D2D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nil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B7DDE8"/>
            <w:vAlign w:val="center"/>
          </w:tcPr>
          <w:p w:rsidR="00DC3D2D" w:rsidP="00166467" w:rsidRDefault="00DC3D2D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="00DC3D2D" w:rsidTr="00DC3D2D" w14:paraId="4FE6D5D9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5BA83173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9D4F6B" w14:paraId="1DC1876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72275815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D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>rew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9D4F6B" w14:paraId="19E129A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A758D" w:rsidTr="009D4F6B" w14:paraId="56F3D53C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2A758D" w:rsidP="002A758D" w:rsidRDefault="002A758D" w14:paraId="4CFD2D9B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Julie B.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2A758D" w:rsidP="002A758D" w:rsidRDefault="009D4F6B" w14:paraId="4C19702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9D4F6B" w14:paraId="5FB0EC43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Sabrina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2A758D" w:rsidP="002A758D" w:rsidRDefault="009D4F6B" w14:paraId="5E6AD8C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A758D" w:rsidTr="00DC3D2D" w14:paraId="6740D99A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Pr="00444B9C" w:rsidR="002A758D" w:rsidP="002A758D" w:rsidRDefault="002A758D" w14:paraId="4C29851C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Country 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2A758D" w:rsidP="002A758D" w:rsidRDefault="002A758D" w14:paraId="592891D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2A758D" w:rsidP="002A758D" w:rsidRDefault="002A758D" w14:paraId="41062912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2A758D" w:rsidP="002A758D" w:rsidRDefault="002A758D" w14:paraId="1FE2DD9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A758D" w:rsidTr="007335F7" w14:paraId="79EC0901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30D99439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7335F7">
              <w:rPr>
                <w:rFonts w:ascii="Arial" w:hAnsi="Arial" w:eastAsia="Arial" w:cs="Arial"/>
                <w:color w:val="000000"/>
                <w:sz w:val="22"/>
                <w:szCs w:val="22"/>
              </w:rPr>
              <w:t>Dan H.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2A758D" w:rsidP="002A758D" w:rsidRDefault="007335F7" w14:paraId="2337D33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10FA9785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2735753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A758D" w:rsidTr="00DC3D2D" w14:paraId="76CE6325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7B58F70F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2A758D" w:rsidP="002A758D" w:rsidRDefault="002A758D" w14:paraId="28D60A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2A758D" w:rsidP="002A758D" w:rsidRDefault="002A758D" w14:paraId="698B9C15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2A758D" w:rsidP="002A758D" w:rsidRDefault="002A758D" w14:paraId="07F023C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A758D" w:rsidTr="0061683C" w14:paraId="02829561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2A758D" w:rsidP="002A758D" w:rsidRDefault="002A758D" w14:paraId="0BEE505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2A758D" w:rsidP="002A758D" w:rsidRDefault="002A758D" w14:paraId="7A44617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76F93706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61683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James 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2A758D" w:rsidP="002A758D" w:rsidRDefault="0061683C" w14:paraId="33CF45E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</w:tr>
      <w:tr xmlns:wp14="http://schemas.microsoft.com/office/word/2010/wordml" w:rsidR="002A758D" w:rsidTr="00DC3D2D" w14:paraId="055794D6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="002A758D" w:rsidP="002A758D" w:rsidRDefault="002A758D" w14:paraId="06CAFB6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="002A758D" w:rsidP="002A758D" w:rsidRDefault="002A758D" w14:paraId="4BDB5498" wp14:textId="77777777">
            <w:pPr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2A758D" w:rsidP="002A758D" w:rsidRDefault="002A758D" w14:paraId="05A7106F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2A758D" w:rsidP="002A758D" w:rsidRDefault="002A758D" w14:paraId="2916C19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="002A758D" w:rsidTr="009D4F6B" w14:paraId="44C77CFD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Pr="00444B9C" w:rsidR="002A758D" w:rsidP="002A758D" w:rsidRDefault="002A758D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444B9C" w:rsidR="002A758D" w:rsidP="002A758D" w:rsidRDefault="009D4F6B" w14:paraId="45E982F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Chad S.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444B9C" w:rsidR="002A758D" w:rsidP="002A758D" w:rsidRDefault="009D4F6B" w14:paraId="13BF393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444B9C" w:rsidR="002A758D" w:rsidP="002A758D" w:rsidRDefault="002A758D" w14:paraId="5226C4F9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444B9C" w:rsidR="002A758D" w:rsidP="002A758D" w:rsidRDefault="002A758D" w14:paraId="7486946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4B493E4A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Pr="00444B9C" w:rsidR="00DC3D2D" w:rsidP="00166467" w:rsidRDefault="00DC3D2D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1973DBC8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187F57B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444B9C" w:rsidR="00DC3D2D" w:rsidP="00166467" w:rsidRDefault="00DC3D2D" w14:paraId="3F0C02B8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444B9C" w:rsidR="00DC3D2D" w:rsidP="00166467" w:rsidRDefault="00DC3D2D" w14:paraId="7C7764C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</w:tr>
      <w:tr xmlns:wp14="http://schemas.microsoft.com/office/word/2010/wordml" w:rsidR="00DC3D2D" w:rsidTr="00DC3D2D" w14:paraId="402CF429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2BCF728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Garrett L.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DC3D2D" w14:paraId="3394963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146E8121" wp14:textId="77777777">
            <w:pPr>
              <w:ind w:left="16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58DD8CC1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2328D8D2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54738AF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0E95CDC1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08085A" w14:paraId="0FA8DB36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33562748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>Drew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2A758D" w:rsidP="002A758D" w:rsidRDefault="009D4F6B" w14:paraId="3168D8A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7B7C6F3D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08085A">
              <w:rPr>
                <w:rFonts w:ascii="Arial" w:hAnsi="Arial" w:eastAsia="Arial" w:cs="Arial"/>
                <w:color w:val="000000"/>
                <w:sz w:val="22"/>
                <w:szCs w:val="22"/>
              </w:rPr>
              <w:t>Gavin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2A758D" w:rsidP="002A758D" w:rsidRDefault="0008085A" w14:paraId="13A9305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A758D" w:rsidTr="0008085A" w14:paraId="3DA646E8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2A758D" w14:paraId="1E5C8DAD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hAnsi="Arial" w:eastAsia="Arial" w:cs="Arial"/>
                <w:color w:val="000000"/>
                <w:sz w:val="22"/>
                <w:szCs w:val="22"/>
              </w:rPr>
              <w:t>Lauren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2A758D" w:rsidP="002A758D" w:rsidRDefault="009D4F6B" w14:paraId="220416A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2A758D" w:rsidP="002A758D" w:rsidRDefault="0008085A" w14:paraId="7D568030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Country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2A758D" w:rsidP="002A758D" w:rsidRDefault="0008085A" w14:paraId="7B5856C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A758D" w:rsidTr="00DC3D2D" w14:paraId="170F1016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2A758D" w:rsidP="002A758D" w:rsidRDefault="002A758D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="002A758D" w:rsidP="002A758D" w:rsidRDefault="002A758D" w14:paraId="11F85E96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="002A758D" w:rsidP="002A758D" w:rsidRDefault="002A758D" w14:paraId="46ABBD8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2A758D" w:rsidR="002A758D" w:rsidP="002A758D" w:rsidRDefault="002A758D" w14:paraId="78C8B06B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2A758D" w:rsidP="002A758D" w:rsidRDefault="002A758D" w14:paraId="06BBA33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A758D" w:rsidTr="002A758D" w14:paraId="40E0A6FD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="002A758D" w:rsidP="002A758D" w:rsidRDefault="002A758D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155B8CEC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  <w:bottom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464FCBC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2A758D" w:rsidR="002A758D" w:rsidP="002A758D" w:rsidRDefault="002A758D" w14:paraId="5BAAA46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5C8C6B0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A758D" w:rsidTr="002A758D" w14:paraId="6E29538A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A758D" w:rsidP="002A758D" w:rsidRDefault="002A758D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57062523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3382A36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12995319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6A3A6C26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A758D" w:rsidP="002A758D" w:rsidRDefault="002A758D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7DD1812D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5C71F13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391525AD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6B1059D0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A758D" w:rsidP="002A758D" w:rsidRDefault="002A758D" w14:paraId="4BF30C9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2DE67BD8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6219946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680296A4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34F1CF18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A758D" w:rsidP="002A758D" w:rsidRDefault="002A758D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26E4A90B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0DA123B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27316406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1552347D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="002A758D" w:rsidP="002A758D" w:rsidRDefault="002A758D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02D5E08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4C4CEA3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58D527FB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A758D" w:rsidTr="002A758D" w14:paraId="0BAA3B03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A758D" w:rsidP="002A758D" w:rsidRDefault="002A758D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1EEC45C9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="002A758D" w:rsidP="002A758D" w:rsidRDefault="002A758D" w14:paraId="5089567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2A758D" w:rsidP="002A758D" w:rsidRDefault="002A758D" w14:paraId="39818827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="001164C9" w:rsidRDefault="001164C9" w14:paraId="38C1F8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</w:p>
    <w:p xmlns:wp14="http://schemas.microsoft.com/office/word/2010/wordml" w:rsidR="001164C9" w:rsidRDefault="00202727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="001164C9" w:rsidRDefault="001164C9" w14:paraId="0C8FE7C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</w:p>
    <w:p xmlns:wp14="http://schemas.microsoft.com/office/word/2010/wordml" w:rsidR="001164C9" w:rsidRDefault="00202727" w14:paraId="5CF8970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Current H&amp;I commitments: (Inactive due to Covid)</w:t>
      </w:r>
    </w:p>
    <w:tbl>
      <w:tblPr>
        <w:tblStyle w:val="a4"/>
        <w:tblW w:w="9270" w:type="dxa"/>
        <w:tblInd w:w="-5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000"/>
      </w:tblPr>
      <w:tblGrid>
        <w:gridCol w:w="9270"/>
      </w:tblGrid>
      <w:tr xmlns:wp14="http://schemas.microsoft.com/office/word/2010/wordml" w:rsidR="001164C9" w14:paraId="3980DD00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Open</w:t>
            </w:r>
          </w:p>
          <w:p w:rsidR="001164C9" w:rsidRDefault="00202727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xmlns:wp14="http://schemas.microsoft.com/office/word/2010/wordml" w:rsidR="001164C9" w14:paraId="0864EAF3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2E9FB1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Steve P. 612-499-7668</w:t>
            </w:r>
          </w:p>
          <w:p w:rsidR="001164C9" w:rsidRDefault="00202727" w14:paraId="61BE0B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xmlns:wp14="http://schemas.microsoft.com/office/word/2010/wordml" w:rsidR="001164C9" w:rsidRDefault="001164C9" w14:paraId="41004F19" wp14:textId="77777777">
      <w:pPr>
        <w:spacing w:after="160" w:line="259" w:lineRule="auto"/>
        <w:rPr>
          <w:rFonts w:ascii="Arial" w:hAnsi="Arial" w:eastAsia="Arial" w:cs="Arial"/>
        </w:rPr>
      </w:pPr>
    </w:p>
    <w:p xmlns:wp14="http://schemas.microsoft.com/office/word/2010/wordml" w:rsidR="001164C9" w:rsidRDefault="7EB63C21" w14:paraId="503AE86D" wp14:textId="77777777">
      <w:pPr>
        <w:spacing w:after="160" w:line="259" w:lineRule="auto"/>
        <w:jc w:val="right"/>
        <w:rPr>
          <w:rFonts w:ascii="Arial" w:hAnsi="Arial" w:eastAsia="Arial" w:cs="Arial"/>
        </w:rPr>
      </w:pPr>
      <w:r w:rsidRPr="7EB63C21">
        <w:rPr>
          <w:rFonts w:ascii="Arial" w:hAnsi="Arial" w:eastAsia="Arial" w:cs="Arial"/>
        </w:rPr>
        <w:t xml:space="preserve">Updated: </w:t>
      </w:r>
      <w:r w:rsidR="007335F7">
        <w:rPr>
          <w:rFonts w:ascii="Arial" w:hAnsi="Arial" w:eastAsia="Arial" w:cs="Arial"/>
        </w:rPr>
        <w:t>December 19</w:t>
      </w:r>
      <w:r w:rsidR="00DC3D2D">
        <w:rPr>
          <w:rFonts w:ascii="Arial" w:hAnsi="Arial" w:eastAsia="Arial" w:cs="Arial"/>
        </w:rPr>
        <w:t>,</w:t>
      </w:r>
      <w:r w:rsidR="00652D88">
        <w:rPr>
          <w:rFonts w:ascii="Arial" w:hAnsi="Arial" w:eastAsia="Arial" w:cs="Arial"/>
        </w:rPr>
        <w:t xml:space="preserve"> 2021</w:t>
      </w:r>
    </w:p>
    <w:sectPr w:rsidR="001164C9" w:rsidSect="003F05F8">
      <w:footerReference w:type="default" r:id="rId11"/>
      <w:pgSz w:w="12240" w:h="15840" w:orient="portrait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634942" w:rsidRDefault="00634942" w14:paraId="67C0C651" wp14:textId="77777777">
      <w:r>
        <w:separator/>
      </w:r>
    </w:p>
  </w:endnote>
  <w:endnote w:type="continuationSeparator" w:id="0">
    <w:p xmlns:wp14="http://schemas.microsoft.com/office/word/2010/wordml" w:rsidR="00634942" w:rsidRDefault="00634942" w14:paraId="308D56CC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A60F2A" w14:paraId="2D28046B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61683C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A60F2A" w14:paraId="6CA06AA6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61683C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634942" w:rsidRDefault="00634942" w14:paraId="797E50C6" wp14:textId="77777777">
      <w:r>
        <w:separator/>
      </w:r>
    </w:p>
  </w:footnote>
  <w:footnote w:type="continuationSeparator" w:id="0">
    <w:p xmlns:wp14="http://schemas.microsoft.com/office/word/2010/wordml" w:rsidR="00634942" w:rsidRDefault="00634942" w14:paraId="7B04FA47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876738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hAnsi="Times" w:eastAsia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>June 1, 2017</w: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10"/>
  <w:attachedTemplate r:id="rId1"/>
  <w:trackRevisions w:val="false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74C"/>
    <w:rsid w:val="000371E4"/>
    <w:rsid w:val="0008085A"/>
    <w:rsid w:val="000844B0"/>
    <w:rsid w:val="00106D6B"/>
    <w:rsid w:val="00107CE7"/>
    <w:rsid w:val="001164C9"/>
    <w:rsid w:val="00123CF3"/>
    <w:rsid w:val="0017037A"/>
    <w:rsid w:val="001C1ABA"/>
    <w:rsid w:val="00202727"/>
    <w:rsid w:val="0026589B"/>
    <w:rsid w:val="00276D81"/>
    <w:rsid w:val="002960D1"/>
    <w:rsid w:val="002A758D"/>
    <w:rsid w:val="003244BE"/>
    <w:rsid w:val="00354BCA"/>
    <w:rsid w:val="003F05F8"/>
    <w:rsid w:val="00444B9C"/>
    <w:rsid w:val="004F12CE"/>
    <w:rsid w:val="00523EA1"/>
    <w:rsid w:val="006031C8"/>
    <w:rsid w:val="006068D7"/>
    <w:rsid w:val="00607F9E"/>
    <w:rsid w:val="0061683C"/>
    <w:rsid w:val="00634942"/>
    <w:rsid w:val="00652D88"/>
    <w:rsid w:val="006624BE"/>
    <w:rsid w:val="007335F7"/>
    <w:rsid w:val="00791EBB"/>
    <w:rsid w:val="007A2A80"/>
    <w:rsid w:val="00876738"/>
    <w:rsid w:val="00903A04"/>
    <w:rsid w:val="0092229B"/>
    <w:rsid w:val="00945856"/>
    <w:rsid w:val="00960E0B"/>
    <w:rsid w:val="009D4F6B"/>
    <w:rsid w:val="00A40B89"/>
    <w:rsid w:val="00A60F2A"/>
    <w:rsid w:val="00AC571D"/>
    <w:rsid w:val="00B066D7"/>
    <w:rsid w:val="00B25AB8"/>
    <w:rsid w:val="00B90089"/>
    <w:rsid w:val="00BC7247"/>
    <w:rsid w:val="00BD674C"/>
    <w:rsid w:val="00C066E1"/>
    <w:rsid w:val="00C86F37"/>
    <w:rsid w:val="00D00994"/>
    <w:rsid w:val="00DC3D2D"/>
    <w:rsid w:val="00EB0535"/>
    <w:rsid w:val="00EC699A"/>
    <w:rsid w:val="00F92C30"/>
    <w:rsid w:val="00FA2530"/>
    <w:rsid w:val="00FD56BB"/>
    <w:rsid w:val="00FE44FA"/>
    <w:rsid w:val="06685C5B"/>
    <w:rsid w:val="16B0C836"/>
    <w:rsid w:val="201DC191"/>
    <w:rsid w:val="318B1A2B"/>
    <w:rsid w:val="7EB63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E4A7063"/>
  <w15:docId w15:val="{9F85DC9E-1F9C-4451-A157-138F1A02CF3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e\Documents\MNNAC\Personal\TEMPLATE%20-%20ASC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2C284D-5DB9-44BE-93D6-8AE786C611E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 - ASC Minutes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Mae, Melissa</dc:creator>
  <lastModifiedBy>Julie Bailey</lastModifiedBy>
  <revision>5</revision>
  <lastPrinted>2021-11-04T02:21:00.0000000Z</lastPrinted>
  <dcterms:created xsi:type="dcterms:W3CDTF">2021-12-19T20:50:00.0000000Z</dcterms:created>
  <dcterms:modified xsi:type="dcterms:W3CDTF">2022-01-03T18:00:44.2878331Z</dcterms:modified>
</coreProperties>
</file>