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A059D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6728C637" wp14:editId="22492810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363A6A" w14:textId="77777777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eastAsia="Times" w:hAnsi="Times" w:cs="Times"/>
          <w:b/>
          <w:bCs/>
          <w:color w:val="000000" w:themeColor="text1"/>
          <w:sz w:val="26"/>
          <w:szCs w:val="26"/>
        </w:rPr>
      </w:pPr>
      <w:r w:rsidRPr="06685C5B">
        <w:rPr>
          <w:rFonts w:ascii="Times" w:eastAsia="Times" w:hAnsi="Times" w:cs="Times"/>
          <w:b/>
          <w:bCs/>
          <w:color w:val="000000" w:themeColor="text1"/>
          <w:sz w:val="32"/>
          <w:szCs w:val="32"/>
        </w:rPr>
        <w:t>Area Service Committee Meeting Minutes</w:t>
      </w:r>
    </w:p>
    <w:p w14:paraId="256BE14E" w14:textId="1010B82C" w:rsidR="001164C9" w:rsidRPr="003244BE" w:rsidRDefault="00107CE7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</w:pPr>
      <w:r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 xml:space="preserve">October </w:t>
      </w:r>
      <w:r w:rsidR="00BD674C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5</w:t>
      </w:r>
      <w:r w:rsidR="16B0C836" w:rsidRPr="16B0C836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, 2021</w:t>
      </w:r>
    </w:p>
    <w:p w14:paraId="36AF3D49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BCEEC16" w14:textId="427B804B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color w:val="000000" w:themeColor="text1"/>
        </w:rPr>
        <w:t xml:space="preserve">Meeting opened at 7:00 pm by </w:t>
      </w:r>
      <w:r w:rsidR="00BD674C">
        <w:rPr>
          <w:rFonts w:ascii="Arial" w:eastAsia="Arial" w:hAnsi="Arial" w:cs="Arial"/>
          <w:color w:val="000000" w:themeColor="text1"/>
        </w:rPr>
        <w:t>Chaz</w:t>
      </w:r>
    </w:p>
    <w:p w14:paraId="4C440EA3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69F26CC9" w14:textId="56F44865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Introductions:</w:t>
      </w:r>
      <w:r w:rsidRPr="16B0C836">
        <w:rPr>
          <w:rFonts w:ascii="Arial" w:eastAsia="Arial" w:hAnsi="Arial" w:cs="Arial"/>
          <w:color w:val="000000" w:themeColor="text1"/>
        </w:rPr>
        <w:t xml:space="preserve">  </w:t>
      </w:r>
      <w:r w:rsidR="00B25AB8">
        <w:rPr>
          <w:rFonts w:ascii="Arial" w:eastAsia="Arial" w:hAnsi="Arial" w:cs="Arial"/>
          <w:color w:val="000000" w:themeColor="text1"/>
        </w:rPr>
        <w:t>2</w:t>
      </w:r>
      <w:r w:rsidR="00BD674C">
        <w:rPr>
          <w:rFonts w:ascii="Arial" w:eastAsia="Arial" w:hAnsi="Arial" w:cs="Arial"/>
          <w:color w:val="000000" w:themeColor="text1"/>
        </w:rPr>
        <w:t>8</w:t>
      </w:r>
      <w:r w:rsidRPr="16B0C836">
        <w:rPr>
          <w:rFonts w:ascii="Arial" w:eastAsia="Arial" w:hAnsi="Arial" w:cs="Arial"/>
          <w:color w:val="000000" w:themeColor="text1"/>
        </w:rPr>
        <w:t xml:space="preserve"> members in attendance, with </w:t>
      </w:r>
      <w:r w:rsidR="00BD674C">
        <w:rPr>
          <w:rFonts w:ascii="Arial" w:eastAsia="Arial" w:hAnsi="Arial" w:cs="Arial"/>
          <w:color w:val="000000" w:themeColor="text1"/>
        </w:rPr>
        <w:t>4</w:t>
      </w:r>
      <w:r w:rsidRPr="16B0C836">
        <w:rPr>
          <w:rFonts w:ascii="Arial" w:eastAsia="Arial" w:hAnsi="Arial" w:cs="Arial"/>
          <w:color w:val="000000" w:themeColor="text1"/>
        </w:rPr>
        <w:t xml:space="preserve"> newcomer(s).</w:t>
      </w:r>
    </w:p>
    <w:p w14:paraId="1444589A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1D07CFE8" w14:textId="77777777" w:rsidR="001164C9" w:rsidRDefault="00202727">
      <w:pPr>
        <w:ind w:left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Readings:</w:t>
      </w:r>
      <w:r>
        <w:rPr>
          <w:rFonts w:ascii="Arial" w:eastAsia="Arial" w:hAnsi="Arial" w:cs="Arial"/>
          <w:color w:val="000000"/>
        </w:rPr>
        <w:t xml:space="preserve">  </w:t>
      </w:r>
    </w:p>
    <w:p w14:paraId="4FBFC774" w14:textId="23F8B9DB" w:rsidR="001164C9" w:rsidRDefault="16B0C836">
      <w:pPr>
        <w:ind w:left="283"/>
        <w:rPr>
          <w:sz w:val="28"/>
          <w:szCs w:val="28"/>
        </w:rPr>
      </w:pPr>
      <w:r w:rsidRPr="16B0C836">
        <w:rPr>
          <w:rFonts w:ascii="Arial" w:eastAsia="Arial" w:hAnsi="Arial" w:cs="Arial"/>
          <w:i/>
          <w:iCs/>
          <w:color w:val="000000" w:themeColor="text1"/>
        </w:rPr>
        <w:t>12 Steps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D674C">
        <w:rPr>
          <w:rFonts w:ascii="Arial" w:eastAsia="Arial" w:hAnsi="Arial" w:cs="Arial"/>
          <w:color w:val="000000" w:themeColor="text1"/>
        </w:rPr>
        <w:t>Steve</w:t>
      </w:r>
      <w:r w:rsidR="00BD674C">
        <w:rPr>
          <w:rFonts w:ascii="Arial" w:eastAsia="Arial" w:hAnsi="Arial" w:cs="Arial"/>
          <w:color w:val="000000" w:themeColor="text1"/>
        </w:rPr>
        <w:tab/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Traditions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D674C">
        <w:rPr>
          <w:rFonts w:ascii="Arial" w:eastAsia="Arial" w:hAnsi="Arial" w:cs="Arial"/>
          <w:color w:val="000000" w:themeColor="text1"/>
        </w:rPr>
        <w:t>Drew</w:t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Concepts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D674C">
        <w:rPr>
          <w:rFonts w:ascii="Arial" w:eastAsia="Arial" w:hAnsi="Arial" w:cs="Arial"/>
          <w:color w:val="000000" w:themeColor="text1"/>
        </w:rPr>
        <w:t>Wade</w:t>
      </w:r>
    </w:p>
    <w:p w14:paraId="0B53949F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0794552" w14:textId="4F1E5C34" w:rsidR="001164C9" w:rsidRDefault="16B0C836">
      <w:pPr>
        <w:ind w:left="720"/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Call for quorum:</w:t>
      </w:r>
      <w:r w:rsidRPr="16B0C836">
        <w:rPr>
          <w:rFonts w:ascii="Arial" w:eastAsia="Arial" w:hAnsi="Arial" w:cs="Arial"/>
          <w:color w:val="000000" w:themeColor="text1"/>
        </w:rPr>
        <w:t xml:space="preserve">    1</w:t>
      </w:r>
      <w:r w:rsidR="00BD674C">
        <w:rPr>
          <w:rFonts w:ascii="Arial" w:eastAsia="Arial" w:hAnsi="Arial" w:cs="Arial"/>
          <w:color w:val="000000" w:themeColor="text1"/>
        </w:rPr>
        <w:t>4</w:t>
      </w:r>
      <w:r w:rsidRPr="16B0C836">
        <w:rPr>
          <w:rFonts w:ascii="Arial" w:eastAsia="Arial" w:hAnsi="Arial" w:cs="Arial"/>
          <w:color w:val="000000" w:themeColor="text1"/>
        </w:rPr>
        <w:t xml:space="preserve"> voting members present, (1</w:t>
      </w:r>
      <w:r w:rsidR="00BD674C">
        <w:rPr>
          <w:rFonts w:ascii="Arial" w:eastAsia="Arial" w:hAnsi="Arial" w:cs="Arial"/>
          <w:color w:val="000000" w:themeColor="text1"/>
        </w:rPr>
        <w:t>4</w:t>
      </w:r>
      <w:r w:rsidRPr="16B0C836">
        <w:rPr>
          <w:rFonts w:ascii="Arial" w:eastAsia="Arial" w:hAnsi="Arial" w:cs="Arial"/>
          <w:color w:val="000000" w:themeColor="text1"/>
        </w:rPr>
        <w:t xml:space="preserve"> x 0.66 = </w:t>
      </w:r>
      <w:r w:rsidR="00BD674C">
        <w:rPr>
          <w:rFonts w:ascii="Arial" w:eastAsia="Arial" w:hAnsi="Arial" w:cs="Arial"/>
          <w:color w:val="000000" w:themeColor="text1"/>
        </w:rPr>
        <w:t>9</w:t>
      </w:r>
      <w:r w:rsidRPr="16B0C836">
        <w:rPr>
          <w:rFonts w:ascii="Arial" w:eastAsia="Arial" w:hAnsi="Arial" w:cs="Arial"/>
          <w:color w:val="000000" w:themeColor="text1"/>
        </w:rPr>
        <w:t xml:space="preserve">) motions require </w:t>
      </w:r>
      <w:r w:rsidR="00BD674C">
        <w:rPr>
          <w:rFonts w:ascii="Arial" w:eastAsia="Arial" w:hAnsi="Arial" w:cs="Arial"/>
          <w:color w:val="000000" w:themeColor="text1"/>
        </w:rPr>
        <w:t>9</w:t>
      </w:r>
      <w:r w:rsidRPr="16B0C836">
        <w:rPr>
          <w:rFonts w:ascii="Arial" w:eastAsia="Arial" w:hAnsi="Arial" w:cs="Arial"/>
          <w:color w:val="000000" w:themeColor="text1"/>
        </w:rPr>
        <w:t xml:space="preserve"> votes to pass (</w:t>
      </w:r>
      <w:bookmarkStart w:id="0" w:name="_Hlk84280342"/>
      <w:r w:rsidRPr="16B0C836">
        <w:rPr>
          <w:rFonts w:ascii="Arial" w:eastAsia="Arial" w:hAnsi="Arial" w:cs="Arial"/>
          <w:color w:val="000000" w:themeColor="text1"/>
        </w:rPr>
        <w:t>minimum for quorum is 9 GSR’s in attendance</w:t>
      </w:r>
      <w:bookmarkEnd w:id="0"/>
      <w:r w:rsidRPr="16B0C836">
        <w:rPr>
          <w:rFonts w:ascii="Arial" w:eastAsia="Arial" w:hAnsi="Arial" w:cs="Arial"/>
          <w:color w:val="000000" w:themeColor="text1"/>
        </w:rPr>
        <w:t xml:space="preserve">, per bylaws </w:t>
      </w:r>
      <w:r w:rsidRPr="16B0C836">
        <w:rPr>
          <w:rFonts w:ascii="Arial" w:eastAsia="Arial" w:hAnsi="Arial" w:cs="Arial"/>
          <w:i/>
          <w:iCs/>
          <w:color w:val="000000" w:themeColor="text1"/>
        </w:rPr>
        <w:t>“</w:t>
      </w:r>
      <w:r w:rsidRPr="16B0C836">
        <w:rPr>
          <w:rFonts w:ascii="Arial" w:eastAsia="Arial" w:hAnsi="Arial" w:cs="Arial"/>
          <w:i/>
          <w:iCs/>
        </w:rPr>
        <w:t>A motion or nomination requires support of two-thirds (66%) of the quorum in order to be accepted.”)</w:t>
      </w:r>
    </w:p>
    <w:p w14:paraId="67651F0C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D64FB68" w14:textId="77777777" w:rsidR="001164C9" w:rsidRDefault="00202727">
      <w:pPr>
        <w:rPr>
          <w:sz w:val="28"/>
          <w:szCs w:val="28"/>
        </w:rPr>
      </w:pPr>
      <w:r>
        <w:rPr>
          <w:rFonts w:ascii="Arial" w:eastAsia="Arial" w:hAnsi="Arial" w:cs="Arial"/>
          <w:b/>
          <w:color w:val="000000"/>
        </w:rPr>
        <w:t>Approval of Minutes:</w:t>
      </w:r>
      <w:r>
        <w:rPr>
          <w:rFonts w:ascii="Arial" w:eastAsia="Arial" w:hAnsi="Arial" w:cs="Arial"/>
          <w:color w:val="000000"/>
        </w:rPr>
        <w:t xml:space="preserve"> Motion made to approve last month’s ASC minutes</w:t>
      </w:r>
    </w:p>
    <w:p w14:paraId="160D9BC7" w14:textId="1CA65C30" w:rsidR="00B25AB8" w:rsidRDefault="16B0C836">
      <w:r w:rsidRPr="16B0C836">
        <w:rPr>
          <w:rFonts w:ascii="Arial" w:eastAsia="Arial" w:hAnsi="Arial" w:cs="Arial"/>
          <w:color w:val="000000" w:themeColor="text1"/>
        </w:rPr>
        <w:t xml:space="preserve">Made by: </w:t>
      </w:r>
      <w:r w:rsidR="00BD674C">
        <w:rPr>
          <w:rFonts w:ascii="Arial" w:eastAsia="Arial" w:hAnsi="Arial" w:cs="Arial"/>
          <w:color w:val="000000" w:themeColor="text1"/>
        </w:rPr>
        <w:t>James</w:t>
      </w:r>
      <w:r w:rsidRPr="16B0C836">
        <w:rPr>
          <w:rFonts w:ascii="Arial" w:eastAsia="Arial" w:hAnsi="Arial" w:cs="Arial"/>
          <w:color w:val="000000" w:themeColor="text1"/>
        </w:rPr>
        <w:t xml:space="preserve">          Seconded by: </w:t>
      </w:r>
      <w:r w:rsidR="00BD674C">
        <w:rPr>
          <w:rFonts w:ascii="Arial" w:eastAsia="Arial" w:hAnsi="Arial" w:cs="Arial"/>
          <w:color w:val="000000" w:themeColor="text1"/>
        </w:rPr>
        <w:t>John</w:t>
      </w:r>
    </w:p>
    <w:p w14:paraId="231DD05A" w14:textId="101E89F9" w:rsidR="001164C9" w:rsidRDefault="16B0C836" w:rsidP="00B25AB8">
      <w:pPr>
        <w:ind w:firstLine="720"/>
        <w:rPr>
          <w:sz w:val="28"/>
          <w:szCs w:val="28"/>
        </w:rPr>
      </w:pPr>
      <w:r w:rsidRPr="00B25AB8">
        <w:rPr>
          <w:rFonts w:ascii="Arial" w:eastAsia="Arial" w:hAnsi="Arial" w:cs="Arial"/>
          <w:b/>
          <w:bCs/>
          <w:color w:val="000000" w:themeColor="text1"/>
        </w:rPr>
        <w:t>Vote</w:t>
      </w:r>
      <w:r w:rsidR="00B25AB8">
        <w:rPr>
          <w:rFonts w:ascii="Arial" w:eastAsia="Arial" w:hAnsi="Arial" w:cs="Arial"/>
          <w:b/>
          <w:bCs/>
          <w:color w:val="000000" w:themeColor="text1"/>
        </w:rPr>
        <w:t>:</w:t>
      </w:r>
      <w:r w:rsidR="00B25AB8">
        <w:rPr>
          <w:rFonts w:ascii="Arial" w:eastAsia="Arial" w:hAnsi="Arial" w:cs="Arial"/>
          <w:b/>
          <w:bCs/>
          <w:color w:val="000000" w:themeColor="text1"/>
        </w:rPr>
        <w:tab/>
      </w:r>
      <w:r w:rsidR="00BD674C">
        <w:rPr>
          <w:rFonts w:ascii="Arial" w:eastAsia="Arial" w:hAnsi="Arial" w:cs="Arial"/>
          <w:color w:val="000000" w:themeColor="text1"/>
        </w:rPr>
        <w:t>12</w:t>
      </w:r>
      <w:r w:rsidR="00B25AB8">
        <w:rPr>
          <w:rFonts w:ascii="Arial" w:eastAsia="Arial" w:hAnsi="Arial" w:cs="Arial"/>
          <w:color w:val="000000" w:themeColor="text1"/>
        </w:rPr>
        <w:t xml:space="preserve"> Support </w:t>
      </w:r>
      <w:r w:rsidR="00BD674C">
        <w:rPr>
          <w:rFonts w:ascii="Arial" w:eastAsia="Arial" w:hAnsi="Arial" w:cs="Arial"/>
          <w:color w:val="000000" w:themeColor="text1"/>
        </w:rPr>
        <w:tab/>
      </w:r>
      <w:r w:rsidR="00BD674C">
        <w:rPr>
          <w:rFonts w:ascii="Arial" w:eastAsia="Arial" w:hAnsi="Arial" w:cs="Arial"/>
          <w:color w:val="000000" w:themeColor="text1"/>
        </w:rPr>
        <w:tab/>
        <w:t>0 Opposed</w:t>
      </w:r>
      <w:r w:rsidR="00B25AB8">
        <w:rPr>
          <w:rFonts w:ascii="Arial" w:eastAsia="Arial" w:hAnsi="Arial" w:cs="Arial"/>
          <w:color w:val="000000" w:themeColor="text1"/>
        </w:rPr>
        <w:tab/>
      </w:r>
      <w:r w:rsidR="00B25AB8">
        <w:rPr>
          <w:rFonts w:ascii="Arial" w:eastAsia="Arial" w:hAnsi="Arial" w:cs="Arial"/>
          <w:color w:val="000000" w:themeColor="text1"/>
        </w:rPr>
        <w:tab/>
      </w:r>
      <w:r w:rsidR="00BD674C">
        <w:rPr>
          <w:rFonts w:ascii="Arial" w:eastAsia="Arial" w:hAnsi="Arial" w:cs="Arial"/>
          <w:color w:val="000000" w:themeColor="text1"/>
        </w:rPr>
        <w:t>2</w:t>
      </w:r>
      <w:r w:rsidR="00B25AB8">
        <w:rPr>
          <w:rFonts w:ascii="Arial" w:eastAsia="Arial" w:hAnsi="Arial" w:cs="Arial"/>
          <w:color w:val="000000" w:themeColor="text1"/>
        </w:rPr>
        <w:t xml:space="preserve"> Abstention</w:t>
      </w:r>
      <w:r w:rsidR="00BD674C">
        <w:rPr>
          <w:rFonts w:ascii="Arial" w:eastAsia="Arial" w:hAnsi="Arial" w:cs="Arial"/>
          <w:color w:val="000000" w:themeColor="text1"/>
        </w:rPr>
        <w:t>s</w:t>
      </w:r>
      <w:r w:rsidR="00B25AB8">
        <w:rPr>
          <w:rFonts w:ascii="Arial" w:eastAsia="Arial" w:hAnsi="Arial" w:cs="Arial"/>
          <w:color w:val="000000" w:themeColor="text1"/>
        </w:rPr>
        <w:tab/>
      </w:r>
      <w:r w:rsidR="318B1A2B">
        <w:tab/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B25AB8" w:rsidRPr="00BD674C">
        <w:rPr>
          <w:rFonts w:ascii="Arial" w:eastAsia="Arial" w:hAnsi="Arial" w:cs="Arial"/>
          <w:b/>
          <w:bCs/>
          <w:color w:val="000000" w:themeColor="text1"/>
        </w:rPr>
        <w:t>Motion</w:t>
      </w:r>
      <w:r w:rsidR="00B25AB8">
        <w:rPr>
          <w:rFonts w:ascii="Arial" w:eastAsia="Arial" w:hAnsi="Arial" w:cs="Arial"/>
          <w:color w:val="000000" w:themeColor="text1"/>
        </w:rPr>
        <w:t xml:space="preserve"> P</w:t>
      </w:r>
      <w:r w:rsidRPr="16B0C836">
        <w:rPr>
          <w:rFonts w:ascii="Arial" w:eastAsia="Arial" w:hAnsi="Arial" w:cs="Arial"/>
          <w:color w:val="000000" w:themeColor="text1"/>
        </w:rPr>
        <w:t>assed</w:t>
      </w:r>
    </w:p>
    <w:p w14:paraId="49CEC2DE" w14:textId="77777777" w:rsidR="001164C9" w:rsidRDefault="001164C9">
      <w:pPr>
        <w:rPr>
          <w:rFonts w:ascii="Arial" w:eastAsia="Arial" w:hAnsi="Arial" w:cs="Arial"/>
        </w:rPr>
      </w:pPr>
    </w:p>
    <w:p w14:paraId="1C16A501" w14:textId="77777777" w:rsidR="001164C9" w:rsidRDefault="00202727"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Subcommittee Reports</w:t>
      </w:r>
    </w:p>
    <w:p w14:paraId="2BC4CF7C" w14:textId="77777777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Detailed reports for each committee can be found in the written Committee Reports.</w:t>
      </w:r>
    </w:p>
    <w:p w14:paraId="3858A3C3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3B8F2FE7" w14:textId="77777777" w:rsidR="001164C9" w:rsidRPr="00DC3D2D" w:rsidRDefault="16B0C836" w:rsidP="16B0C836">
      <w:pPr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Vice-Chair</w:t>
      </w:r>
      <w:r w:rsidR="00B25AB8">
        <w:rPr>
          <w:rFonts w:ascii="Arial" w:eastAsia="Arial" w:hAnsi="Arial" w:cs="Arial"/>
          <w:b/>
          <w:bCs/>
          <w:color w:val="000000" w:themeColor="text1"/>
        </w:rPr>
        <w:t xml:space="preserve"> (Dannielle)</w:t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: </w:t>
      </w:r>
      <w:r w:rsidR="00B25AB8">
        <w:rPr>
          <w:rFonts w:ascii="Arial" w:eastAsia="Arial" w:hAnsi="Arial" w:cs="Arial"/>
          <w:color w:val="000000" w:themeColor="text1"/>
        </w:rPr>
        <w:t>No report</w:t>
      </w:r>
    </w:p>
    <w:p w14:paraId="7F2D965E" w14:textId="77777777" w:rsidR="001164C9" w:rsidRPr="000371E4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12EE921B" w14:textId="77777777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Regional Committee Member (RCM)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): </w:t>
      </w:r>
      <w:r w:rsidRPr="00DC3D2D">
        <w:rPr>
          <w:rFonts w:ascii="Arial" w:eastAsia="Arial" w:hAnsi="Arial" w:cs="Arial"/>
          <w:color w:val="000000" w:themeColor="text1"/>
        </w:rPr>
        <w:t>No report</w:t>
      </w:r>
    </w:p>
    <w:p w14:paraId="6567D652" w14:textId="77777777" w:rsidR="001164C9" w:rsidRPr="000371E4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5B95F0B0" w14:textId="2B949621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Activities (Kyle)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066D7" w:rsidRPr="00106A21">
        <w:rPr>
          <w:rFonts w:ascii="Arial" w:eastAsia="Arial" w:hAnsi="Arial" w:cs="Arial"/>
          <w:color w:val="000000" w:themeColor="text1"/>
        </w:rPr>
        <w:t>October 23</w:t>
      </w:r>
      <w:r w:rsidR="00B066D7" w:rsidRPr="41B21848">
        <w:rPr>
          <w:rFonts w:ascii="Arial" w:eastAsia="Arial" w:hAnsi="Arial" w:cs="Arial"/>
          <w:color w:val="000000" w:themeColor="text1"/>
          <w:vertAlign w:val="superscript"/>
        </w:rPr>
        <w:t>rd</w:t>
      </w:r>
      <w:r w:rsidR="00B066D7" w:rsidRPr="00106A21">
        <w:rPr>
          <w:rFonts w:ascii="Arial" w:eastAsia="Arial" w:hAnsi="Arial" w:cs="Arial"/>
          <w:color w:val="000000" w:themeColor="text1"/>
        </w:rPr>
        <w:t xml:space="preserve"> Halloween party at Lutheran Church of the redeemer. 5:30-11:00. Discussing Thanksgiving early meeting. Call Kyle to help 612-644-3207.</w:t>
      </w:r>
    </w:p>
    <w:p w14:paraId="223F752B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777EB54E" w14:textId="7665075C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Public Relations (John W):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B066D7">
        <w:rPr>
          <w:rFonts w:ascii="Arial" w:hAnsi="Arial" w:cs="Arial"/>
          <w:color w:val="000000" w:themeColor="text1"/>
        </w:rPr>
        <w:t>No report</w:t>
      </w:r>
    </w:p>
    <w:p w14:paraId="52FE6480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04626363" w14:textId="195664EA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 xml:space="preserve">Webmaster </w:t>
      </w:r>
      <w:r w:rsidRPr="16B0C836">
        <w:rPr>
          <w:rFonts w:ascii="Arial" w:eastAsia="Arial" w:hAnsi="Arial" w:cs="Arial"/>
          <w:b/>
          <w:bCs/>
          <w:color w:val="000000" w:themeColor="text1"/>
        </w:rPr>
        <w:t>(Garrett)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066D7" w:rsidRPr="00106A21">
        <w:rPr>
          <w:rFonts w:ascii="Arial" w:eastAsia="Arial" w:hAnsi="Arial" w:cs="Arial"/>
          <w:color w:val="000000" w:themeColor="text1"/>
        </w:rPr>
        <w:t>Posted 10/23 Party on website.</w:t>
      </w:r>
    </w:p>
    <w:p w14:paraId="4D8B7B1F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7AFF29E7" w14:textId="0DBBBF27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Hospitals &amp; Institutions (</w:t>
      </w:r>
      <w:r w:rsidR="00B25AB8">
        <w:rPr>
          <w:rFonts w:ascii="Arial" w:eastAsia="Arial" w:hAnsi="Arial" w:cs="Arial"/>
          <w:b/>
          <w:color w:val="000000"/>
        </w:rPr>
        <w:t>V</w:t>
      </w:r>
      <w:r>
        <w:rPr>
          <w:rFonts w:ascii="Arial" w:eastAsia="Arial" w:hAnsi="Arial" w:cs="Arial"/>
          <w:b/>
          <w:color w:val="000000"/>
        </w:rPr>
        <w:t>acant)</w:t>
      </w:r>
      <w:r>
        <w:rPr>
          <w:rFonts w:ascii="Arial" w:eastAsia="Arial" w:hAnsi="Arial" w:cs="Arial"/>
          <w:color w:val="000000"/>
        </w:rPr>
        <w:t xml:space="preserve">: </w:t>
      </w:r>
      <w:r w:rsidR="00B066D7" w:rsidRPr="41B21848">
        <w:rPr>
          <w:rFonts w:ascii="Arial" w:eastAsia="Arial" w:hAnsi="Arial" w:cs="Arial"/>
          <w:color w:val="000000" w:themeColor="text1"/>
        </w:rPr>
        <w:t>Cannon Falls Valley View Recovery center. Holding weekly men’s meeting on Thursdays at 7:00pm.</w:t>
      </w:r>
    </w:p>
    <w:p w14:paraId="29F7745C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1537C790" w14:textId="77777777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Outreach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>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25AB8">
        <w:rPr>
          <w:rFonts w:ascii="Arial" w:eastAsia="Arial" w:hAnsi="Arial" w:cs="Arial"/>
          <w:color w:val="000000" w:themeColor="text1"/>
        </w:rPr>
        <w:t>No report</w:t>
      </w:r>
    </w:p>
    <w:p w14:paraId="17EFA67F" w14:textId="77777777" w:rsidR="001164C9" w:rsidRPr="000371E4" w:rsidRDefault="00202727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  <w:r w:rsidRPr="000371E4">
        <w:rPr>
          <w:rFonts w:ascii="Arial" w:eastAsia="Arial" w:hAnsi="Arial" w:cs="Arial"/>
          <w:color w:val="000000"/>
          <w:sz w:val="22"/>
          <w:szCs w:val="28"/>
        </w:rPr>
        <w:t xml:space="preserve"> </w:t>
      </w:r>
    </w:p>
    <w:p w14:paraId="5FD31F0A" w14:textId="37DA4D68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Treasurer (Country):</w:t>
      </w:r>
      <w:r w:rsidRPr="16B0C836">
        <w:rPr>
          <w:rFonts w:ascii="Arial" w:eastAsia="Arial" w:hAnsi="Arial" w:cs="Arial"/>
          <w:color w:val="000000" w:themeColor="text1"/>
        </w:rPr>
        <w:t xml:space="preserve"> Balance</w:t>
      </w:r>
      <w:r w:rsidR="00B25AB8">
        <w:rPr>
          <w:rFonts w:ascii="Arial" w:eastAsia="Arial" w:hAnsi="Arial" w:cs="Arial"/>
          <w:color w:val="000000" w:themeColor="text1"/>
        </w:rPr>
        <w:t>:</w:t>
      </w:r>
      <w:r w:rsidRPr="16B0C836">
        <w:rPr>
          <w:rFonts w:ascii="Arial" w:eastAsia="Arial" w:hAnsi="Arial" w:cs="Arial"/>
          <w:color w:val="000000" w:themeColor="text1"/>
        </w:rPr>
        <w:t xml:space="preserve"> $</w:t>
      </w:r>
      <w:r w:rsidR="00B25AB8">
        <w:rPr>
          <w:rFonts w:ascii="Arial" w:eastAsia="Arial" w:hAnsi="Arial" w:cs="Arial"/>
          <w:color w:val="000000" w:themeColor="text1"/>
        </w:rPr>
        <w:t>4</w:t>
      </w:r>
      <w:r w:rsidR="00B066D7">
        <w:rPr>
          <w:rFonts w:ascii="Arial" w:eastAsia="Arial" w:hAnsi="Arial" w:cs="Arial"/>
          <w:color w:val="000000" w:themeColor="text1"/>
        </w:rPr>
        <w:t xml:space="preserve">279.73 – </w:t>
      </w:r>
      <w:r w:rsidR="00B066D7" w:rsidRPr="41B21848">
        <w:rPr>
          <w:rFonts w:ascii="Arial" w:eastAsia="Arial" w:hAnsi="Arial" w:cs="Arial"/>
          <w:color w:val="000000" w:themeColor="text1"/>
        </w:rPr>
        <w:t>World Services charged us 2x for Literature.</w:t>
      </w:r>
    </w:p>
    <w:p w14:paraId="415AB8B8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506D4EDF" w14:textId="55F881B0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PIG (</w:t>
      </w:r>
      <w:r w:rsidR="00B25AB8">
        <w:rPr>
          <w:rFonts w:ascii="Arial" w:eastAsia="Arial" w:hAnsi="Arial" w:cs="Arial"/>
          <w:b/>
          <w:bCs/>
        </w:rPr>
        <w:t>Dannielle</w:t>
      </w:r>
      <w:r w:rsidRPr="16B0C836">
        <w:rPr>
          <w:rFonts w:ascii="Arial" w:eastAsia="Arial" w:hAnsi="Arial" w:cs="Arial"/>
          <w:b/>
          <w:bCs/>
        </w:rPr>
        <w:t>)</w:t>
      </w:r>
      <w:r w:rsidRPr="16B0C836">
        <w:rPr>
          <w:rFonts w:ascii="Arial" w:eastAsia="Arial" w:hAnsi="Arial" w:cs="Arial"/>
        </w:rPr>
        <w:t>: Balance: $</w:t>
      </w:r>
      <w:r w:rsidR="00B25AB8">
        <w:rPr>
          <w:rFonts w:ascii="Arial" w:eastAsia="Arial" w:hAnsi="Arial" w:cs="Arial"/>
        </w:rPr>
        <w:t xml:space="preserve">9154.00 – </w:t>
      </w:r>
      <w:r w:rsidR="00B066D7" w:rsidRPr="41B21848">
        <w:rPr>
          <w:rFonts w:ascii="Arial" w:eastAsia="Arial" w:hAnsi="Arial" w:cs="Arial"/>
          <w:color w:val="000000" w:themeColor="text1"/>
        </w:rPr>
        <w:t>Requesting slogans and logos for next year.</w:t>
      </w:r>
    </w:p>
    <w:p w14:paraId="0C77ADA9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664DEE68" w14:textId="4E957976" w:rsidR="001164C9" w:rsidRDefault="16B0C836" w:rsidP="001C1ABA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Literature (Shannon)</w:t>
      </w:r>
      <w:r w:rsidRPr="16B0C836">
        <w:rPr>
          <w:rFonts w:ascii="Arial" w:eastAsia="Arial" w:hAnsi="Arial" w:cs="Arial"/>
        </w:rPr>
        <w:t xml:space="preserve">: </w:t>
      </w:r>
      <w:r w:rsidR="00B066D7" w:rsidRPr="099EFF2C">
        <w:rPr>
          <w:rFonts w:ascii="Arial" w:eastAsia="Arial" w:hAnsi="Arial" w:cs="Arial"/>
          <w:color w:val="000000" w:themeColor="text1"/>
        </w:rPr>
        <w:t>Please double check Lit forms before turning in.</w:t>
      </w:r>
    </w:p>
    <w:p w14:paraId="56BFE698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1AFE34C1" w14:textId="469C8D90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Ad-Hoc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>):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B066D7" w:rsidRPr="099EFF2C">
        <w:rPr>
          <w:rFonts w:ascii="Arial" w:eastAsia="Arial" w:hAnsi="Arial" w:cs="Arial"/>
          <w:color w:val="000000" w:themeColor="text1"/>
        </w:rPr>
        <w:t>Anyone who holds a position involving money attends. Meeting to be determined.</w:t>
      </w:r>
    </w:p>
    <w:p w14:paraId="253A9A4B" w14:textId="77777777" w:rsidR="001164C9" w:rsidRPr="000371E4" w:rsidRDefault="001164C9" w:rsidP="00037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8"/>
        </w:rPr>
      </w:pPr>
    </w:p>
    <w:p w14:paraId="543E0257" w14:textId="3BD54EDA" w:rsidR="001164C9" w:rsidRDefault="16B0C836">
      <w:pPr>
        <w:rPr>
          <w:rFonts w:ascii="Arial" w:eastAsia="Arial" w:hAnsi="Arial" w:cs="Arial"/>
          <w:color w:val="000000"/>
        </w:rPr>
        <w:sectPr w:rsidR="001164C9">
          <w:footerReference w:type="default" r:id="rId9"/>
          <w:headerReference w:type="first" r:id="rId10"/>
          <w:pgSz w:w="12240" w:h="15840"/>
          <w:pgMar w:top="360" w:right="720" w:bottom="187" w:left="720" w:header="288" w:footer="432" w:gutter="0"/>
          <w:pgNumType w:start="1"/>
          <w:cols w:space="720"/>
        </w:sect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MNNAC (Melissa):  </w:t>
      </w:r>
      <w:r w:rsidR="00B25AB8" w:rsidRPr="00B25AB8">
        <w:rPr>
          <w:rFonts w:ascii="Arial" w:eastAsia="Arial" w:hAnsi="Arial" w:cs="Arial"/>
          <w:color w:val="000000" w:themeColor="text1"/>
        </w:rPr>
        <w:t xml:space="preserve">Balance: </w:t>
      </w:r>
      <w:r w:rsidRPr="00B25AB8">
        <w:rPr>
          <w:rFonts w:ascii="Arial" w:eastAsia="Arial" w:hAnsi="Arial" w:cs="Arial"/>
          <w:color w:val="000000" w:themeColor="text1"/>
        </w:rPr>
        <w:t>$2</w:t>
      </w:r>
      <w:r w:rsidR="00B25AB8" w:rsidRPr="00B25AB8">
        <w:rPr>
          <w:rFonts w:ascii="Arial" w:eastAsia="Arial" w:hAnsi="Arial" w:cs="Arial"/>
          <w:color w:val="000000" w:themeColor="text1"/>
        </w:rPr>
        <w:t>3,</w:t>
      </w:r>
      <w:r w:rsidR="0008085A">
        <w:rPr>
          <w:rFonts w:ascii="Arial" w:eastAsia="Arial" w:hAnsi="Arial" w:cs="Arial"/>
          <w:color w:val="000000" w:themeColor="text1"/>
        </w:rPr>
        <w:t>198.44</w:t>
      </w:r>
      <w:r w:rsidR="00B25AB8" w:rsidRPr="00B25AB8">
        <w:rPr>
          <w:rFonts w:ascii="Arial" w:eastAsia="Arial" w:hAnsi="Arial" w:cs="Arial"/>
          <w:color w:val="000000" w:themeColor="text1"/>
        </w:rPr>
        <w:t>.0</w:t>
      </w:r>
      <w:r w:rsidR="00B25AB8">
        <w:rPr>
          <w:rFonts w:ascii="Arial" w:eastAsia="Arial" w:hAnsi="Arial" w:cs="Arial"/>
          <w:color w:val="000000" w:themeColor="text1"/>
        </w:rPr>
        <w:t>0 – See committee report</w:t>
      </w:r>
      <w:r w:rsidR="0008085A">
        <w:rPr>
          <w:rFonts w:ascii="Arial" w:eastAsia="Arial" w:hAnsi="Arial" w:cs="Arial"/>
          <w:color w:val="000000" w:themeColor="text1"/>
        </w:rPr>
        <w:t>s</w:t>
      </w:r>
    </w:p>
    <w:p w14:paraId="69ECAE4D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37E7B2FD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p w14:paraId="4ECA66C8" w14:textId="77777777" w:rsidR="001164C9" w:rsidRDefault="001164C9">
      <w:pPr>
        <w:tabs>
          <w:tab w:val="left" w:pos="2880"/>
          <w:tab w:val="left" w:pos="7560"/>
        </w:tabs>
        <w:spacing w:after="60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1" w:name="_heading=h.gjdgxs" w:colFirst="0" w:colLast="0"/>
      <w:bookmarkEnd w:id="1"/>
    </w:p>
    <w:tbl>
      <w:tblPr>
        <w:tblStyle w:val="a2"/>
        <w:tblW w:w="1099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8"/>
        <w:gridCol w:w="1440"/>
        <w:gridCol w:w="1440"/>
        <w:gridCol w:w="1530"/>
        <w:gridCol w:w="1267"/>
        <w:gridCol w:w="3143"/>
      </w:tblGrid>
      <w:tr w:rsidR="001164C9" w14:paraId="23B79C50" w14:textId="77777777" w:rsidTr="006624BE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5D5DC73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387700CB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8663D7E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551EB22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2B64176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4F9F1A2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164C9" w14:paraId="3BC8C52F" w14:textId="77777777" w:rsidTr="006624BE">
        <w:trPr>
          <w:trHeight w:val="576"/>
        </w:trPr>
        <w:tc>
          <w:tcPr>
            <w:tcW w:w="2178" w:type="dxa"/>
            <w:tcBorders>
              <w:top w:val="single" w:sz="4" w:space="0" w:color="000000" w:themeColor="text1"/>
            </w:tcBorders>
            <w:vAlign w:val="bottom"/>
          </w:tcPr>
          <w:p w14:paraId="55F465FA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1BF91B83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3EA13573" w14:textId="1D4CDF6B" w:rsidR="001164C9" w:rsidRDefault="006624BE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 (</w:t>
            </w:r>
            <w:r w:rsidR="00B066D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online)</w:t>
            </w:r>
            <w:r w:rsidR="16B0C836"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</w:tcBorders>
            <w:vAlign w:val="bottom"/>
          </w:tcPr>
          <w:p w14:paraId="498C53D8" w14:textId="4831B706" w:rsidR="001164C9" w:rsidRDefault="009D4F6B" w:rsidP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(5 online)</w:t>
            </w:r>
          </w:p>
        </w:tc>
        <w:tc>
          <w:tcPr>
            <w:tcW w:w="1267" w:type="dxa"/>
            <w:tcBorders>
              <w:top w:val="single" w:sz="4" w:space="0" w:color="000000" w:themeColor="text1"/>
            </w:tcBorders>
            <w:vAlign w:val="bottom"/>
          </w:tcPr>
          <w:p w14:paraId="277961DB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sz="4" w:space="0" w:color="000000" w:themeColor="text1"/>
            </w:tcBorders>
            <w:vAlign w:val="bottom"/>
          </w:tcPr>
          <w:p w14:paraId="76ABE6F9" w14:textId="77777777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 &amp; financial support</w:t>
            </w:r>
          </w:p>
        </w:tc>
      </w:tr>
      <w:tr w:rsidR="001164C9" w14:paraId="6DE68E70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041771D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0A83619D" w14:textId="77777777" w:rsidR="001164C9" w:rsidRDefault="002960D1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Dan</w:t>
            </w:r>
            <w:r w:rsidR="00354BC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1440" w:type="dxa"/>
            <w:vAlign w:val="bottom"/>
          </w:tcPr>
          <w:p w14:paraId="6D4481D9" w14:textId="75F705BF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30" w:type="dxa"/>
            <w:vAlign w:val="bottom"/>
          </w:tcPr>
          <w:p w14:paraId="78365C69" w14:textId="3C49C70D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58842EA4" w14:textId="28A5DC5D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ASC $33</w:t>
            </w:r>
          </w:p>
        </w:tc>
        <w:tc>
          <w:tcPr>
            <w:tcW w:w="3143" w:type="dxa"/>
            <w:vAlign w:val="bottom"/>
          </w:tcPr>
          <w:p w14:paraId="61FE2537" w14:textId="7A9D61B0" w:rsidR="001164C9" w:rsidRDefault="009D4F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Male/</w:t>
            </w:r>
            <w:r w:rsidR="006624BE" w:rsidRPr="00FE44FA">
              <w:rPr>
                <w:rFonts w:ascii="Arial" w:eastAsia="Arial" w:hAnsi="Arial" w:cs="Arial"/>
                <w:color w:val="000000"/>
                <w:sz w:val="20"/>
                <w:szCs w:val="20"/>
              </w:rPr>
              <w:t>female sponsors, need trusted servants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financial support, significant clean time</w:t>
            </w:r>
          </w:p>
        </w:tc>
      </w:tr>
      <w:tr w:rsidR="001164C9" w14:paraId="531020D8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40F34843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502809A1" w14:textId="1E741EC8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</w:t>
            </w:r>
          </w:p>
        </w:tc>
        <w:tc>
          <w:tcPr>
            <w:tcW w:w="1440" w:type="dxa"/>
            <w:vAlign w:val="bottom"/>
          </w:tcPr>
          <w:p w14:paraId="2B0656C8" w14:textId="41E6BC63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14:paraId="2D3C02B6" w14:textId="7566086C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7240C19A" w14:textId="2929C77D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ASC $50</w:t>
            </w:r>
          </w:p>
        </w:tc>
        <w:tc>
          <w:tcPr>
            <w:tcW w:w="3143" w:type="dxa"/>
            <w:vAlign w:val="bottom"/>
          </w:tcPr>
          <w:p w14:paraId="395027B5" w14:textId="2BB1864C" w:rsidR="001164C9" w:rsidRDefault="009D4F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Male/</w:t>
            </w:r>
            <w:r w:rsidRPr="00FE44FA">
              <w:rPr>
                <w:rFonts w:ascii="Arial" w:eastAsia="Arial" w:hAnsi="Arial" w:cs="Arial"/>
                <w:color w:val="000000"/>
                <w:sz w:val="20"/>
                <w:szCs w:val="20"/>
              </w:rPr>
              <w:t>female sponsors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trusted servants (chair/treasurer)</w:t>
            </w:r>
          </w:p>
        </w:tc>
      </w:tr>
      <w:tr w:rsidR="001164C9" w14:paraId="207E4FC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CC8F35C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342CD1AF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14:paraId="3675086E" w14:textId="2CB0C056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30" w:type="dxa"/>
            <w:vAlign w:val="bottom"/>
          </w:tcPr>
          <w:p w14:paraId="42D14658" w14:textId="665E1B1B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71846466" w14:textId="59419EBA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$7</w:t>
            </w:r>
          </w:p>
        </w:tc>
        <w:tc>
          <w:tcPr>
            <w:tcW w:w="3143" w:type="dxa"/>
            <w:vAlign w:val="bottom"/>
          </w:tcPr>
          <w:p w14:paraId="7F0C935D" w14:textId="5EA165DC" w:rsidR="001164C9" w:rsidRDefault="009D4F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Attendance, 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ale/</w:t>
            </w:r>
            <w:r w:rsidRPr="00FE44FA">
              <w:rPr>
                <w:rFonts w:ascii="Arial" w:eastAsia="Arial" w:hAnsi="Arial" w:cs="Arial"/>
                <w:color w:val="000000"/>
                <w:sz w:val="20"/>
                <w:szCs w:val="20"/>
              </w:rPr>
              <w:t>female sponsors, need trusted servants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</w:p>
        </w:tc>
      </w:tr>
      <w:tr w:rsidR="001164C9" w14:paraId="59D94AD8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8C80613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1C9DCCE3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Ashley</w:t>
            </w:r>
          </w:p>
        </w:tc>
        <w:tc>
          <w:tcPr>
            <w:tcW w:w="1440" w:type="dxa"/>
            <w:vAlign w:val="bottom"/>
          </w:tcPr>
          <w:p w14:paraId="6CC9ECF7" w14:textId="4465D0EF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15 – 22 </w:t>
            </w:r>
          </w:p>
        </w:tc>
        <w:tc>
          <w:tcPr>
            <w:tcW w:w="1530" w:type="dxa"/>
            <w:vAlign w:val="bottom"/>
          </w:tcPr>
          <w:p w14:paraId="1994AB08" w14:textId="4342CF06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77720993" w14:textId="2933AE1C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ASC $100</w:t>
            </w:r>
          </w:p>
        </w:tc>
        <w:tc>
          <w:tcPr>
            <w:tcW w:w="3143" w:type="dxa"/>
            <w:vAlign w:val="bottom"/>
          </w:tcPr>
          <w:p w14:paraId="6CE64B07" w14:textId="7C1554A2" w:rsidR="001164C9" w:rsidRPr="00FE44FA" w:rsidRDefault="009D4F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Attendance, m</w:t>
            </w:r>
            <w:r w:rsidR="006624BE" w:rsidRPr="00FE44FA">
              <w:rPr>
                <w:rFonts w:ascii="Arial" w:eastAsia="Arial" w:hAnsi="Arial" w:cs="Arial"/>
                <w:color w:val="000000"/>
                <w:sz w:val="20"/>
                <w:szCs w:val="20"/>
              </w:rPr>
              <w:t>ale/female sponsors</w:t>
            </w:r>
          </w:p>
        </w:tc>
      </w:tr>
      <w:tr w:rsidR="001164C9" w14:paraId="0C3CFF0F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001931B1" w14:textId="13CB3259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NA</w:t>
            </w:r>
          </w:p>
        </w:tc>
        <w:tc>
          <w:tcPr>
            <w:tcW w:w="1440" w:type="dxa"/>
            <w:vAlign w:val="bottom"/>
          </w:tcPr>
          <w:p w14:paraId="6193F205" w14:textId="46AE1F12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</w:t>
            </w:r>
          </w:p>
        </w:tc>
        <w:tc>
          <w:tcPr>
            <w:tcW w:w="1440" w:type="dxa"/>
            <w:vAlign w:val="bottom"/>
          </w:tcPr>
          <w:p w14:paraId="03B895CB" w14:textId="110D4AB3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14:paraId="5B57440B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3DDA35C9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774E270C" w14:textId="1BDD6EC2" w:rsidR="001164C9" w:rsidRDefault="009D4F6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Attendance, trusted servants</w:t>
            </w:r>
          </w:p>
        </w:tc>
      </w:tr>
      <w:tr w:rsidR="001164C9" w14:paraId="508D188E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1B119421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0C6C79E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14:paraId="388C4F95" w14:textId="77777777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14:paraId="79D5CC5C" w14:textId="750CE873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1A0DDF55" w14:textId="3FECDB67" w:rsidR="001164C9" w:rsidRDefault="009D4F6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ASC $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43" w:type="dxa"/>
            <w:vAlign w:val="bottom"/>
          </w:tcPr>
          <w:p w14:paraId="213D87BD" w14:textId="2FB09E8A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(females)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need trusted servants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, speaker meeting last Monday</w:t>
            </w:r>
          </w:p>
        </w:tc>
      </w:tr>
      <w:tr w:rsidR="001164C9" w14:paraId="315C41AA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4FF3D095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5795CB87" w14:textId="7E309BC7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Dana</w:t>
            </w:r>
            <w:r w:rsidR="0008085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reporting</w:t>
            </w:r>
          </w:p>
        </w:tc>
        <w:tc>
          <w:tcPr>
            <w:tcW w:w="1440" w:type="dxa"/>
            <w:vAlign w:val="bottom"/>
          </w:tcPr>
          <w:p w14:paraId="28ADED5C" w14:textId="4F6CED63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7 – 12 </w:t>
            </w:r>
          </w:p>
        </w:tc>
        <w:tc>
          <w:tcPr>
            <w:tcW w:w="1530" w:type="dxa"/>
            <w:vAlign w:val="bottom"/>
          </w:tcPr>
          <w:p w14:paraId="3377AACE" w14:textId="67109FC0" w:rsidR="001164C9" w:rsidRDefault="00B066D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– 3</w:t>
            </w:r>
          </w:p>
        </w:tc>
        <w:tc>
          <w:tcPr>
            <w:tcW w:w="1267" w:type="dxa"/>
            <w:vAlign w:val="bottom"/>
          </w:tcPr>
          <w:p w14:paraId="10E06626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BBB73F5" w14:textId="40718DD2" w:rsidR="001164C9" w:rsidRDefault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Attendance, m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ale/female sponsors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trusted servants, significant clean time</w:t>
            </w:r>
          </w:p>
        </w:tc>
      </w:tr>
      <w:tr w:rsidR="001164C9" w14:paraId="1F7F18E3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B4FF16C" w14:textId="77777777" w:rsidR="001164C9" w:rsidRDefault="00202727" w:rsidP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vAlign w:val="bottom"/>
          </w:tcPr>
          <w:p w14:paraId="04ED8DD6" w14:textId="0403EA53" w:rsidR="001164C9" w:rsidRDefault="00B066D7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2866F6CD" w14:textId="20DBD731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1116E8D2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36EE8BAB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7870EE9E" w14:textId="5F5A7BD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8085A" w14:paraId="349BE6E8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69EA8F1C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66810C6C" w14:textId="3AA93719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</w:t>
            </w:r>
          </w:p>
        </w:tc>
        <w:tc>
          <w:tcPr>
            <w:tcW w:w="1440" w:type="dxa"/>
            <w:vAlign w:val="bottom"/>
          </w:tcPr>
          <w:p w14:paraId="7FC6709C" w14:textId="2C02400B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16 – 20 </w:t>
            </w:r>
          </w:p>
        </w:tc>
        <w:tc>
          <w:tcPr>
            <w:tcW w:w="1530" w:type="dxa"/>
            <w:vAlign w:val="bottom"/>
          </w:tcPr>
          <w:p w14:paraId="7ADB07A8" w14:textId="2D4DDD0B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3FC1A2F4" w14:textId="05FE8EDE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ASC $10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PIG $1</w:t>
            </w:r>
          </w:p>
        </w:tc>
        <w:tc>
          <w:tcPr>
            <w:tcW w:w="3143" w:type="dxa"/>
            <w:vAlign w:val="bottom"/>
          </w:tcPr>
          <w:p w14:paraId="02954C47" w14:textId="39948566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Male/female sponsors needed</w:t>
            </w:r>
          </w:p>
        </w:tc>
      </w:tr>
      <w:tr w:rsidR="0008085A" w14:paraId="6BD53507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5BF62514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0CF95619" w14:textId="77122460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Jessica</w:t>
            </w:r>
          </w:p>
        </w:tc>
        <w:tc>
          <w:tcPr>
            <w:tcW w:w="1440" w:type="dxa"/>
            <w:vAlign w:val="bottom"/>
          </w:tcPr>
          <w:p w14:paraId="5468AACA" w14:textId="6A57508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25 – 40</w:t>
            </w:r>
          </w:p>
        </w:tc>
        <w:tc>
          <w:tcPr>
            <w:tcW w:w="1530" w:type="dxa"/>
            <w:vAlign w:val="bottom"/>
          </w:tcPr>
          <w:p w14:paraId="4E6CD994" w14:textId="1E3EB774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– 5</w:t>
            </w:r>
          </w:p>
        </w:tc>
        <w:tc>
          <w:tcPr>
            <w:tcW w:w="1267" w:type="dxa"/>
            <w:vAlign w:val="bottom"/>
          </w:tcPr>
          <w:p w14:paraId="40E3E692" w14:textId="072BF540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ASC $105</w:t>
            </w:r>
          </w:p>
        </w:tc>
        <w:tc>
          <w:tcPr>
            <w:tcW w:w="3143" w:type="dxa"/>
            <w:vAlign w:val="bottom"/>
          </w:tcPr>
          <w:p w14:paraId="021146C9" w14:textId="03C77DF7" w:rsidR="0008085A" w:rsidRPr="006624BE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Male/female sponsors needed, significant clean time</w:t>
            </w:r>
          </w:p>
        </w:tc>
      </w:tr>
      <w:tr w:rsidR="0008085A" w14:paraId="14BD431C" w14:textId="77777777" w:rsidTr="003D6C74">
        <w:trPr>
          <w:trHeight w:val="576"/>
        </w:trPr>
        <w:tc>
          <w:tcPr>
            <w:tcW w:w="2178" w:type="dxa"/>
            <w:vAlign w:val="bottom"/>
          </w:tcPr>
          <w:p w14:paraId="6D604D98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Let Go – Let God</w:t>
            </w:r>
          </w:p>
        </w:tc>
        <w:tc>
          <w:tcPr>
            <w:tcW w:w="5677" w:type="dxa"/>
            <w:gridSpan w:val="4"/>
            <w:vAlign w:val="bottom"/>
          </w:tcPr>
          <w:p w14:paraId="00248A0A" w14:textId="3BF19AC3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Struggling and changing name to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Life Worth Living</w:t>
            </w:r>
          </w:p>
        </w:tc>
        <w:tc>
          <w:tcPr>
            <w:tcW w:w="3143" w:type="dxa"/>
            <w:vAlign w:val="bottom"/>
          </w:tcPr>
          <w:p w14:paraId="14D04394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  <w:tr w:rsidR="0008085A" w14:paraId="78715200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BC44FD0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14:paraId="7536A4E6" w14:textId="5B7F8028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Gavin</w:t>
            </w:r>
          </w:p>
        </w:tc>
        <w:tc>
          <w:tcPr>
            <w:tcW w:w="1440" w:type="dxa"/>
            <w:vAlign w:val="bottom"/>
          </w:tcPr>
          <w:p w14:paraId="4C6102C4" w14:textId="73608922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4 – 10 </w:t>
            </w:r>
          </w:p>
        </w:tc>
        <w:tc>
          <w:tcPr>
            <w:tcW w:w="1530" w:type="dxa"/>
            <w:vAlign w:val="bottom"/>
          </w:tcPr>
          <w:p w14:paraId="40B3F2BE" w14:textId="17382D19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52743F2F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50A8D7F2" w14:textId="10868B23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More attendance,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male/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female sponsors,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significant clean time</w:t>
            </w:r>
          </w:p>
        </w:tc>
      </w:tr>
      <w:tr w:rsidR="0008085A" w14:paraId="0D464A3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E63CA34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vAlign w:val="bottom"/>
          </w:tcPr>
          <w:p w14:paraId="4550FEA3" w14:textId="36B2F9C5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Julie</w:t>
            </w:r>
          </w:p>
        </w:tc>
        <w:tc>
          <w:tcPr>
            <w:tcW w:w="1440" w:type="dxa"/>
            <w:vAlign w:val="bottom"/>
          </w:tcPr>
          <w:p w14:paraId="4F459392" w14:textId="2F612E82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30" w:type="dxa"/>
            <w:vAlign w:val="bottom"/>
          </w:tcPr>
          <w:p w14:paraId="3B3B3882" w14:textId="03CD74F3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69F39F5A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42352E84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8085A" w14:paraId="7C3AA2D8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5C9A8FD3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vAlign w:val="bottom"/>
          </w:tcPr>
          <w:p w14:paraId="308C7C0D" w14:textId="1993ACC4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Angelo</w:t>
            </w:r>
          </w:p>
        </w:tc>
        <w:tc>
          <w:tcPr>
            <w:tcW w:w="1440" w:type="dxa"/>
            <w:vAlign w:val="bottom"/>
          </w:tcPr>
          <w:p w14:paraId="187FD5DE" w14:textId="7F515C90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20 – 30 </w:t>
            </w:r>
          </w:p>
        </w:tc>
        <w:tc>
          <w:tcPr>
            <w:tcW w:w="1530" w:type="dxa"/>
            <w:vAlign w:val="bottom"/>
          </w:tcPr>
          <w:p w14:paraId="7B3C62A3" w14:textId="7C0C4CD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7" w:type="dxa"/>
            <w:vAlign w:val="bottom"/>
          </w:tcPr>
          <w:p w14:paraId="56A101DF" w14:textId="4E44A952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99EFF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ASC $100</w:t>
            </w:r>
          </w:p>
        </w:tc>
        <w:tc>
          <w:tcPr>
            <w:tcW w:w="3143" w:type="dxa"/>
            <w:vAlign w:val="bottom"/>
          </w:tcPr>
          <w:p w14:paraId="79D1AF2F" w14:textId="14948354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8085A" w14:paraId="55DA60D0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70863393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67757906" w14:textId="36460B5E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Leo reporting</w:t>
            </w:r>
          </w:p>
        </w:tc>
        <w:tc>
          <w:tcPr>
            <w:tcW w:w="1440" w:type="dxa"/>
            <w:vAlign w:val="bottom"/>
          </w:tcPr>
          <w:p w14:paraId="20B0C74E" w14:textId="3FA0C669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8 – 10 </w:t>
            </w:r>
          </w:p>
        </w:tc>
        <w:tc>
          <w:tcPr>
            <w:tcW w:w="1530" w:type="dxa"/>
            <w:vAlign w:val="bottom"/>
          </w:tcPr>
          <w:p w14:paraId="38DAB2EF" w14:textId="7EECC7A4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390F4C1F" w14:textId="23BD03AD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PIG</w:t>
            </w:r>
            <w:r w:rsidRPr="099EFF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$1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3143" w:type="dxa"/>
            <w:vAlign w:val="bottom"/>
          </w:tcPr>
          <w:p w14:paraId="1AE81E2D" w14:textId="5D0A8D58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  <w:tr w:rsidR="0008085A" w14:paraId="29CC8D7D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5C0FBCE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4788EB6C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Chad</w:t>
            </w:r>
          </w:p>
        </w:tc>
        <w:tc>
          <w:tcPr>
            <w:tcW w:w="1440" w:type="dxa"/>
            <w:vAlign w:val="bottom"/>
          </w:tcPr>
          <w:p w14:paraId="6ABC630D" w14:textId="0476F9C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30" w:type="dxa"/>
            <w:vAlign w:val="bottom"/>
          </w:tcPr>
          <w:p w14:paraId="5830DB3D" w14:textId="5CB3E260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6557941E" w14:textId="606242FD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PIG</w:t>
            </w:r>
            <w:r w:rsidRPr="099EFF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$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3143" w:type="dxa"/>
            <w:vAlign w:val="bottom"/>
          </w:tcPr>
          <w:p w14:paraId="6BDA1E62" w14:textId="59D7AE39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  <w:tr w:rsidR="0008085A" w14:paraId="43270ED7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75CBFDD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into Light</w:t>
            </w:r>
          </w:p>
        </w:tc>
        <w:tc>
          <w:tcPr>
            <w:tcW w:w="1440" w:type="dxa"/>
            <w:vAlign w:val="bottom"/>
          </w:tcPr>
          <w:p w14:paraId="2C3957C1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vAlign w:val="bottom"/>
          </w:tcPr>
          <w:p w14:paraId="2EE8521E" w14:textId="6DEA15BC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30" w:type="dxa"/>
            <w:vAlign w:val="bottom"/>
          </w:tcPr>
          <w:p w14:paraId="21A31BEC" w14:textId="7C006A31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972EA1B" w14:textId="248D4E9F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188BB839" w14:textId="3BD4862F" w:rsidR="0008085A" w:rsidRPr="00C066E1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</w:t>
            </w:r>
            <w:r w:rsidRPr="0008085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eed trusted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servants</w:t>
            </w:r>
          </w:p>
        </w:tc>
      </w:tr>
      <w:tr w:rsidR="0008085A" w14:paraId="4E7D4DC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4C71276B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vAlign w:val="bottom"/>
          </w:tcPr>
          <w:p w14:paraId="2C02217E" w14:textId="075D8442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</w:t>
            </w:r>
          </w:p>
        </w:tc>
        <w:tc>
          <w:tcPr>
            <w:tcW w:w="1440" w:type="dxa"/>
            <w:vAlign w:val="bottom"/>
          </w:tcPr>
          <w:p w14:paraId="68CBAEA5" w14:textId="30E1ADBD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27 – </w:t>
            </w: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30" w:type="dxa"/>
            <w:vAlign w:val="bottom"/>
          </w:tcPr>
          <w:p w14:paraId="68F7E1E8" w14:textId="36F6DA8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8A265B0" w14:textId="19033E82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ASC</w:t>
            </w:r>
            <w:r w:rsidRPr="099EFF2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$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97</w:t>
            </w:r>
          </w:p>
        </w:tc>
        <w:tc>
          <w:tcPr>
            <w:tcW w:w="3143" w:type="dxa"/>
            <w:vAlign w:val="bottom"/>
          </w:tcPr>
          <w:p w14:paraId="5923D3B3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8085A" w14:paraId="1C39231F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81E67CC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0180CB0A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1440" w:type="dxa"/>
            <w:vAlign w:val="bottom"/>
          </w:tcPr>
          <w:p w14:paraId="44F9EE83" w14:textId="22C6BC5E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30" w:type="dxa"/>
            <w:vAlign w:val="bottom"/>
          </w:tcPr>
          <w:p w14:paraId="433FF40D" w14:textId="7D38A314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7828193" w14:textId="77777777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34B198A1" w14:textId="5C7249D0" w:rsidR="0008085A" w:rsidRDefault="0008085A" w:rsidP="0008085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attendance, financial support – bring back Meeting of the Month</w:t>
            </w:r>
          </w:p>
        </w:tc>
      </w:tr>
    </w:tbl>
    <w:p w14:paraId="57050C71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sz w:val="32"/>
          <w:szCs w:val="32"/>
        </w:rPr>
        <w:sectPr w:rsidR="001164C9">
          <w:pgSz w:w="12240" w:h="15840"/>
          <w:pgMar w:top="360" w:right="720" w:bottom="187" w:left="720" w:header="288" w:footer="432" w:gutter="0"/>
          <w:cols w:space="720"/>
        </w:sectPr>
      </w:pPr>
    </w:p>
    <w:p w14:paraId="77BB1D05" w14:textId="77777777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  <w:r w:rsidR="00C066E1">
        <w:rPr>
          <w:rFonts w:ascii="Arial" w:eastAsia="Arial" w:hAnsi="Arial" w:cs="Arial"/>
          <w:color w:val="000000" w:themeColor="text1"/>
        </w:rPr>
        <w:t>NONE</w:t>
      </w:r>
    </w:p>
    <w:p w14:paraId="60553E14" w14:textId="4D923B99" w:rsidR="06685C5B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="00791EBB">
        <w:rPr>
          <w:rFonts w:ascii="Arial" w:eastAsia="Arial" w:hAnsi="Arial" w:cs="Arial"/>
          <w:color w:val="000000" w:themeColor="text1"/>
        </w:rPr>
        <w:t xml:space="preserve"> Outreach Chair</w:t>
      </w:r>
      <w:r w:rsidR="00444B9C">
        <w:tab/>
      </w:r>
      <w:r w:rsidR="00444B9C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Chad</w:t>
      </w:r>
    </w:p>
    <w:p w14:paraId="413B6972" w14:textId="2ACE4192" w:rsidR="06685C5B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James</w:t>
      </w:r>
      <w:r w:rsidRPr="16B0C836">
        <w:rPr>
          <w:rFonts w:ascii="Arial" w:eastAsia="Arial" w:hAnsi="Arial" w:cs="Arial"/>
          <w:color w:val="000000" w:themeColor="text1"/>
        </w:rPr>
        <w:t xml:space="preserve">   </w:t>
      </w:r>
      <w:r w:rsidR="00876738">
        <w:tab/>
      </w:r>
      <w:r w:rsidR="00876738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0B03442D" w14:textId="4B0DAC6B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eastAsia="Arial" w:hAnsi="Arial" w:cs="Arial"/>
          <w:color w:val="000000" w:themeColor="text1"/>
        </w:rPr>
        <w:t xml:space="preserve">Support: </w:t>
      </w:r>
      <w:r>
        <w:rPr>
          <w:rFonts w:ascii="Arial" w:eastAsia="Arial" w:hAnsi="Arial" w:cs="Arial"/>
          <w:color w:val="000000" w:themeColor="text1"/>
        </w:rPr>
        <w:t>1</w:t>
      </w:r>
      <w:r>
        <w:rPr>
          <w:rFonts w:ascii="Arial" w:eastAsia="Arial" w:hAnsi="Arial" w:cs="Arial"/>
          <w:color w:val="000000" w:themeColor="text1"/>
        </w:rPr>
        <w:tab/>
        <w:t>O</w:t>
      </w:r>
      <w:r w:rsidRPr="0026589B">
        <w:rPr>
          <w:rFonts w:ascii="Arial" w:eastAsia="Arial" w:hAnsi="Arial" w:cs="Arial"/>
          <w:color w:val="000000" w:themeColor="text1"/>
        </w:rPr>
        <w:t>pposed</w:t>
      </w:r>
      <w:r>
        <w:rPr>
          <w:rFonts w:ascii="Arial" w:eastAsia="Arial" w:hAnsi="Arial" w:cs="Arial"/>
          <w:color w:val="000000" w:themeColor="text1"/>
        </w:rPr>
        <w:t>: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 xml:space="preserve">Abstention: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Passed</w:t>
      </w:r>
    </w:p>
    <w:p w14:paraId="50C33CFC" w14:textId="77777777" w:rsidR="001164C9" w:rsidRPr="0026589B" w:rsidRDefault="001164C9" w:rsidP="00C066E1">
      <w:pPr>
        <w:ind w:left="720"/>
        <w:rPr>
          <w:rFonts w:ascii="Arial" w:eastAsia="Arial" w:hAnsi="Arial" w:cs="Arial"/>
          <w:b/>
          <w:color w:val="000000"/>
        </w:rPr>
      </w:pPr>
    </w:p>
    <w:p w14:paraId="6D076B1B" w14:textId="0FDB4E41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Area Vice Chair</w:t>
      </w:r>
      <w:r w:rsidR="00444B9C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Drew</w:t>
      </w:r>
    </w:p>
    <w:p w14:paraId="50A4E9A9" w14:textId="6C528DD7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2960D1">
        <w:tab/>
      </w:r>
      <w:r w:rsidR="002960D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175B296C" w14:textId="11E5CE35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eastAsia="Arial" w:hAnsi="Arial" w:cs="Arial"/>
          <w:color w:val="000000" w:themeColor="text1"/>
        </w:rPr>
        <w:t xml:space="preserve">Support: </w:t>
      </w:r>
      <w:r>
        <w:rPr>
          <w:rFonts w:ascii="Arial" w:eastAsia="Arial" w:hAnsi="Arial" w:cs="Arial"/>
          <w:color w:val="000000" w:themeColor="text1"/>
        </w:rPr>
        <w:t>1</w:t>
      </w:r>
      <w:r>
        <w:rPr>
          <w:rFonts w:ascii="Arial" w:eastAsia="Arial" w:hAnsi="Arial" w:cs="Arial"/>
          <w:color w:val="000000" w:themeColor="text1"/>
        </w:rPr>
        <w:t>4</w:t>
      </w:r>
      <w:r>
        <w:rPr>
          <w:rFonts w:ascii="Arial" w:eastAsia="Arial" w:hAnsi="Arial" w:cs="Arial"/>
          <w:color w:val="000000" w:themeColor="text1"/>
        </w:rPr>
        <w:tab/>
        <w:t>O</w:t>
      </w:r>
      <w:r w:rsidRPr="0026589B">
        <w:rPr>
          <w:rFonts w:ascii="Arial" w:eastAsia="Arial" w:hAnsi="Arial" w:cs="Arial"/>
          <w:color w:val="000000" w:themeColor="text1"/>
        </w:rPr>
        <w:t>pposed</w:t>
      </w:r>
      <w:r>
        <w:rPr>
          <w:rFonts w:ascii="Arial" w:eastAsia="Arial" w:hAnsi="Arial" w:cs="Arial"/>
          <w:color w:val="000000" w:themeColor="text1"/>
        </w:rPr>
        <w:t>: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 xml:space="preserve">Abstention: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Passed</w:t>
      </w:r>
    </w:p>
    <w:p w14:paraId="0E1EB712" w14:textId="77777777" w:rsidR="002960D1" w:rsidRPr="0026589B" w:rsidRDefault="002960D1" w:rsidP="00C066E1">
      <w:pPr>
        <w:ind w:left="720"/>
        <w:rPr>
          <w:rFonts w:ascii="Arial" w:eastAsia="Arial" w:hAnsi="Arial" w:cs="Arial"/>
          <w:b/>
          <w:color w:val="000000"/>
        </w:rPr>
      </w:pPr>
    </w:p>
    <w:p w14:paraId="4B61F0E6" w14:textId="693A95B5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PIG Chair</w:t>
      </w:r>
      <w:r w:rsidR="00EB0535">
        <w:rPr>
          <w:rFonts w:ascii="Arial" w:eastAsia="Arial" w:hAnsi="Arial" w:cs="Arial"/>
          <w:color w:val="000000" w:themeColor="text1"/>
        </w:rPr>
        <w:tab/>
      </w:r>
      <w:r w:rsidR="00C066E1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Drew</w:t>
      </w:r>
    </w:p>
    <w:p w14:paraId="07638CB6" w14:textId="77777777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2960D1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1119DDD7" w14:textId="66BD5202" w:rsidR="002960D1" w:rsidRPr="0026589B" w:rsidRDefault="00876738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00444B9C" w:rsidRPr="0026589B">
        <w:rPr>
          <w:rFonts w:ascii="Arial" w:eastAsia="Arial" w:hAnsi="Arial" w:cs="Arial"/>
          <w:color w:val="000000" w:themeColor="text1"/>
        </w:rPr>
        <w:t xml:space="preserve">Support: </w:t>
      </w:r>
      <w:r w:rsidR="00EB0535">
        <w:rPr>
          <w:rFonts w:ascii="Arial" w:eastAsia="Arial" w:hAnsi="Arial" w:cs="Arial"/>
          <w:color w:val="000000" w:themeColor="text1"/>
        </w:rPr>
        <w:t>13</w:t>
      </w:r>
      <w:r w:rsidR="00EB0535">
        <w:rPr>
          <w:rFonts w:ascii="Arial" w:eastAsia="Arial" w:hAnsi="Arial" w:cs="Arial"/>
          <w:color w:val="000000" w:themeColor="text1"/>
        </w:rPr>
        <w:tab/>
      </w:r>
      <w:r w:rsidR="00C066E1">
        <w:rPr>
          <w:rFonts w:ascii="Arial" w:eastAsia="Arial" w:hAnsi="Arial" w:cs="Arial"/>
          <w:color w:val="000000" w:themeColor="text1"/>
        </w:rPr>
        <w:t>O</w:t>
      </w:r>
      <w:r w:rsidR="00444B9C" w:rsidRPr="0026589B">
        <w:rPr>
          <w:rFonts w:ascii="Arial" w:eastAsia="Arial" w:hAnsi="Arial" w:cs="Arial"/>
          <w:color w:val="000000" w:themeColor="text1"/>
        </w:rPr>
        <w:t>pposed</w:t>
      </w:r>
      <w:r w:rsidR="00EB0535">
        <w:rPr>
          <w:rFonts w:ascii="Arial" w:eastAsia="Arial" w:hAnsi="Arial" w:cs="Arial"/>
          <w:color w:val="000000" w:themeColor="text1"/>
        </w:rPr>
        <w:t>: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0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ab/>
      </w:r>
      <w:r w:rsidR="00EB0535">
        <w:rPr>
          <w:rFonts w:ascii="Arial" w:eastAsia="Arial" w:hAnsi="Arial" w:cs="Arial"/>
          <w:color w:val="000000" w:themeColor="text1"/>
        </w:rPr>
        <w:tab/>
        <w:t>Abstention: 1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 w:rsidR="00EB0535">
        <w:rPr>
          <w:rFonts w:ascii="Arial" w:eastAsia="Arial" w:hAnsi="Arial" w:cs="Arial"/>
          <w:color w:val="000000"/>
        </w:rPr>
        <w:t>Passed</w:t>
      </w:r>
    </w:p>
    <w:p w14:paraId="2B86440E" w14:textId="77777777" w:rsidR="00EB0535" w:rsidRPr="0026589B" w:rsidRDefault="00EB0535" w:rsidP="00EB0535">
      <w:pPr>
        <w:ind w:left="720"/>
        <w:rPr>
          <w:rFonts w:ascii="Arial" w:eastAsia="Arial" w:hAnsi="Arial" w:cs="Arial"/>
          <w:b/>
          <w:color w:val="000000"/>
        </w:rPr>
      </w:pPr>
    </w:p>
    <w:p w14:paraId="58EDA20E" w14:textId="03994FC8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Co-Secretary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 xml:space="preserve">Sabrina </w:t>
      </w:r>
    </w:p>
    <w:p w14:paraId="2F6ECC2D" w14:textId="77777777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489BB310" w14:textId="66D34AE9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eastAsia="Arial" w:hAnsi="Arial" w:cs="Arial"/>
          <w:color w:val="000000" w:themeColor="text1"/>
        </w:rPr>
        <w:t xml:space="preserve">Support: </w:t>
      </w:r>
      <w:r>
        <w:rPr>
          <w:rFonts w:ascii="Arial" w:eastAsia="Arial" w:hAnsi="Arial" w:cs="Arial"/>
          <w:color w:val="000000" w:themeColor="text1"/>
        </w:rPr>
        <w:t>1</w:t>
      </w:r>
      <w:r>
        <w:rPr>
          <w:rFonts w:ascii="Arial" w:eastAsia="Arial" w:hAnsi="Arial" w:cs="Arial"/>
          <w:color w:val="000000" w:themeColor="text1"/>
        </w:rPr>
        <w:t>4</w:t>
      </w:r>
      <w:r>
        <w:rPr>
          <w:rFonts w:ascii="Arial" w:eastAsia="Arial" w:hAnsi="Arial" w:cs="Arial"/>
          <w:color w:val="000000" w:themeColor="text1"/>
        </w:rPr>
        <w:tab/>
        <w:t>O</w:t>
      </w:r>
      <w:r w:rsidRPr="0026589B">
        <w:rPr>
          <w:rFonts w:ascii="Arial" w:eastAsia="Arial" w:hAnsi="Arial" w:cs="Arial"/>
          <w:color w:val="000000" w:themeColor="text1"/>
        </w:rPr>
        <w:t>pposed</w:t>
      </w:r>
      <w:r>
        <w:rPr>
          <w:rFonts w:ascii="Arial" w:eastAsia="Arial" w:hAnsi="Arial" w:cs="Arial"/>
          <w:color w:val="000000" w:themeColor="text1"/>
        </w:rPr>
        <w:t>: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 xml:space="preserve">Abstention: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Passed</w:t>
      </w:r>
    </w:p>
    <w:p w14:paraId="1831490D" w14:textId="77777777" w:rsidR="00EB0535" w:rsidRPr="0026589B" w:rsidRDefault="00EB0535" w:rsidP="00EB0535">
      <w:pPr>
        <w:ind w:left="720"/>
        <w:rPr>
          <w:rFonts w:ascii="Arial" w:eastAsia="Arial" w:hAnsi="Arial" w:cs="Arial"/>
          <w:b/>
          <w:color w:val="000000"/>
        </w:rPr>
      </w:pPr>
    </w:p>
    <w:p w14:paraId="35CC4234" w14:textId="5AE61E54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Area</w:t>
      </w:r>
      <w:r>
        <w:rPr>
          <w:rFonts w:ascii="Arial" w:eastAsia="Arial" w:hAnsi="Arial" w:cs="Arial"/>
          <w:color w:val="000000" w:themeColor="text1"/>
        </w:rPr>
        <w:t xml:space="preserve"> Chair</w:t>
      </w:r>
      <w:r>
        <w:rPr>
          <w:rFonts w:ascii="Arial" w:eastAsia="Arial" w:hAnsi="Arial" w:cs="Arial"/>
          <w:color w:val="000000" w:themeColor="text1"/>
        </w:rPr>
        <w:tab/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Dannielle</w:t>
      </w:r>
    </w:p>
    <w:p w14:paraId="78148D7E" w14:textId="77777777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47851B5A" w14:textId="77777777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eastAsia="Arial" w:hAnsi="Arial" w:cs="Arial"/>
          <w:color w:val="000000" w:themeColor="text1"/>
        </w:rPr>
        <w:t xml:space="preserve">Support: </w:t>
      </w:r>
      <w:r>
        <w:rPr>
          <w:rFonts w:ascii="Arial" w:eastAsia="Arial" w:hAnsi="Arial" w:cs="Arial"/>
          <w:color w:val="000000" w:themeColor="text1"/>
        </w:rPr>
        <w:t>13</w:t>
      </w:r>
      <w:r>
        <w:rPr>
          <w:rFonts w:ascii="Arial" w:eastAsia="Arial" w:hAnsi="Arial" w:cs="Arial"/>
          <w:color w:val="000000" w:themeColor="text1"/>
        </w:rPr>
        <w:tab/>
        <w:t>O</w:t>
      </w:r>
      <w:r w:rsidRPr="0026589B">
        <w:rPr>
          <w:rFonts w:ascii="Arial" w:eastAsia="Arial" w:hAnsi="Arial" w:cs="Arial"/>
          <w:color w:val="000000" w:themeColor="text1"/>
        </w:rPr>
        <w:t>pposed</w:t>
      </w:r>
      <w:r>
        <w:rPr>
          <w:rFonts w:ascii="Arial" w:eastAsia="Arial" w:hAnsi="Arial" w:cs="Arial"/>
          <w:color w:val="000000" w:themeColor="text1"/>
        </w:rPr>
        <w:t>: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>Abstention: 1</w:t>
      </w:r>
      <w:r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Passed</w:t>
      </w:r>
    </w:p>
    <w:p w14:paraId="587719D8" w14:textId="77777777" w:rsidR="00EB0535" w:rsidRPr="0026589B" w:rsidRDefault="00EB0535" w:rsidP="00EB0535">
      <w:pPr>
        <w:ind w:left="720"/>
        <w:rPr>
          <w:rFonts w:ascii="Arial" w:eastAsia="Arial" w:hAnsi="Arial" w:cs="Arial"/>
          <w:b/>
          <w:color w:val="000000"/>
        </w:rPr>
      </w:pPr>
    </w:p>
    <w:p w14:paraId="6C275E9D" w14:textId="031A25E4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 xml:space="preserve">PIG </w:t>
      </w:r>
      <w:r>
        <w:rPr>
          <w:rFonts w:ascii="Arial" w:eastAsia="Arial" w:hAnsi="Arial" w:cs="Arial"/>
          <w:color w:val="000000" w:themeColor="text1"/>
        </w:rPr>
        <w:t>Treasurer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Lauren</w:t>
      </w:r>
    </w:p>
    <w:p w14:paraId="3D65A37F" w14:textId="77777777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7F3E1FB7" w14:textId="0ACFA850" w:rsidR="00EB0535" w:rsidRPr="0026589B" w:rsidRDefault="00EB0535" w:rsidP="00EB0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0026589B">
        <w:rPr>
          <w:rFonts w:ascii="Arial" w:eastAsia="Arial" w:hAnsi="Arial" w:cs="Arial"/>
          <w:color w:val="000000" w:themeColor="text1"/>
        </w:rPr>
        <w:t xml:space="preserve">Support: </w:t>
      </w:r>
      <w:r>
        <w:rPr>
          <w:rFonts w:ascii="Arial" w:eastAsia="Arial" w:hAnsi="Arial" w:cs="Arial"/>
          <w:color w:val="000000" w:themeColor="text1"/>
        </w:rPr>
        <w:t>1</w:t>
      </w:r>
      <w:r>
        <w:rPr>
          <w:rFonts w:ascii="Arial" w:eastAsia="Arial" w:hAnsi="Arial" w:cs="Arial"/>
          <w:color w:val="000000" w:themeColor="text1"/>
        </w:rPr>
        <w:t>4</w:t>
      </w:r>
      <w:r>
        <w:rPr>
          <w:rFonts w:ascii="Arial" w:eastAsia="Arial" w:hAnsi="Arial" w:cs="Arial"/>
          <w:color w:val="000000" w:themeColor="text1"/>
        </w:rPr>
        <w:tab/>
        <w:t>O</w:t>
      </w:r>
      <w:r w:rsidRPr="0026589B">
        <w:rPr>
          <w:rFonts w:ascii="Arial" w:eastAsia="Arial" w:hAnsi="Arial" w:cs="Arial"/>
          <w:color w:val="000000" w:themeColor="text1"/>
        </w:rPr>
        <w:t>pposed</w:t>
      </w:r>
      <w:r>
        <w:rPr>
          <w:rFonts w:ascii="Arial" w:eastAsia="Arial" w:hAnsi="Arial" w:cs="Arial"/>
          <w:color w:val="000000" w:themeColor="text1"/>
        </w:rPr>
        <w:t>: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 xml:space="preserve">Abstention: </w:t>
      </w:r>
      <w:r>
        <w:rPr>
          <w:rFonts w:ascii="Arial" w:eastAsia="Arial" w:hAnsi="Arial" w:cs="Arial"/>
          <w:color w:val="000000" w:themeColor="text1"/>
        </w:rPr>
        <w:t>0</w:t>
      </w:r>
      <w:r w:rsidRPr="0026589B">
        <w:rPr>
          <w:rFonts w:ascii="Arial" w:eastAsia="Arial" w:hAnsi="Arial" w:cs="Arial"/>
          <w:color w:val="000000" w:themeColor="text1"/>
        </w:rPr>
        <w:t xml:space="preserve">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Passed</w:t>
      </w:r>
    </w:p>
    <w:p w14:paraId="28602BAB" w14:textId="77777777" w:rsidR="002960D1" w:rsidRDefault="002960D1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C77F932" w14:textId="77777777" w:rsidR="001164C9" w:rsidRDefault="16B0C836" w:rsidP="16B0C8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>Old Business</w:t>
      </w:r>
      <w:r w:rsidRPr="16B0C836">
        <w:rPr>
          <w:rFonts w:ascii="Arial" w:eastAsia="Arial" w:hAnsi="Arial" w:cs="Arial"/>
          <w:color w:val="000000" w:themeColor="text1"/>
        </w:rPr>
        <w:t xml:space="preserve"> –</w:t>
      </w:r>
      <w:r w:rsidR="00C066E1">
        <w:rPr>
          <w:rFonts w:ascii="Arial" w:eastAsia="Arial" w:hAnsi="Arial" w:cs="Arial"/>
          <w:color w:val="000000" w:themeColor="text1"/>
        </w:rPr>
        <w:t xml:space="preserve"> </w:t>
      </w:r>
      <w:r w:rsidRPr="16B0C836">
        <w:rPr>
          <w:rFonts w:ascii="Arial" w:eastAsia="Arial" w:hAnsi="Arial" w:cs="Arial"/>
          <w:color w:val="000000" w:themeColor="text1"/>
        </w:rPr>
        <w:t>None</w:t>
      </w:r>
    </w:p>
    <w:p w14:paraId="719F9DDF" w14:textId="77777777" w:rsidR="00C066E1" w:rsidRPr="00C86F37" w:rsidRDefault="00C066E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</w:p>
    <w:p w14:paraId="13786262" w14:textId="77777777" w:rsidR="001164C9" w:rsidRDefault="06685C5B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  <w:r w:rsidR="0026589B">
        <w:rPr>
          <w:rFonts w:ascii="Arial" w:eastAsia="Arial" w:hAnsi="Arial" w:cs="Arial"/>
          <w:color w:val="000000" w:themeColor="text1"/>
        </w:rPr>
        <w:t>None</w:t>
      </w:r>
    </w:p>
    <w:p w14:paraId="0C631283" w14:textId="77777777" w:rsidR="001164C9" w:rsidRPr="00C86F37" w:rsidRDefault="001164C9" w:rsidP="00C86F3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</w:p>
    <w:p w14:paraId="4FC9D4F3" w14:textId="77777777" w:rsidR="16B0C836" w:rsidRDefault="16B0C836" w:rsidP="00C066E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Open Forum </w:t>
      </w:r>
      <w:r w:rsidRPr="16B0C836">
        <w:rPr>
          <w:rFonts w:ascii="Arial" w:eastAsia="Arial" w:hAnsi="Arial" w:cs="Arial"/>
          <w:color w:val="000000" w:themeColor="text1"/>
        </w:rPr>
        <w:t>–</w:t>
      </w:r>
      <w:r w:rsidR="00DC3D2D">
        <w:rPr>
          <w:rFonts w:ascii="Arial" w:eastAsia="Arial" w:hAnsi="Arial" w:cs="Arial"/>
          <w:color w:val="000000" w:themeColor="text1"/>
        </w:rPr>
        <w:t xml:space="preserve"> </w:t>
      </w:r>
      <w:r w:rsidR="00C066E1">
        <w:rPr>
          <w:rFonts w:ascii="Arial" w:eastAsia="Arial" w:hAnsi="Arial" w:cs="Arial"/>
          <w:color w:val="000000" w:themeColor="text1"/>
        </w:rPr>
        <w:t>None</w:t>
      </w:r>
    </w:p>
    <w:p w14:paraId="0CFB524F" w14:textId="77777777" w:rsidR="7EB63C21" w:rsidRDefault="7EB63C21" w:rsidP="7EB63C2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</w:p>
    <w:p w14:paraId="05289390" w14:textId="09431201" w:rsidR="001164C9" w:rsidRPr="00C86F37" w:rsidRDefault="00202727" w:rsidP="00C86F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Motions</w:t>
      </w:r>
      <w:r w:rsidR="00C066E1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 </w:t>
      </w:r>
      <w:r w:rsidR="00C066E1" w:rsidRPr="06685C5B">
        <w:rPr>
          <w:rFonts w:ascii="Arial" w:eastAsia="Arial" w:hAnsi="Arial" w:cs="Arial"/>
          <w:color w:val="000000" w:themeColor="text1"/>
        </w:rPr>
        <w:t>–</w:t>
      </w:r>
    </w:p>
    <w:p w14:paraId="00B1AFC4" w14:textId="2611416E" w:rsidR="00C066E1" w:rsidRPr="00876738" w:rsidRDefault="00C066E1" w:rsidP="00C86F37">
      <w:pPr>
        <w:spacing w:before="240"/>
        <w:ind w:left="283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EB0535">
        <w:rPr>
          <w:rFonts w:ascii="Arial" w:eastAsia="Arial" w:hAnsi="Arial" w:cs="Arial"/>
          <w:color w:val="000000" w:themeColor="text1"/>
        </w:rPr>
        <w:t>Wave clean time requirement for Sabrina as Secretary Co-Chair</w:t>
      </w:r>
    </w:p>
    <w:p w14:paraId="5D9193A5" w14:textId="5A88D82B" w:rsidR="00C066E1" w:rsidRPr="00876738" w:rsidRDefault="00EB0535" w:rsidP="00C86F3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 w:rsidR="00C066E1" w:rsidRPr="16B0C836">
        <w:rPr>
          <w:rFonts w:ascii="Arial" w:eastAsia="Arial" w:hAnsi="Arial" w:cs="Arial"/>
          <w:b/>
          <w:bCs/>
          <w:color w:val="000000"/>
        </w:rPr>
        <w:t>Vote</w:t>
      </w:r>
      <w:r w:rsidR="00C066E1" w:rsidRPr="16B0C836">
        <w:rPr>
          <w:rFonts w:ascii="Arial" w:eastAsia="Arial" w:hAnsi="Arial" w:cs="Arial"/>
          <w:color w:val="000000"/>
        </w:rPr>
        <w:t xml:space="preserve">: Support: </w:t>
      </w:r>
      <w:r>
        <w:rPr>
          <w:rFonts w:ascii="Arial" w:eastAsia="Arial" w:hAnsi="Arial" w:cs="Arial"/>
          <w:color w:val="000000"/>
        </w:rPr>
        <w:t>12</w:t>
      </w:r>
      <w:r w:rsidR="00C066E1" w:rsidRPr="00876738">
        <w:rPr>
          <w:rFonts w:ascii="Arial" w:eastAsia="Arial" w:hAnsi="Arial" w:cs="Arial"/>
          <w:color w:val="000000"/>
          <w:szCs w:val="22"/>
        </w:rPr>
        <w:tab/>
      </w:r>
      <w:r w:rsidR="00C066E1" w:rsidRPr="00876738">
        <w:rPr>
          <w:rFonts w:ascii="Arial" w:eastAsia="Arial" w:hAnsi="Arial" w:cs="Arial"/>
          <w:color w:val="000000"/>
          <w:szCs w:val="22"/>
        </w:rPr>
        <w:tab/>
      </w:r>
      <w:r w:rsidR="00C066E1" w:rsidRPr="16B0C836">
        <w:rPr>
          <w:rFonts w:ascii="Arial" w:eastAsia="Arial" w:hAnsi="Arial" w:cs="Arial"/>
          <w:color w:val="000000"/>
        </w:rPr>
        <w:t xml:space="preserve">Opposed: </w:t>
      </w:r>
      <w:r>
        <w:rPr>
          <w:rFonts w:ascii="Arial" w:eastAsia="Arial" w:hAnsi="Arial" w:cs="Arial"/>
          <w:color w:val="000000"/>
        </w:rPr>
        <w:t>0</w:t>
      </w:r>
      <w:r w:rsidR="00C066E1" w:rsidRPr="00876738">
        <w:rPr>
          <w:rFonts w:ascii="Arial" w:eastAsia="Arial" w:hAnsi="Arial" w:cs="Arial"/>
          <w:color w:val="000000"/>
          <w:szCs w:val="22"/>
        </w:rPr>
        <w:tab/>
      </w:r>
      <w:r w:rsidR="00C066E1" w:rsidRPr="00876738">
        <w:rPr>
          <w:rFonts w:ascii="Arial" w:eastAsia="Arial" w:hAnsi="Arial" w:cs="Arial"/>
          <w:color w:val="000000"/>
          <w:szCs w:val="22"/>
        </w:rPr>
        <w:tab/>
      </w:r>
      <w:r w:rsidR="00C066E1" w:rsidRPr="16B0C836">
        <w:rPr>
          <w:rFonts w:ascii="Arial" w:eastAsia="Arial" w:hAnsi="Arial" w:cs="Arial"/>
          <w:color w:val="000000"/>
        </w:rPr>
        <w:t xml:space="preserve">Abstentions: </w:t>
      </w:r>
      <w:r>
        <w:rPr>
          <w:rFonts w:ascii="Arial" w:eastAsia="Arial" w:hAnsi="Arial" w:cs="Arial"/>
          <w:color w:val="000000"/>
        </w:rPr>
        <w:t>2</w:t>
      </w:r>
      <w:r w:rsidR="00C066E1" w:rsidRPr="00876738">
        <w:rPr>
          <w:rFonts w:ascii="Arial" w:eastAsia="Arial" w:hAnsi="Arial" w:cs="Arial"/>
          <w:color w:val="000000"/>
          <w:szCs w:val="22"/>
        </w:rPr>
        <w:tab/>
      </w:r>
      <w:r w:rsidR="00C066E1" w:rsidRPr="16B0C836">
        <w:rPr>
          <w:rFonts w:ascii="Arial" w:eastAsia="Arial" w:hAnsi="Arial" w:cs="Arial"/>
          <w:b/>
          <w:bCs/>
          <w:color w:val="000000"/>
        </w:rPr>
        <w:t>Result</w:t>
      </w:r>
      <w:r w:rsidR="00C066E1" w:rsidRPr="16B0C836"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color w:val="000000"/>
        </w:rPr>
        <w:t>Passed</w:t>
      </w:r>
    </w:p>
    <w:p w14:paraId="34DA039F" w14:textId="77777777" w:rsidR="06685C5B" w:rsidRPr="00876738" w:rsidRDefault="06685C5B" w:rsidP="00C86F37">
      <w:pPr>
        <w:ind w:left="283"/>
        <w:rPr>
          <w:rFonts w:ascii="Arial" w:eastAsia="Arial" w:hAnsi="Arial" w:cs="Arial"/>
          <w:color w:val="000000" w:themeColor="text1"/>
          <w:szCs w:val="22"/>
        </w:rPr>
      </w:pPr>
    </w:p>
    <w:p w14:paraId="026AF56F" w14:textId="616F698F" w:rsidR="00EB0535" w:rsidRPr="00876738" w:rsidRDefault="00EB0535" w:rsidP="00C86F37">
      <w:pPr>
        <w:spacing w:before="240"/>
        <w:ind w:left="283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Re-elect Garrett as Area Webmaster</w:t>
      </w:r>
    </w:p>
    <w:p w14:paraId="1AFDEE5C" w14:textId="4505C7D1" w:rsidR="00EB0535" w:rsidRPr="00876738" w:rsidRDefault="00EB0535" w:rsidP="00C86F3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Vote</w:t>
      </w:r>
      <w:r w:rsidRPr="16B0C836">
        <w:rPr>
          <w:rFonts w:ascii="Arial" w:eastAsia="Arial" w:hAnsi="Arial" w:cs="Arial"/>
          <w:color w:val="000000"/>
        </w:rPr>
        <w:t xml:space="preserve">: Support: 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</w:rPr>
        <w:t>3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Opposed: </w:t>
      </w:r>
      <w:r>
        <w:rPr>
          <w:rFonts w:ascii="Arial" w:eastAsia="Arial" w:hAnsi="Arial" w:cs="Arial"/>
          <w:color w:val="000000"/>
        </w:rPr>
        <w:t>0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Abstentions: </w:t>
      </w:r>
      <w:r>
        <w:rPr>
          <w:rFonts w:ascii="Arial" w:eastAsia="Arial" w:hAnsi="Arial" w:cs="Arial"/>
          <w:color w:val="000000"/>
        </w:rPr>
        <w:t>1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Result</w:t>
      </w:r>
      <w:r w:rsidRPr="16B0C836"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color w:val="000000"/>
        </w:rPr>
        <w:t>Passed</w:t>
      </w:r>
    </w:p>
    <w:p w14:paraId="1AAE0449" w14:textId="44CED830" w:rsidR="00EB0535" w:rsidRPr="00876738" w:rsidRDefault="00EB0535" w:rsidP="00C86F37">
      <w:pPr>
        <w:spacing w:before="240"/>
        <w:ind w:left="283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 xml:space="preserve">Re-elect </w:t>
      </w:r>
      <w:r>
        <w:rPr>
          <w:rFonts w:ascii="Arial" w:eastAsia="Arial" w:hAnsi="Arial" w:cs="Arial"/>
          <w:color w:val="000000" w:themeColor="text1"/>
        </w:rPr>
        <w:t>Julie</w:t>
      </w:r>
      <w:r>
        <w:rPr>
          <w:rFonts w:ascii="Arial" w:eastAsia="Arial" w:hAnsi="Arial" w:cs="Arial"/>
          <w:color w:val="000000" w:themeColor="text1"/>
        </w:rPr>
        <w:t xml:space="preserve"> as Area Secretary</w:t>
      </w:r>
    </w:p>
    <w:p w14:paraId="3A115923" w14:textId="1AE21DDB" w:rsidR="00EB0535" w:rsidRPr="00876738" w:rsidRDefault="00EB0535" w:rsidP="00C86F3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Vote</w:t>
      </w:r>
      <w:r w:rsidRPr="16B0C836">
        <w:rPr>
          <w:rFonts w:ascii="Arial" w:eastAsia="Arial" w:hAnsi="Arial" w:cs="Arial"/>
          <w:color w:val="000000"/>
        </w:rPr>
        <w:t xml:space="preserve">: Support: 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</w:rPr>
        <w:t>4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Opposed: </w:t>
      </w:r>
      <w:r>
        <w:rPr>
          <w:rFonts w:ascii="Arial" w:eastAsia="Arial" w:hAnsi="Arial" w:cs="Arial"/>
          <w:color w:val="000000"/>
        </w:rPr>
        <w:t>0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Abstentions: </w:t>
      </w:r>
      <w:r>
        <w:rPr>
          <w:rFonts w:ascii="Arial" w:eastAsia="Arial" w:hAnsi="Arial" w:cs="Arial"/>
          <w:color w:val="000000"/>
        </w:rPr>
        <w:t>0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Result</w:t>
      </w:r>
      <w:r w:rsidRPr="16B0C836"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color w:val="000000"/>
        </w:rPr>
        <w:t>Passed</w:t>
      </w:r>
    </w:p>
    <w:p w14:paraId="46955414" w14:textId="5668C76C" w:rsidR="00EB0535" w:rsidRPr="00876738" w:rsidRDefault="00EB0535" w:rsidP="00C86F37">
      <w:pPr>
        <w:spacing w:before="240"/>
        <w:ind w:left="283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New meeting, Thursday</w:t>
      </w:r>
      <w:r w:rsidR="009D4F6B">
        <w:rPr>
          <w:rFonts w:ascii="Arial" w:eastAsia="Arial" w:hAnsi="Arial" w:cs="Arial"/>
          <w:color w:val="000000" w:themeColor="text1"/>
        </w:rPr>
        <w:t>s</w:t>
      </w:r>
      <w:r>
        <w:rPr>
          <w:rFonts w:ascii="Arial" w:eastAsia="Arial" w:hAnsi="Arial" w:cs="Arial"/>
          <w:color w:val="000000" w:themeColor="text1"/>
        </w:rPr>
        <w:t xml:space="preserve"> in Cannon Falls (Valley View) Literature study, give $100 for literature</w:t>
      </w:r>
    </w:p>
    <w:p w14:paraId="756BAB4B" w14:textId="5467B8B2" w:rsidR="009D4F6B" w:rsidRPr="0026589B" w:rsidRDefault="009D4F6B" w:rsidP="00C86F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83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/>
        </w:rPr>
        <w:tab/>
        <w:t>Authored</w:t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 </w:t>
      </w:r>
      <w:proofErr w:type="gramStart"/>
      <w:r w:rsidRPr="16B0C836">
        <w:rPr>
          <w:rFonts w:ascii="Arial" w:eastAsia="Arial" w:hAnsi="Arial" w:cs="Arial"/>
          <w:b/>
          <w:bCs/>
          <w:color w:val="000000" w:themeColor="text1"/>
        </w:rPr>
        <w:t>by:</w:t>
      </w:r>
      <w:proofErr w:type="gramEnd"/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Chaz T.</w:t>
      </w:r>
      <w:r w:rsidRPr="16B0C836">
        <w:rPr>
          <w:rFonts w:ascii="Arial" w:eastAsia="Arial" w:hAnsi="Arial" w:cs="Arial"/>
          <w:color w:val="000000" w:themeColor="text1"/>
        </w:rPr>
        <w:t xml:space="preserve">       </w:t>
      </w:r>
      <w:r>
        <w:tab/>
      </w:r>
      <w: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Seconded </w:t>
      </w:r>
      <w:proofErr w:type="gramStart"/>
      <w:r w:rsidRPr="16B0C836">
        <w:rPr>
          <w:rFonts w:ascii="Arial" w:eastAsia="Arial" w:hAnsi="Arial" w:cs="Arial"/>
          <w:b/>
          <w:bCs/>
          <w:color w:val="000000" w:themeColor="text1"/>
        </w:rPr>
        <w:t>by</w:t>
      </w:r>
      <w:r>
        <w:rPr>
          <w:rFonts w:ascii="Arial" w:eastAsia="Arial" w:hAnsi="Arial" w:cs="Arial"/>
          <w:b/>
          <w:bCs/>
          <w:color w:val="000000" w:themeColor="text1"/>
        </w:rPr>
        <w:t>:</w:t>
      </w:r>
      <w:proofErr w:type="gramEnd"/>
      <w:r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Pr="009D4F6B">
        <w:rPr>
          <w:rFonts w:ascii="Arial" w:eastAsia="Arial" w:hAnsi="Arial" w:cs="Arial"/>
          <w:color w:val="000000" w:themeColor="text1"/>
        </w:rPr>
        <w:t>Garrett L.</w:t>
      </w:r>
    </w:p>
    <w:p w14:paraId="075ECA70" w14:textId="2A256300" w:rsidR="00EB0535" w:rsidRPr="00876738" w:rsidRDefault="009D4F6B" w:rsidP="00C86F3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 w:rsidR="00EB0535" w:rsidRPr="16B0C836">
        <w:rPr>
          <w:rFonts w:ascii="Arial" w:eastAsia="Arial" w:hAnsi="Arial" w:cs="Arial"/>
          <w:b/>
          <w:bCs/>
          <w:color w:val="000000"/>
        </w:rPr>
        <w:t>Vote</w:t>
      </w:r>
      <w:r w:rsidR="00EB0535" w:rsidRPr="16B0C836">
        <w:rPr>
          <w:rFonts w:ascii="Arial" w:eastAsia="Arial" w:hAnsi="Arial" w:cs="Arial"/>
          <w:color w:val="000000"/>
        </w:rPr>
        <w:t xml:space="preserve">: Support: </w:t>
      </w:r>
      <w:r w:rsidR="00EB0535"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</w:rPr>
        <w:t>4</w:t>
      </w:r>
      <w:r w:rsidR="00EB0535" w:rsidRPr="00876738">
        <w:rPr>
          <w:rFonts w:ascii="Arial" w:eastAsia="Arial" w:hAnsi="Arial" w:cs="Arial"/>
          <w:color w:val="000000"/>
          <w:szCs w:val="22"/>
        </w:rPr>
        <w:tab/>
      </w:r>
      <w:r w:rsidR="00EB0535" w:rsidRPr="00876738">
        <w:rPr>
          <w:rFonts w:ascii="Arial" w:eastAsia="Arial" w:hAnsi="Arial" w:cs="Arial"/>
          <w:color w:val="000000"/>
          <w:szCs w:val="22"/>
        </w:rPr>
        <w:tab/>
      </w:r>
      <w:r w:rsidR="00EB0535" w:rsidRPr="16B0C836">
        <w:rPr>
          <w:rFonts w:ascii="Arial" w:eastAsia="Arial" w:hAnsi="Arial" w:cs="Arial"/>
          <w:color w:val="000000"/>
        </w:rPr>
        <w:t xml:space="preserve">Opposed: </w:t>
      </w:r>
      <w:r w:rsidR="00EB0535">
        <w:rPr>
          <w:rFonts w:ascii="Arial" w:eastAsia="Arial" w:hAnsi="Arial" w:cs="Arial"/>
          <w:color w:val="000000"/>
        </w:rPr>
        <w:t>0</w:t>
      </w:r>
      <w:r w:rsidR="00EB0535" w:rsidRPr="00876738">
        <w:rPr>
          <w:rFonts w:ascii="Arial" w:eastAsia="Arial" w:hAnsi="Arial" w:cs="Arial"/>
          <w:color w:val="000000"/>
          <w:szCs w:val="22"/>
        </w:rPr>
        <w:tab/>
      </w:r>
      <w:r w:rsidR="00EB0535" w:rsidRPr="00876738">
        <w:rPr>
          <w:rFonts w:ascii="Arial" w:eastAsia="Arial" w:hAnsi="Arial" w:cs="Arial"/>
          <w:color w:val="000000"/>
          <w:szCs w:val="22"/>
        </w:rPr>
        <w:tab/>
      </w:r>
      <w:r w:rsidR="00EB0535" w:rsidRPr="16B0C836">
        <w:rPr>
          <w:rFonts w:ascii="Arial" w:eastAsia="Arial" w:hAnsi="Arial" w:cs="Arial"/>
          <w:color w:val="000000"/>
        </w:rPr>
        <w:t xml:space="preserve">Abstentions: </w:t>
      </w:r>
      <w:r>
        <w:rPr>
          <w:rFonts w:ascii="Arial" w:eastAsia="Arial" w:hAnsi="Arial" w:cs="Arial"/>
          <w:color w:val="000000"/>
        </w:rPr>
        <w:t>0</w:t>
      </w:r>
      <w:r w:rsidR="00EB0535" w:rsidRPr="00876738">
        <w:rPr>
          <w:rFonts w:ascii="Arial" w:eastAsia="Arial" w:hAnsi="Arial" w:cs="Arial"/>
          <w:color w:val="000000"/>
          <w:szCs w:val="22"/>
        </w:rPr>
        <w:tab/>
      </w:r>
      <w:r w:rsidR="00EB0535" w:rsidRPr="16B0C836">
        <w:rPr>
          <w:rFonts w:ascii="Arial" w:eastAsia="Arial" w:hAnsi="Arial" w:cs="Arial"/>
          <w:b/>
          <w:bCs/>
          <w:color w:val="000000"/>
        </w:rPr>
        <w:t>Result</w:t>
      </w:r>
      <w:r w:rsidR="00EB0535" w:rsidRPr="16B0C836">
        <w:rPr>
          <w:rFonts w:ascii="Arial" w:eastAsia="Arial" w:hAnsi="Arial" w:cs="Arial"/>
          <w:color w:val="000000"/>
        </w:rPr>
        <w:t xml:space="preserve">: </w:t>
      </w:r>
      <w:r w:rsidR="00EB0535">
        <w:rPr>
          <w:rFonts w:ascii="Arial" w:eastAsia="Arial" w:hAnsi="Arial" w:cs="Arial"/>
          <w:color w:val="000000"/>
        </w:rPr>
        <w:t>Passed</w:t>
      </w:r>
    </w:p>
    <w:p w14:paraId="2AC9CD12" w14:textId="77777777" w:rsidR="00876738" w:rsidRPr="00876738" w:rsidRDefault="06685C5B" w:rsidP="06685C5B">
      <w:pPr>
        <w:rPr>
          <w:rFonts w:ascii="Arial" w:eastAsia="Arial" w:hAnsi="Arial" w:cs="Arial"/>
          <w:color w:val="000000" w:themeColor="text1"/>
          <w:szCs w:val="22"/>
        </w:rPr>
      </w:pPr>
      <w:r w:rsidRPr="00876738">
        <w:rPr>
          <w:rFonts w:ascii="Arial" w:eastAsia="Arial" w:hAnsi="Arial" w:cs="Arial"/>
          <w:color w:val="000000" w:themeColor="text1"/>
          <w:szCs w:val="22"/>
        </w:rPr>
        <w:t xml:space="preserve">       </w:t>
      </w:r>
    </w:p>
    <w:p w14:paraId="1ACCEB02" w14:textId="77777777" w:rsidR="06685C5B" w:rsidRPr="00876738" w:rsidRDefault="16B0C836" w:rsidP="16B0C836">
      <w:pPr>
        <w:rPr>
          <w:rFonts w:ascii="Arial" w:eastAsia="Arial" w:hAnsi="Arial" w:cs="Arial"/>
          <w:color w:val="000000" w:themeColor="text1"/>
        </w:rPr>
        <w:sectPr w:rsidR="06685C5B" w:rsidRPr="00876738">
          <w:pgSz w:w="12240" w:h="15840"/>
          <w:pgMar w:top="360" w:right="720" w:bottom="187" w:left="720" w:header="288" w:footer="432" w:gutter="0"/>
          <w:cols w:space="720"/>
        </w:sectPr>
      </w:pPr>
      <w:r w:rsidRPr="16B0C836">
        <w:rPr>
          <w:rFonts w:ascii="Arial" w:eastAsia="Arial" w:hAnsi="Arial" w:cs="Arial"/>
          <w:color w:val="000000" w:themeColor="text1"/>
        </w:rPr>
        <w:t>Motion to close meeting with Gratitude statement</w:t>
      </w:r>
    </w:p>
    <w:p w14:paraId="4260596F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0553C986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94"/>
        <w:gridCol w:w="2133"/>
        <w:gridCol w:w="1364"/>
        <w:gridCol w:w="1694"/>
        <w:gridCol w:w="1368"/>
      </w:tblGrid>
      <w:tr w:rsidR="00DC3D2D" w14:paraId="66D41589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7A66D71E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56579800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796F2CCF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3917083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43A3327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DC3D2D" w14:paraId="73A5A326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14B10D8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67D213C5" w14:textId="4BE77591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014D5C97" w14:textId="538513F8" w:rsidR="00DC3D2D" w:rsidRDefault="009D4F6B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FE5AF2D" w14:textId="0197F96E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rew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7E0C2A" w14:textId="2A160C0B" w:rsidR="00DC3D2D" w:rsidRDefault="009D4F6B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A758D" w14:paraId="1D0912B6" w14:textId="77777777" w:rsidTr="009D4F6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3470E304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69C1CDD1" w14:textId="4C693638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Julie B.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4B01C210" w14:textId="6BF3FA98" w:rsidR="002A758D" w:rsidRDefault="009D4F6B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D7EB250" w14:textId="3D42D8FD" w:rsidR="002A758D" w:rsidRDefault="009D4F6B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Sabrina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08B5A04" w14:textId="57210FD8" w:rsidR="002A758D" w:rsidRDefault="009D4F6B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A758D" w14:paraId="0CB0E16D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001F9FFF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58499EE0" w14:textId="77777777" w:rsidR="002A758D" w:rsidRPr="00444B9C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Country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B60DBC8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DDC58CD" w14:textId="77777777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3947A5D0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2D6BED43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8C4C34C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F853D5C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258FCAE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18683A58" w14:textId="77777777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192F272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445C6889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079E1E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7EDC4E74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64BABBC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AC313C4" w14:textId="77777777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58DA28C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0A623B77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82339B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A6A1B89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3AF52DB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780A473D" w14:textId="77777777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3D5BEB64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440F869F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58FF96D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2F60C974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F1D2E8C" w14:textId="77777777" w:rsidR="002A758D" w:rsidRDefault="002A758D" w:rsidP="002A758D">
            <w:pP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D8F8EAC" w14:textId="77777777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57611FD8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2A758D" w14:paraId="02CE9A4A" w14:textId="77777777" w:rsidTr="009D4F6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2AC63D8" w14:textId="77777777" w:rsidR="002A758D" w:rsidRPr="00444B9C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4A7F2664" w14:textId="08E84240" w:rsidR="002A758D" w:rsidRPr="00444B9C" w:rsidRDefault="009D4F6B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Chad S.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AF0AAC4" w14:textId="32F1E678" w:rsidR="002A758D" w:rsidRPr="00444B9C" w:rsidRDefault="009D4F6B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DD3CBE9" w14:textId="77777777" w:rsidR="002A758D" w:rsidRPr="00444B9C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51429803" w14:textId="77777777" w:rsidR="002A758D" w:rsidRPr="00444B9C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70437DC1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4B01AB46" w14:textId="77777777" w:rsidR="00DC3D2D" w:rsidRPr="00444B9C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1A148496" w14:textId="77777777" w:rsidR="00DC3D2D" w:rsidRPr="00444B9C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02F250B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4BACD376" w14:textId="77777777" w:rsidR="00DC3D2D" w:rsidRPr="00444B9C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39461C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</w:tr>
      <w:tr w:rsidR="00DC3D2D" w14:paraId="2E76EED9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83C504B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6CE13EC3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Garrett L.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18319FCD" w14:textId="35467D90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42CC30BF" w14:textId="77777777" w:rsidR="00DC3D2D" w:rsidRDefault="00DC3D2D" w:rsidP="00166467">
            <w:pP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2A1A11AF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3B5BE0B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E488337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EDE98F2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C9E25BA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16A3C988" w14:textId="77777777" w:rsidTr="0008085A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45253A7E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4041DE66" w14:textId="7755F006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Drew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39FDB4BD" w14:textId="7BEC5E7A" w:rsidR="002A758D" w:rsidRDefault="009D4F6B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550B8DA7" w14:textId="67C2B0A6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08085A">
              <w:rPr>
                <w:rFonts w:ascii="Arial" w:eastAsia="Arial" w:hAnsi="Arial" w:cs="Arial"/>
                <w:color w:val="000000"/>
                <w:sz w:val="22"/>
                <w:szCs w:val="22"/>
              </w:rPr>
              <w:t>Gavin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461516" w14:textId="51A8A47E" w:rsidR="002A758D" w:rsidRDefault="0008085A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A758D" w14:paraId="4AF2889B" w14:textId="77777777" w:rsidTr="0008085A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4772666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A08CF2E" w14:textId="46BE6656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D4F6B">
              <w:rPr>
                <w:rFonts w:ascii="Arial" w:eastAsia="Arial" w:hAnsi="Arial" w:cs="Arial"/>
                <w:color w:val="000000"/>
                <w:sz w:val="22"/>
                <w:szCs w:val="22"/>
              </w:rPr>
              <w:t>Lauren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F00CD10" w14:textId="3CAB0B96" w:rsidR="002A758D" w:rsidRDefault="009D4F6B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2CC79EE1" w14:textId="02429123" w:rsidR="002A758D" w:rsidRDefault="0008085A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Country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26DCD5" w14:textId="6A42A821" w:rsidR="002A758D" w:rsidRDefault="0008085A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A758D" w14:paraId="3FCDBA75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556F891C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32EBE491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1EAC7003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5851D4B1" w14:textId="77777777" w:rsidR="002A758D" w:rsidRP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56596D94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4CE39CAB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76DF5D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3563C9DA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50438C95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A75088B" w14:textId="77777777" w:rsidR="002A758D" w:rsidRP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6D5A33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35769115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E3997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DF43E27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E015861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4A83E9B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28DAFDF9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8A521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00D395F2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502C05C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43E7A613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4D06613C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4DEF7A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CE91A19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59B17C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9ED3B3C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13A3D5B2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D1EFB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02A310A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DA82CC4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7CA36C4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3B3F69DF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49D500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1E7D117B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F14632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C2D270A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39E1AD3D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CD758B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07230DB2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6D121FB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0117C7E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21BFD13C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56CAA444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370CAAC2" w14:textId="77777777" w:rsidR="001164C9" w:rsidRDefault="0011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7BFF9716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Current H&amp;I commitments: (Inactive due to Covid)</w:t>
      </w:r>
    </w:p>
    <w:tbl>
      <w:tblPr>
        <w:tblStyle w:val="a4"/>
        <w:tblW w:w="9270" w:type="dxa"/>
        <w:tblInd w:w="-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1164C9" w14:paraId="7CB4CC52" w14:textId="77777777">
        <w:trPr>
          <w:trHeight w:val="720"/>
        </w:trPr>
        <w:tc>
          <w:tcPr>
            <w:tcW w:w="9270" w:type="dxa"/>
            <w:vAlign w:val="center"/>
          </w:tcPr>
          <w:p w14:paraId="17541331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Open</w:t>
            </w:r>
          </w:p>
          <w:p w14:paraId="0F70FD5F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w:rsidR="001164C9" w14:paraId="16640E26" w14:textId="77777777">
        <w:trPr>
          <w:trHeight w:val="720"/>
        </w:trPr>
        <w:tc>
          <w:tcPr>
            <w:tcW w:w="9270" w:type="dxa"/>
            <w:vAlign w:val="center"/>
          </w:tcPr>
          <w:p w14:paraId="3F0F6970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Steve P. 612-499-7668</w:t>
            </w:r>
          </w:p>
          <w:p w14:paraId="4D4CCD12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w14:paraId="177F7CC8" w14:textId="77777777" w:rsidR="001164C9" w:rsidRDefault="001164C9">
      <w:pPr>
        <w:spacing w:after="160" w:line="259" w:lineRule="auto"/>
        <w:rPr>
          <w:rFonts w:ascii="Arial" w:eastAsia="Arial" w:hAnsi="Arial" w:cs="Arial"/>
        </w:rPr>
      </w:pPr>
    </w:p>
    <w:p w14:paraId="10E2C83F" w14:textId="5AE6A941" w:rsidR="001164C9" w:rsidRDefault="7EB63C21">
      <w:pPr>
        <w:spacing w:after="160" w:line="259" w:lineRule="auto"/>
        <w:jc w:val="right"/>
        <w:rPr>
          <w:rFonts w:ascii="Arial" w:eastAsia="Arial" w:hAnsi="Arial" w:cs="Arial"/>
        </w:rPr>
      </w:pPr>
      <w:r w:rsidRPr="7EB63C21">
        <w:rPr>
          <w:rFonts w:ascii="Arial" w:eastAsia="Arial" w:hAnsi="Arial" w:cs="Arial"/>
        </w:rPr>
        <w:t xml:space="preserve">Updated: </w:t>
      </w:r>
      <w:r w:rsidR="00106D6B">
        <w:rPr>
          <w:rFonts w:ascii="Arial" w:eastAsia="Arial" w:hAnsi="Arial" w:cs="Arial"/>
        </w:rPr>
        <w:t>October 26</w:t>
      </w:r>
      <w:r w:rsidR="00DC3D2D">
        <w:rPr>
          <w:rFonts w:ascii="Arial" w:eastAsia="Arial" w:hAnsi="Arial" w:cs="Arial"/>
        </w:rPr>
        <w:t>,</w:t>
      </w:r>
      <w:r w:rsidR="00652D88">
        <w:rPr>
          <w:rFonts w:ascii="Arial" w:eastAsia="Arial" w:hAnsi="Arial" w:cs="Arial"/>
        </w:rPr>
        <w:t xml:space="preserve"> 2021</w:t>
      </w:r>
    </w:p>
    <w:sectPr w:rsidR="001164C9" w:rsidSect="003F05F8">
      <w:footerReference w:type="default" r:id="rId11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A6D57" w14:textId="77777777" w:rsidR="00AC571D" w:rsidRDefault="00AC571D">
      <w:r>
        <w:separator/>
      </w:r>
    </w:p>
  </w:endnote>
  <w:endnote w:type="continuationSeparator" w:id="0">
    <w:p w14:paraId="62D7BB0C" w14:textId="77777777" w:rsidR="00AC571D" w:rsidRDefault="00AC5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0A4B1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D2534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F768B" w14:textId="77777777" w:rsidR="00AC571D" w:rsidRDefault="00AC571D">
      <w:r>
        <w:separator/>
      </w:r>
    </w:p>
  </w:footnote>
  <w:footnote w:type="continuationSeparator" w:id="0">
    <w:p w14:paraId="02A50E55" w14:textId="77777777" w:rsidR="00AC571D" w:rsidRDefault="00AC5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00336" w14:textId="77777777" w:rsidR="00876738" w:rsidRDefault="0087673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4C"/>
    <w:rsid w:val="000371E4"/>
    <w:rsid w:val="0008085A"/>
    <w:rsid w:val="000844B0"/>
    <w:rsid w:val="00106D6B"/>
    <w:rsid w:val="00107CE7"/>
    <w:rsid w:val="001164C9"/>
    <w:rsid w:val="00123CF3"/>
    <w:rsid w:val="0017037A"/>
    <w:rsid w:val="001C1ABA"/>
    <w:rsid w:val="00202727"/>
    <w:rsid w:val="0026589B"/>
    <w:rsid w:val="00276D81"/>
    <w:rsid w:val="002960D1"/>
    <w:rsid w:val="002A758D"/>
    <w:rsid w:val="003244BE"/>
    <w:rsid w:val="00354BCA"/>
    <w:rsid w:val="003F05F8"/>
    <w:rsid w:val="00444B9C"/>
    <w:rsid w:val="004F12CE"/>
    <w:rsid w:val="00523EA1"/>
    <w:rsid w:val="006031C8"/>
    <w:rsid w:val="006068D7"/>
    <w:rsid w:val="00607F9E"/>
    <w:rsid w:val="00652D88"/>
    <w:rsid w:val="006624BE"/>
    <w:rsid w:val="00791EBB"/>
    <w:rsid w:val="007A2A80"/>
    <w:rsid w:val="00876738"/>
    <w:rsid w:val="00945856"/>
    <w:rsid w:val="00960E0B"/>
    <w:rsid w:val="009D4F6B"/>
    <w:rsid w:val="00A40B89"/>
    <w:rsid w:val="00AC571D"/>
    <w:rsid w:val="00B066D7"/>
    <w:rsid w:val="00B25AB8"/>
    <w:rsid w:val="00B90089"/>
    <w:rsid w:val="00BD674C"/>
    <w:rsid w:val="00C066E1"/>
    <w:rsid w:val="00C86F37"/>
    <w:rsid w:val="00D00994"/>
    <w:rsid w:val="00DC3D2D"/>
    <w:rsid w:val="00EB0535"/>
    <w:rsid w:val="00EC699A"/>
    <w:rsid w:val="00FA2530"/>
    <w:rsid w:val="00FE44FA"/>
    <w:rsid w:val="06685C5B"/>
    <w:rsid w:val="16B0C836"/>
    <w:rsid w:val="318B1A2B"/>
    <w:rsid w:val="7EB6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8A20"/>
  <w15:docId w15:val="{77257787-09CB-46FE-8295-69E06D2A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F05F8"/>
    <w:tblPr>
      <w:tblStyleRowBandSize w:val="1"/>
      <w:tblStyleColBandSize w:val="1"/>
    </w:tblPr>
  </w:style>
  <w:style w:type="table" w:customStyle="1" w:styleId="a0">
    <w:basedOn w:val="TableNormal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e\Documents\MNNAC\Personal\TEMPLATE%20-%20ASC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6DCDB5-77DE-4687-AEF0-3EB50A96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ASC Minutes</Template>
  <TotalTime>12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Mae, Melissa</dc:creator>
  <cp:lastModifiedBy>Melissa</cp:lastModifiedBy>
  <cp:revision>4</cp:revision>
  <cp:lastPrinted>2021-11-04T02:21:00Z</cp:lastPrinted>
  <dcterms:created xsi:type="dcterms:W3CDTF">2021-11-04T02:20:00Z</dcterms:created>
  <dcterms:modified xsi:type="dcterms:W3CDTF">2021-11-04T02:23:00Z</dcterms:modified>
</cp:coreProperties>
</file>