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ContactList"/>
        <w:tblW w:w="4700" w:type="pct"/>
        <w:tblInd w:w="324" w:type="dxa"/>
        <w:tblLayout w:type="fixed"/>
        <w:tblCellMar>
          <w:left w:w="144" w:type="dxa"/>
          <w:right w:w="58" w:type="dxa"/>
        </w:tblCellMar>
        <w:tblLook w:val="04A0"/>
      </w:tblPr>
      <w:tblGrid>
        <w:gridCol w:w="4554"/>
        <w:gridCol w:w="2340"/>
        <w:gridCol w:w="2376"/>
        <w:gridCol w:w="4050"/>
      </w:tblGrid>
      <w:tr w:rsidR="00CA07A7" w:rsidTr="0077280B">
        <w:trPr>
          <w:cnfStyle w:val="100000000000"/>
          <w:trHeight w:val="432"/>
          <w:tblHeader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  <w:vAlign w:val="center"/>
          </w:tcPr>
          <w:p w:rsidR="00CA07A7" w:rsidRDefault="00CA07A7" w:rsidP="00063FA5">
            <w:r>
              <w:t xml:space="preserve">cOMMITTEE </w:t>
            </w:r>
          </w:p>
        </w:tc>
        <w:tc>
          <w:tcPr>
            <w:tcW w:w="2340" w:type="dxa"/>
            <w:vAlign w:val="center"/>
          </w:tcPr>
          <w:p w:rsidR="00CA07A7" w:rsidRDefault="00CA07A7" w:rsidP="00063FA5">
            <w:r>
              <w:t>NAME</w:t>
            </w:r>
          </w:p>
        </w:tc>
        <w:tc>
          <w:tcPr>
            <w:tcW w:w="2376" w:type="dxa"/>
            <w:vAlign w:val="center"/>
          </w:tcPr>
          <w:p w:rsidR="00CA07A7" w:rsidRDefault="00CA07A7" w:rsidP="00063FA5">
            <w:r>
              <w:t>PHONE</w:t>
            </w:r>
          </w:p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  <w:vAlign w:val="center"/>
          </w:tcPr>
          <w:p w:rsidR="00CA07A7" w:rsidRDefault="00CA07A7" w:rsidP="00063FA5">
            <w:r>
              <w:t>EMAIL</w:t>
            </w:r>
          </w:p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CA07A7" w:rsidP="00063FA5">
            <w:r>
              <w:t>CHAIR</w:t>
            </w:r>
            <w:r w:rsidR="00063FA5">
              <w:t>PERSON</w:t>
            </w:r>
          </w:p>
        </w:tc>
        <w:tc>
          <w:tcPr>
            <w:tcW w:w="2340" w:type="dxa"/>
          </w:tcPr>
          <w:p w:rsidR="00CA07A7" w:rsidRDefault="00CA07A7" w:rsidP="00063FA5">
            <w:r>
              <w:t>Todd V.</w:t>
            </w:r>
          </w:p>
        </w:tc>
        <w:tc>
          <w:tcPr>
            <w:tcW w:w="2376" w:type="dxa"/>
          </w:tcPr>
          <w:p w:rsidR="00CA07A7" w:rsidRDefault="00CA07A7" w:rsidP="00063FA5">
            <w:r>
              <w:t>651-285-1789</w:t>
            </w:r>
          </w:p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CA07A7" w:rsidP="00063FA5">
            <w:r>
              <w:t>tvaneyll0908@gmail.com</w:t>
            </w:r>
          </w:p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CA07A7" w:rsidP="00063FA5">
            <w:r>
              <w:t>CO-CHAIR</w:t>
            </w:r>
            <w:r w:rsidR="00063FA5">
              <w:t>PERSON</w:t>
            </w:r>
          </w:p>
        </w:tc>
        <w:tc>
          <w:tcPr>
            <w:tcW w:w="2340" w:type="dxa"/>
          </w:tcPr>
          <w:p w:rsidR="00CA07A7" w:rsidRDefault="00063FA5" w:rsidP="00063FA5">
            <w:r>
              <w:t>Justin W.</w:t>
            </w:r>
          </w:p>
        </w:tc>
        <w:tc>
          <w:tcPr>
            <w:tcW w:w="2376" w:type="dxa"/>
          </w:tcPr>
          <w:p w:rsidR="00CA07A7" w:rsidRDefault="00063FA5" w:rsidP="00063FA5">
            <w:r>
              <w:t>612-300-0277</w:t>
            </w:r>
          </w:p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063FA5" w:rsidP="00063FA5">
            <w:r>
              <w:t>1884willy@gmail.com</w:t>
            </w:r>
          </w:p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CA07A7" w:rsidP="00063FA5">
            <w:r>
              <w:t>TREASURER</w:t>
            </w:r>
          </w:p>
        </w:tc>
        <w:tc>
          <w:tcPr>
            <w:tcW w:w="2340" w:type="dxa"/>
          </w:tcPr>
          <w:p w:rsidR="00CA07A7" w:rsidRDefault="00063FA5" w:rsidP="00063FA5">
            <w:r>
              <w:t>Dan K.</w:t>
            </w:r>
          </w:p>
        </w:tc>
        <w:tc>
          <w:tcPr>
            <w:tcW w:w="2376" w:type="dxa"/>
          </w:tcPr>
          <w:p w:rsidR="00CA07A7" w:rsidRDefault="00063FA5" w:rsidP="00063FA5">
            <w:r>
              <w:t>651-808-4208</w:t>
            </w:r>
          </w:p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063FA5" w:rsidP="00063FA5">
            <w:r>
              <w:t>dan.kessel67@gmail.com</w:t>
            </w:r>
          </w:p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CA07A7" w:rsidP="00063FA5">
            <w:r>
              <w:t>CO-TREASURER</w:t>
            </w:r>
          </w:p>
        </w:tc>
        <w:tc>
          <w:tcPr>
            <w:tcW w:w="2340" w:type="dxa"/>
          </w:tcPr>
          <w:p w:rsidR="00CA07A7" w:rsidRDefault="00CA07A7" w:rsidP="00063FA5"/>
        </w:tc>
        <w:tc>
          <w:tcPr>
            <w:tcW w:w="2376" w:type="dxa"/>
          </w:tcPr>
          <w:p w:rsidR="00CA07A7" w:rsidRDefault="00CA07A7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CA07A7" w:rsidP="00063FA5"/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CA07A7" w:rsidP="00063FA5">
            <w:r>
              <w:t>GATE</w:t>
            </w:r>
          </w:p>
        </w:tc>
        <w:tc>
          <w:tcPr>
            <w:tcW w:w="2340" w:type="dxa"/>
          </w:tcPr>
          <w:p w:rsidR="00CA07A7" w:rsidRDefault="00063FA5" w:rsidP="00063FA5">
            <w:r>
              <w:t>Leo M.</w:t>
            </w:r>
          </w:p>
        </w:tc>
        <w:tc>
          <w:tcPr>
            <w:tcW w:w="2376" w:type="dxa"/>
          </w:tcPr>
          <w:p w:rsidR="00CA07A7" w:rsidRDefault="00063FA5" w:rsidP="00063FA5">
            <w:r>
              <w:t>612-644-6741</w:t>
            </w:r>
          </w:p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063FA5" w:rsidP="00063FA5">
            <w:r>
              <w:t>leojski@comcast.net</w:t>
            </w:r>
          </w:p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CA07A7" w:rsidP="00063FA5">
            <w:r>
              <w:t>CO-GATE</w:t>
            </w:r>
          </w:p>
        </w:tc>
        <w:tc>
          <w:tcPr>
            <w:tcW w:w="2340" w:type="dxa"/>
          </w:tcPr>
          <w:p w:rsidR="00CA07A7" w:rsidRDefault="00063FA5" w:rsidP="00063FA5">
            <w:r>
              <w:t>Meg S.</w:t>
            </w:r>
          </w:p>
        </w:tc>
        <w:tc>
          <w:tcPr>
            <w:tcW w:w="2376" w:type="dxa"/>
          </w:tcPr>
          <w:p w:rsidR="00CA07A7" w:rsidRDefault="00063FA5" w:rsidP="00063FA5">
            <w:r>
              <w:t>612-757-9140</w:t>
            </w:r>
          </w:p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063FA5" w:rsidP="00063FA5">
            <w:r>
              <w:t>megsjoberg@gmail.com</w:t>
            </w:r>
          </w:p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CA07A7" w:rsidP="00063FA5">
            <w:r>
              <w:t>MERCHANDISE</w:t>
            </w:r>
          </w:p>
        </w:tc>
        <w:tc>
          <w:tcPr>
            <w:tcW w:w="2340" w:type="dxa"/>
          </w:tcPr>
          <w:p w:rsidR="00CA07A7" w:rsidRDefault="00063FA5" w:rsidP="00063FA5">
            <w:r>
              <w:t>Logan M.</w:t>
            </w:r>
          </w:p>
        </w:tc>
        <w:tc>
          <w:tcPr>
            <w:tcW w:w="2376" w:type="dxa"/>
          </w:tcPr>
          <w:p w:rsidR="00CA07A7" w:rsidRDefault="00063FA5" w:rsidP="00063FA5">
            <w:r>
              <w:t>612-210-1604</w:t>
            </w:r>
          </w:p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063FA5" w:rsidP="00063FA5">
            <w:r>
              <w:t>mrloganmckee@gmail.com</w:t>
            </w:r>
          </w:p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CA07A7" w:rsidP="00063FA5">
            <w:r>
              <w:t>CO-MERCHANDISE</w:t>
            </w:r>
          </w:p>
        </w:tc>
        <w:tc>
          <w:tcPr>
            <w:tcW w:w="2340" w:type="dxa"/>
          </w:tcPr>
          <w:p w:rsidR="00CA07A7" w:rsidRDefault="00CA07A7" w:rsidP="00063FA5"/>
        </w:tc>
        <w:tc>
          <w:tcPr>
            <w:tcW w:w="2376" w:type="dxa"/>
          </w:tcPr>
          <w:p w:rsidR="00CA07A7" w:rsidRDefault="00CA07A7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CA07A7" w:rsidP="00063FA5"/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CA07A7" w:rsidP="00063FA5">
            <w:r>
              <w:t>SECRETARY</w:t>
            </w:r>
          </w:p>
        </w:tc>
        <w:tc>
          <w:tcPr>
            <w:tcW w:w="2340" w:type="dxa"/>
          </w:tcPr>
          <w:p w:rsidR="00CA07A7" w:rsidRDefault="00CA07A7" w:rsidP="00063FA5"/>
        </w:tc>
        <w:tc>
          <w:tcPr>
            <w:tcW w:w="2376" w:type="dxa"/>
          </w:tcPr>
          <w:p w:rsidR="00CA07A7" w:rsidRDefault="00CA07A7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CA07A7" w:rsidP="00063FA5"/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063FA5" w:rsidP="00063FA5">
            <w:r>
              <w:t xml:space="preserve">FOOD </w:t>
            </w:r>
            <w:r w:rsidR="00CA07A7">
              <w:t>COORDINATOR</w:t>
            </w:r>
          </w:p>
        </w:tc>
        <w:tc>
          <w:tcPr>
            <w:tcW w:w="2340" w:type="dxa"/>
          </w:tcPr>
          <w:p w:rsidR="00CA07A7" w:rsidRDefault="00063FA5" w:rsidP="00063FA5">
            <w:r>
              <w:t>Tim N.</w:t>
            </w:r>
          </w:p>
        </w:tc>
        <w:tc>
          <w:tcPr>
            <w:tcW w:w="2376" w:type="dxa"/>
          </w:tcPr>
          <w:p w:rsidR="00CA07A7" w:rsidRDefault="00063FA5" w:rsidP="00063FA5">
            <w:r>
              <w:t>651-492-3163</w:t>
            </w:r>
          </w:p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063FA5" w:rsidP="00063FA5">
            <w:r>
              <w:t>timsrepairshop682@gmail.com</w:t>
            </w:r>
          </w:p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063FA5" w:rsidP="00063FA5">
            <w:r>
              <w:t>MEAL COORDINATOR</w:t>
            </w:r>
          </w:p>
        </w:tc>
        <w:tc>
          <w:tcPr>
            <w:tcW w:w="2340" w:type="dxa"/>
          </w:tcPr>
          <w:p w:rsidR="00CA07A7" w:rsidRDefault="00063FA5" w:rsidP="00063FA5">
            <w:r>
              <w:t>Sean V.</w:t>
            </w:r>
          </w:p>
        </w:tc>
        <w:tc>
          <w:tcPr>
            <w:tcW w:w="2376" w:type="dxa"/>
          </w:tcPr>
          <w:p w:rsidR="00CA07A7" w:rsidRDefault="00063FA5" w:rsidP="00063FA5">
            <w:r>
              <w:t>952-452-3626</w:t>
            </w:r>
          </w:p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063FA5" w:rsidP="00063FA5">
            <w:r>
              <w:t>vanmartersean@gmail.com</w:t>
            </w:r>
          </w:p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063FA5" w:rsidP="00063FA5">
            <w:r>
              <w:t>BEVERAGE COORDINATOR</w:t>
            </w:r>
          </w:p>
        </w:tc>
        <w:tc>
          <w:tcPr>
            <w:tcW w:w="2340" w:type="dxa"/>
          </w:tcPr>
          <w:p w:rsidR="00CA07A7" w:rsidRDefault="00CA07A7" w:rsidP="00063FA5"/>
        </w:tc>
        <w:tc>
          <w:tcPr>
            <w:tcW w:w="2376" w:type="dxa"/>
          </w:tcPr>
          <w:p w:rsidR="00CA07A7" w:rsidRDefault="00CA07A7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CA07A7" w:rsidP="00063FA5"/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063FA5" w:rsidP="00063FA5">
            <w:r>
              <w:t>ADULT ACTIVITIES COORDINATOR</w:t>
            </w:r>
          </w:p>
        </w:tc>
        <w:tc>
          <w:tcPr>
            <w:tcW w:w="2340" w:type="dxa"/>
          </w:tcPr>
          <w:p w:rsidR="00CA07A7" w:rsidRDefault="00CA07A7" w:rsidP="00063FA5"/>
        </w:tc>
        <w:tc>
          <w:tcPr>
            <w:tcW w:w="2376" w:type="dxa"/>
          </w:tcPr>
          <w:p w:rsidR="00CA07A7" w:rsidRDefault="00CA07A7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CA07A7" w:rsidP="00063FA5"/>
        </w:tc>
      </w:tr>
      <w:tr w:rsidR="00CA07A7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CA07A7" w:rsidRDefault="00063FA5" w:rsidP="00063FA5">
            <w:r>
              <w:t>CHILDREN ACTIVITIES COORDINATOR</w:t>
            </w:r>
          </w:p>
        </w:tc>
        <w:tc>
          <w:tcPr>
            <w:tcW w:w="2340" w:type="dxa"/>
          </w:tcPr>
          <w:p w:rsidR="00CA07A7" w:rsidRDefault="00CA07A7" w:rsidP="00063FA5"/>
        </w:tc>
        <w:tc>
          <w:tcPr>
            <w:tcW w:w="2376" w:type="dxa"/>
          </w:tcPr>
          <w:p w:rsidR="00CA07A7" w:rsidRDefault="00CA07A7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CA07A7" w:rsidRDefault="00CA07A7" w:rsidP="00063FA5"/>
        </w:tc>
      </w:tr>
      <w:tr w:rsidR="00063FA5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063FA5" w:rsidRDefault="00063FA5" w:rsidP="00063FA5">
            <w:r>
              <w:t>MISC COORDINATOR</w:t>
            </w:r>
          </w:p>
        </w:tc>
        <w:tc>
          <w:tcPr>
            <w:tcW w:w="2340" w:type="dxa"/>
          </w:tcPr>
          <w:p w:rsidR="00063FA5" w:rsidRDefault="00063FA5" w:rsidP="00063FA5"/>
        </w:tc>
        <w:tc>
          <w:tcPr>
            <w:tcW w:w="2376" w:type="dxa"/>
          </w:tcPr>
          <w:p w:rsidR="00063FA5" w:rsidRDefault="00063FA5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063FA5" w:rsidRDefault="00063FA5" w:rsidP="00063FA5"/>
        </w:tc>
      </w:tr>
      <w:tr w:rsidR="00063FA5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063FA5" w:rsidRDefault="00063FA5" w:rsidP="00063FA5">
            <w:r>
              <w:t>MISC COORDINATOR</w:t>
            </w:r>
          </w:p>
        </w:tc>
        <w:tc>
          <w:tcPr>
            <w:tcW w:w="2340" w:type="dxa"/>
          </w:tcPr>
          <w:p w:rsidR="00063FA5" w:rsidRDefault="00063FA5" w:rsidP="00063FA5"/>
        </w:tc>
        <w:tc>
          <w:tcPr>
            <w:tcW w:w="2376" w:type="dxa"/>
          </w:tcPr>
          <w:p w:rsidR="00063FA5" w:rsidRDefault="00063FA5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063FA5" w:rsidRDefault="00063FA5" w:rsidP="00063FA5"/>
        </w:tc>
      </w:tr>
      <w:tr w:rsidR="00063FA5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063FA5" w:rsidRDefault="0077280B" w:rsidP="00063FA5">
            <w:r>
              <w:t>MISC COORDINATOR</w:t>
            </w:r>
          </w:p>
        </w:tc>
        <w:tc>
          <w:tcPr>
            <w:tcW w:w="2340" w:type="dxa"/>
          </w:tcPr>
          <w:p w:rsidR="00063FA5" w:rsidRDefault="00063FA5" w:rsidP="00063FA5"/>
        </w:tc>
        <w:tc>
          <w:tcPr>
            <w:tcW w:w="2376" w:type="dxa"/>
          </w:tcPr>
          <w:p w:rsidR="00063FA5" w:rsidRDefault="00063FA5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063FA5" w:rsidRDefault="00063FA5" w:rsidP="00063FA5"/>
        </w:tc>
      </w:tr>
      <w:tr w:rsidR="00063FA5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063FA5" w:rsidRDefault="0077280B" w:rsidP="00063FA5">
            <w:r>
              <w:t>MISC COORDINATOR</w:t>
            </w:r>
          </w:p>
        </w:tc>
        <w:tc>
          <w:tcPr>
            <w:tcW w:w="2340" w:type="dxa"/>
          </w:tcPr>
          <w:p w:rsidR="00063FA5" w:rsidRDefault="00063FA5" w:rsidP="00063FA5"/>
        </w:tc>
        <w:tc>
          <w:tcPr>
            <w:tcW w:w="2376" w:type="dxa"/>
          </w:tcPr>
          <w:p w:rsidR="00063FA5" w:rsidRDefault="00063FA5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063FA5" w:rsidRDefault="00063FA5" w:rsidP="00063FA5"/>
        </w:tc>
      </w:tr>
      <w:tr w:rsidR="0077280B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</w:tcBorders>
          </w:tcPr>
          <w:p w:rsidR="0077280B" w:rsidRDefault="0077280B" w:rsidP="00063FA5">
            <w:r>
              <w:t>MISC COORDINATOR</w:t>
            </w:r>
          </w:p>
        </w:tc>
        <w:tc>
          <w:tcPr>
            <w:tcW w:w="2340" w:type="dxa"/>
          </w:tcPr>
          <w:p w:rsidR="0077280B" w:rsidRDefault="0077280B" w:rsidP="00063FA5"/>
        </w:tc>
        <w:tc>
          <w:tcPr>
            <w:tcW w:w="2376" w:type="dxa"/>
          </w:tcPr>
          <w:p w:rsidR="0077280B" w:rsidRDefault="0077280B" w:rsidP="00063FA5"/>
        </w:tc>
        <w:tc>
          <w:tcPr>
            <w:tcW w:w="4050" w:type="dxa"/>
            <w:tcBorders>
              <w:right w:val="double" w:sz="6" w:space="0" w:color="BFBFBF" w:themeColor="background1" w:themeShade="BF"/>
            </w:tcBorders>
          </w:tcPr>
          <w:p w:rsidR="0077280B" w:rsidRDefault="0077280B" w:rsidP="00063FA5"/>
        </w:tc>
      </w:tr>
      <w:tr w:rsidR="0077280B" w:rsidTr="0077280B">
        <w:trPr>
          <w:trHeight w:val="432"/>
        </w:trPr>
        <w:tc>
          <w:tcPr>
            <w:tcW w:w="4554" w:type="dxa"/>
            <w:tcBorders>
              <w:left w:val="double" w:sz="6" w:space="0" w:color="BFBFBF" w:themeColor="background1" w:themeShade="BF"/>
              <w:bottom w:val="double" w:sz="6" w:space="0" w:color="BFBFBF" w:themeColor="background1" w:themeShade="BF"/>
            </w:tcBorders>
          </w:tcPr>
          <w:p w:rsidR="0077280B" w:rsidRDefault="0077280B" w:rsidP="00063FA5">
            <w:r>
              <w:t>MISC COORDINATOR</w:t>
            </w:r>
          </w:p>
        </w:tc>
        <w:tc>
          <w:tcPr>
            <w:tcW w:w="2340" w:type="dxa"/>
            <w:tcBorders>
              <w:bottom w:val="double" w:sz="6" w:space="0" w:color="BFBFBF" w:themeColor="background1" w:themeShade="BF"/>
            </w:tcBorders>
          </w:tcPr>
          <w:p w:rsidR="0077280B" w:rsidRDefault="0077280B" w:rsidP="00063FA5"/>
        </w:tc>
        <w:tc>
          <w:tcPr>
            <w:tcW w:w="2376" w:type="dxa"/>
            <w:tcBorders>
              <w:bottom w:val="double" w:sz="6" w:space="0" w:color="BFBFBF" w:themeColor="background1" w:themeShade="BF"/>
            </w:tcBorders>
          </w:tcPr>
          <w:p w:rsidR="0077280B" w:rsidRDefault="0077280B" w:rsidP="00063FA5"/>
        </w:tc>
        <w:tc>
          <w:tcPr>
            <w:tcW w:w="4050" w:type="dxa"/>
            <w:tcBorders>
              <w:bottom w:val="double" w:sz="6" w:space="0" w:color="BFBFBF" w:themeColor="background1" w:themeShade="BF"/>
              <w:right w:val="double" w:sz="6" w:space="0" w:color="BFBFBF" w:themeColor="background1" w:themeShade="BF"/>
            </w:tcBorders>
          </w:tcPr>
          <w:p w:rsidR="0077280B" w:rsidRDefault="0077280B" w:rsidP="00063FA5"/>
        </w:tc>
      </w:tr>
    </w:tbl>
    <w:p w:rsidR="00A76806" w:rsidRPr="0077280B" w:rsidRDefault="00A76806" w:rsidP="0077280B">
      <w:pPr>
        <w:rPr>
          <w:sz w:val="8"/>
        </w:rPr>
      </w:pPr>
      <w:bookmarkStart w:id="0" w:name="_GoBack"/>
      <w:bookmarkEnd w:id="0"/>
    </w:p>
    <w:sectPr w:rsidR="00A76806" w:rsidRPr="0077280B" w:rsidSect="0077280B">
      <w:headerReference w:type="first" r:id="rId12"/>
      <w:footerReference w:type="first" r:id="rId13"/>
      <w:pgSz w:w="15840" w:h="12240" w:orient="landscape" w:code="1"/>
      <w:pgMar w:top="1627" w:right="936" w:bottom="1080" w:left="936" w:header="576" w:footer="576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733" w:rsidRDefault="00ED1733">
      <w:r>
        <w:separator/>
      </w:r>
    </w:p>
    <w:p w:rsidR="00ED1733" w:rsidRDefault="00ED1733"/>
  </w:endnote>
  <w:endnote w:type="continuationSeparator" w:id="0">
    <w:p w:rsidR="00ED1733" w:rsidRDefault="00ED1733">
      <w:r>
        <w:continuationSeparator/>
      </w:r>
    </w:p>
    <w:p w:rsidR="00ED1733" w:rsidRDefault="00ED173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F1" w:rsidRPr="0077280B" w:rsidRDefault="0077280B" w:rsidP="0077280B">
    <w:pPr>
      <w:pStyle w:val="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jc w:val="center"/>
    </w:pPr>
    <w:fldSimple w:instr=" DATE \@ &quot;MMMM d, yyyy&quot; ">
      <w:r>
        <w:t>December 2, 2018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733" w:rsidRDefault="00ED1733">
      <w:r>
        <w:separator/>
      </w:r>
    </w:p>
    <w:p w:rsidR="00ED1733" w:rsidRDefault="00ED1733"/>
  </w:footnote>
  <w:footnote w:type="continuationSeparator" w:id="0">
    <w:p w:rsidR="00ED1733" w:rsidRDefault="00ED1733">
      <w:r>
        <w:continuationSeparator/>
      </w:r>
    </w:p>
    <w:p w:rsidR="00ED1733" w:rsidRDefault="00ED173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0C" w:rsidRPr="0077280B" w:rsidRDefault="00CA07A7" w:rsidP="0077280B">
    <w:pPr>
      <w:ind w:left="180"/>
      <w:jc w:val="center"/>
      <w:rPr>
        <w:rStyle w:val="Strong"/>
        <w:color w:val="auto"/>
        <w:sz w:val="48"/>
      </w:rPr>
    </w:pPr>
    <w:r w:rsidRPr="0077280B">
      <w:rPr>
        <w:rStyle w:val="Strong"/>
        <w:color w:val="auto"/>
        <w:sz w:val="48"/>
      </w:rPr>
      <w:t xml:space="preserve">PIG COMMITTEE 2018 – 2019 </w:t>
    </w:r>
    <w:r w:rsidRPr="0077280B">
      <w:rPr>
        <w:rStyle w:val="Strong"/>
        <w:color w:val="auto"/>
        <w:sz w:val="48"/>
      </w:rPr>
      <w:tab/>
      <w:t>CONTACT LIST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150D3D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5478D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FD045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DA0236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E1894B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5349B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B8025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22290E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99049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288F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063FA5"/>
    <w:rsid w:val="00063FA5"/>
    <w:rsid w:val="001C6D82"/>
    <w:rsid w:val="002426C3"/>
    <w:rsid w:val="002868F1"/>
    <w:rsid w:val="002C72E1"/>
    <w:rsid w:val="00341DA5"/>
    <w:rsid w:val="005D14AF"/>
    <w:rsid w:val="0061465A"/>
    <w:rsid w:val="00632702"/>
    <w:rsid w:val="00692FE8"/>
    <w:rsid w:val="006B4BBC"/>
    <w:rsid w:val="006E3D10"/>
    <w:rsid w:val="00733836"/>
    <w:rsid w:val="0077280B"/>
    <w:rsid w:val="00815A0E"/>
    <w:rsid w:val="00845A9E"/>
    <w:rsid w:val="008F1F12"/>
    <w:rsid w:val="00985A0C"/>
    <w:rsid w:val="009D19CF"/>
    <w:rsid w:val="009F09F0"/>
    <w:rsid w:val="00A762FA"/>
    <w:rsid w:val="00A76806"/>
    <w:rsid w:val="00AD05F3"/>
    <w:rsid w:val="00B627C1"/>
    <w:rsid w:val="00CA07A7"/>
    <w:rsid w:val="00CC0A54"/>
    <w:rsid w:val="00CF3DE3"/>
    <w:rsid w:val="00DB0B07"/>
    <w:rsid w:val="00DE35E4"/>
    <w:rsid w:val="00E679F1"/>
    <w:rsid w:val="00ED1733"/>
    <w:rsid w:val="00F56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semiHidden="0" w:uiPriority="1" w:unhideWhenUsed="0" w:qFormat="1"/>
    <w:lsdException w:name="Emphasis" w:uiPriority="2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D10"/>
  </w:style>
  <w:style w:type="paragraph" w:styleId="Heading1">
    <w:name w:val="heading 1"/>
    <w:basedOn w:val="Normal"/>
    <w:next w:val="Normal"/>
    <w:link w:val="Heading1Char"/>
    <w:uiPriority w:val="9"/>
    <w:qFormat/>
    <w:rsid w:val="00F56E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95959" w:themeColor="accent2" w:themeShade="80"/>
      <w:sz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EC8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595959" w:themeColor="accent2" w:themeShade="80"/>
      <w:sz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D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i/>
      <w:color w:val="595959" w:themeColor="accent2" w:themeShade="80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D1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  <w:caps/>
      <w:color w:val="595959" w:themeColor="accent2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D1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E4E4E" w:themeColor="accent1" w:themeTint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D1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color w:val="4E4E4E" w:themeColor="accent1" w:themeTint="B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D1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4E4E4E" w:themeColor="accen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D1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D1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auto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6EC8"/>
    <w:rPr>
      <w:color w:val="595959" w:themeColor="text1" w:themeTint="A6"/>
    </w:rPr>
  </w:style>
  <w:style w:type="character" w:styleId="Strong">
    <w:name w:val="Strong"/>
    <w:basedOn w:val="DefaultParagraphFont"/>
    <w:uiPriority w:val="1"/>
    <w:qFormat/>
    <w:rsid w:val="00B627C1"/>
    <w:rPr>
      <w:b/>
      <w:bCs/>
      <w:color w:val="BFBFBF" w:themeColor="background1" w:themeShade="BF"/>
    </w:rPr>
  </w:style>
  <w:style w:type="table" w:styleId="TableGrid">
    <w:name w:val="Table Grid"/>
    <w:basedOn w:val="TableNormal"/>
    <w:uiPriority w:val="39"/>
    <w:rsid w:val="00B627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ontactList">
    <w:name w:val="Contact List"/>
    <w:basedOn w:val="TableNormal"/>
    <w:uiPriority w:val="99"/>
    <w:rsid w:val="005D14AF"/>
    <w:pPr>
      <w:spacing w:before="20" w:after="40"/>
    </w:pPr>
    <w:tblPr>
      <w:tblInd w:w="0" w:type="dxa"/>
      <w:tblBorders>
        <w:top w:val="double" w:sz="6" w:space="0" w:color="BFBFBF" w:themeColor="background1" w:themeShade="BF"/>
        <w:bottom w:val="double" w:sz="6" w:space="0" w:color="BFBFBF" w:themeColor="background1" w:themeShade="BF"/>
        <w:insideH w:val="single" w:sz="4" w:space="0" w:color="BFBFBF" w:themeColor="background1" w:themeShade="BF"/>
        <w:insideV w:val="single" w:sz="6" w:space="0" w:color="BFBFBF" w:themeColor="background1" w:themeShade="BF"/>
      </w:tblBorders>
      <w:tblCellMar>
        <w:top w:w="0" w:type="dxa"/>
        <w:left w:w="202" w:type="dxa"/>
        <w:bottom w:w="0" w:type="dxa"/>
        <w:right w:w="115" w:type="dxa"/>
      </w:tblCellMar>
    </w:tblPr>
    <w:tcPr>
      <w:vAlign w:val="center"/>
    </w:tcPr>
    <w:tblStylePr w:type="firstRow">
      <w:rPr>
        <w:b/>
        <w:i w:val="0"/>
        <w:caps/>
        <w:smallCaps w:val="0"/>
        <w:color w:val="595959" w:themeColor="text1" w:themeTint="A6"/>
      </w:rPr>
      <w:tblPr/>
      <w:tcPr>
        <w:tcBorders>
          <w:top w:val="double" w:sz="6" w:space="0" w:color="BFBFBF" w:themeColor="background1" w:themeShade="BF"/>
          <w:left w:val="nil"/>
          <w:bottom w:val="double" w:sz="6" w:space="0" w:color="BFBFBF" w:themeColor="background1" w:themeShade="BF"/>
          <w:right w:val="nil"/>
          <w:insideH w:val="nil"/>
          <w:insideV w:val="single" w:sz="6" w:space="0" w:color="BFBFBF" w:themeColor="background1" w:themeShade="BF"/>
          <w:tl2br w:val="nil"/>
          <w:tr2bl w:val="nil"/>
        </w:tcBorders>
        <w:vAlign w:val="bottom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56EC8"/>
    <w:rPr>
      <w:rFonts w:asciiTheme="majorHAnsi" w:eastAsiaTheme="majorEastAsia" w:hAnsiTheme="majorHAnsi" w:cstheme="majorBidi"/>
      <w:color w:val="595959" w:themeColor="accent2" w:themeShade="80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EC8"/>
    <w:rPr>
      <w:rFonts w:asciiTheme="majorHAnsi" w:eastAsiaTheme="majorEastAsia" w:hAnsiTheme="majorHAnsi" w:cstheme="majorBidi"/>
      <w:color w:val="595959" w:themeColor="accent2" w:themeShade="80"/>
      <w:sz w:val="26"/>
    </w:rPr>
  </w:style>
  <w:style w:type="paragraph" w:styleId="Header">
    <w:name w:val="header"/>
    <w:basedOn w:val="Normal"/>
    <w:link w:val="HeaderChar"/>
    <w:uiPriority w:val="99"/>
    <w:unhideWhenUsed/>
    <w:rsid w:val="006E3D10"/>
    <w:pPr>
      <w:pBdr>
        <w:top w:val="single" w:sz="4" w:space="8" w:color="000000" w:themeColor="text1"/>
        <w:left w:val="single" w:sz="4" w:space="8" w:color="000000" w:themeColor="text1"/>
        <w:bottom w:val="single" w:sz="4" w:space="11" w:color="000000" w:themeColor="text1"/>
        <w:right w:val="single" w:sz="4" w:space="8" w:color="000000" w:themeColor="text1"/>
      </w:pBdr>
      <w:shd w:val="clear" w:color="auto" w:fill="000000" w:themeFill="text1"/>
      <w:spacing w:after="120"/>
      <w:ind w:left="202" w:right="202"/>
    </w:pPr>
    <w:rPr>
      <w:rFonts w:asciiTheme="majorHAnsi" w:eastAsiaTheme="majorEastAsia" w:hAnsiTheme="majorHAnsi" w:cstheme="majorBidi"/>
      <w:color w:val="auto"/>
      <w:sz w:val="56"/>
    </w:rPr>
  </w:style>
  <w:style w:type="character" w:customStyle="1" w:styleId="HeaderChar">
    <w:name w:val="Header Char"/>
    <w:basedOn w:val="DefaultParagraphFont"/>
    <w:link w:val="Header"/>
    <w:uiPriority w:val="99"/>
    <w:rsid w:val="006E3D10"/>
    <w:rPr>
      <w:rFonts w:asciiTheme="majorHAnsi" w:eastAsiaTheme="majorEastAsia" w:hAnsiTheme="majorHAnsi" w:cstheme="majorBidi"/>
      <w:color w:val="auto"/>
      <w:sz w:val="56"/>
      <w:shd w:val="clear" w:color="auto" w:fill="000000" w:themeFill="text1"/>
    </w:rPr>
  </w:style>
  <w:style w:type="paragraph" w:styleId="Footer">
    <w:name w:val="footer"/>
    <w:basedOn w:val="Normal"/>
    <w:link w:val="FooterChar"/>
    <w:uiPriority w:val="99"/>
    <w:unhideWhenUsed/>
    <w:rsid w:val="00B627C1"/>
    <w:pPr>
      <w:pBdr>
        <w:top w:val="single" w:sz="4" w:space="4" w:color="000000" w:themeColor="text1"/>
        <w:left w:val="single" w:sz="4" w:space="8" w:color="000000" w:themeColor="text1"/>
        <w:bottom w:val="single" w:sz="4" w:space="4" w:color="000000" w:themeColor="text1"/>
        <w:right w:val="single" w:sz="4" w:space="8" w:color="000000" w:themeColor="text1"/>
      </w:pBdr>
      <w:shd w:val="clear" w:color="auto" w:fill="000000" w:themeFill="text1"/>
      <w:ind w:left="202" w:right="202"/>
    </w:pPr>
    <w:rPr>
      <w:rFonts w:asciiTheme="majorHAnsi" w:eastAsiaTheme="majorEastAsia" w:hAnsiTheme="majorHAnsi" w:cstheme="majorBidi"/>
      <w:caps/>
      <w:noProof/>
      <w:color w:val="BFBFBF" w:themeColor="background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632702"/>
    <w:rPr>
      <w:rFonts w:asciiTheme="majorHAnsi" w:eastAsiaTheme="majorEastAsia" w:hAnsiTheme="majorHAnsi" w:cstheme="majorBidi"/>
      <w:caps/>
      <w:noProof/>
      <w:color w:val="BFBFBF" w:themeColor="background1" w:themeShade="BF"/>
      <w:shd w:val="clear" w:color="auto" w:fill="000000" w:themeFill="text1"/>
    </w:rPr>
  </w:style>
  <w:style w:type="paragraph" w:styleId="Title">
    <w:name w:val="Title"/>
    <w:basedOn w:val="Normal"/>
    <w:link w:val="TitleChar"/>
    <w:uiPriority w:val="1"/>
    <w:qFormat/>
    <w:rsid w:val="006E3D10"/>
    <w:pPr>
      <w:spacing w:after="100"/>
      <w:ind w:left="202" w:right="115"/>
      <w:contextualSpacing/>
    </w:pPr>
    <w:rPr>
      <w:rFonts w:eastAsiaTheme="majorEastAsia" w:cstheme="majorBidi"/>
      <w:b/>
      <w:caps/>
      <w:color w:val="auto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6E3D10"/>
    <w:rPr>
      <w:rFonts w:eastAsiaTheme="majorEastAsia" w:cstheme="majorBidi"/>
      <w:b/>
      <w:caps/>
      <w:color w:val="auto"/>
      <w:sz w:val="24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CF3DE3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CF3DE3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65A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65A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1465A"/>
  </w:style>
  <w:style w:type="paragraph" w:styleId="BlockText">
    <w:name w:val="Block Text"/>
    <w:basedOn w:val="Normal"/>
    <w:uiPriority w:val="99"/>
    <w:semiHidden/>
    <w:unhideWhenUsed/>
    <w:rsid w:val="0061465A"/>
    <w:pPr>
      <w:pBdr>
        <w:top w:val="single" w:sz="2" w:space="10" w:color="141414" w:themeColor="accent1"/>
        <w:left w:val="single" w:sz="2" w:space="10" w:color="141414" w:themeColor="accent1"/>
        <w:bottom w:val="single" w:sz="2" w:space="10" w:color="141414" w:themeColor="accent1"/>
        <w:right w:val="single" w:sz="2" w:space="10" w:color="141414" w:themeColor="accent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146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1465A"/>
  </w:style>
  <w:style w:type="paragraph" w:styleId="BodyText2">
    <w:name w:val="Body Text 2"/>
    <w:basedOn w:val="Normal"/>
    <w:link w:val="BodyText2Char"/>
    <w:uiPriority w:val="99"/>
    <w:semiHidden/>
    <w:unhideWhenUsed/>
    <w:rsid w:val="0061465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465A"/>
  </w:style>
  <w:style w:type="paragraph" w:styleId="BodyText3">
    <w:name w:val="Body Text 3"/>
    <w:basedOn w:val="Normal"/>
    <w:link w:val="BodyText3Char"/>
    <w:uiPriority w:val="99"/>
    <w:semiHidden/>
    <w:unhideWhenUsed/>
    <w:rsid w:val="0061465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1465A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146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1465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465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465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1465A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1465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1465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1465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1465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1465A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56EC8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1465A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1465A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1465A"/>
  </w:style>
  <w:style w:type="table" w:styleId="ColorfulGrid">
    <w:name w:val="Colorful Grid"/>
    <w:basedOn w:val="TableNormal"/>
    <w:uiPriority w:val="73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1465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465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65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6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65A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61465A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1465A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1465A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1465A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1465A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1465A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1465A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1465A"/>
  </w:style>
  <w:style w:type="character" w:customStyle="1" w:styleId="DateChar">
    <w:name w:val="Date Char"/>
    <w:basedOn w:val="DefaultParagraphFont"/>
    <w:link w:val="Date"/>
    <w:uiPriority w:val="99"/>
    <w:semiHidden/>
    <w:rsid w:val="0061465A"/>
  </w:style>
  <w:style w:type="paragraph" w:styleId="DocumentMap">
    <w:name w:val="Document Map"/>
    <w:basedOn w:val="Normal"/>
    <w:link w:val="DocumentMapChar"/>
    <w:uiPriority w:val="99"/>
    <w:semiHidden/>
    <w:unhideWhenUsed/>
    <w:rsid w:val="0061465A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1465A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1465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1465A"/>
  </w:style>
  <w:style w:type="character" w:styleId="Emphasis">
    <w:name w:val="Emphasis"/>
    <w:basedOn w:val="DefaultParagraphFont"/>
    <w:uiPriority w:val="20"/>
    <w:semiHidden/>
    <w:unhideWhenUsed/>
    <w:qFormat/>
    <w:rsid w:val="0061465A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1465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1465A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1465A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1465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1465A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1465A"/>
    <w:rPr>
      <w:color w:val="91919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61465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465A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65A"/>
    <w:rPr>
      <w:szCs w:val="20"/>
    </w:rPr>
  </w:style>
  <w:style w:type="table" w:customStyle="1" w:styleId="GridTable1Light">
    <w:name w:val="Grid Table 1 Light"/>
    <w:basedOn w:val="TableNormal"/>
    <w:uiPriority w:val="46"/>
    <w:rsid w:val="0061465A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61465A"/>
    <w:tblPr>
      <w:tblStyleRowBandSize w:val="1"/>
      <w:tblStyleColBandSize w:val="1"/>
      <w:tblInd w:w="0" w:type="dxa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61465A"/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61465A"/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61465A"/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61465A"/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61465A"/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61465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61465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61465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61465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61465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61465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61465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61465A"/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61465A"/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61465A"/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61465A"/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61465A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61465A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61465A"/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61465A"/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61465A"/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61465A"/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61465A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61465A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6E3D10"/>
    <w:rPr>
      <w:rFonts w:asciiTheme="majorHAnsi" w:eastAsiaTheme="majorEastAsia" w:hAnsiTheme="majorHAnsi" w:cstheme="majorBidi"/>
      <w:i/>
      <w:color w:val="595959" w:themeColor="accent2" w:themeShade="80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D10"/>
    <w:rPr>
      <w:rFonts w:asciiTheme="majorHAnsi" w:eastAsiaTheme="majorEastAsia" w:hAnsiTheme="majorHAnsi" w:cstheme="majorBidi"/>
      <w:iCs/>
      <w:caps/>
      <w:color w:val="595959" w:themeColor="accent2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D10"/>
    <w:rPr>
      <w:rFonts w:asciiTheme="majorHAnsi" w:eastAsiaTheme="majorEastAsia" w:hAnsiTheme="majorHAnsi" w:cstheme="majorBidi"/>
      <w:color w:val="4E4E4E" w:themeColor="accent1" w:themeTint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D10"/>
    <w:rPr>
      <w:rFonts w:asciiTheme="majorHAnsi" w:eastAsiaTheme="majorEastAsia" w:hAnsiTheme="majorHAnsi" w:cstheme="majorBidi"/>
      <w:i/>
      <w:color w:val="4E4E4E" w:themeColor="accent1" w:themeTint="B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D10"/>
    <w:rPr>
      <w:rFonts w:asciiTheme="majorHAnsi" w:eastAsiaTheme="majorEastAsia" w:hAnsiTheme="majorHAnsi" w:cstheme="majorBidi"/>
      <w:iCs/>
      <w:caps/>
      <w:color w:val="4E4E4E" w:themeColor="accen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D10"/>
    <w:rPr>
      <w:rFonts w:asciiTheme="majorHAnsi" w:eastAsiaTheme="majorEastAsia" w:hAnsiTheme="majorHAnsi" w:cstheme="majorBidi"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D10"/>
    <w:rPr>
      <w:rFonts w:asciiTheme="majorHAnsi" w:eastAsiaTheme="majorEastAsia" w:hAnsiTheme="majorHAnsi" w:cstheme="majorBidi"/>
      <w:i/>
      <w:iCs/>
      <w:color w:val="auto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61465A"/>
  </w:style>
  <w:style w:type="paragraph" w:styleId="HTMLAddress">
    <w:name w:val="HTML Address"/>
    <w:basedOn w:val="Normal"/>
    <w:link w:val="HTMLAddressChar"/>
    <w:uiPriority w:val="99"/>
    <w:semiHidden/>
    <w:unhideWhenUsed/>
    <w:rsid w:val="0061465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1465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1465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1465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1465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1465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1465A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465A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1465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1465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1465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1465A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1465A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1465A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1465A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1465A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1465A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1465A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1465A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1465A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1465A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1465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1465A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F56EC8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56EC8"/>
    <w:rPr>
      <w:i/>
      <w:iCs/>
      <w:color w:val="141414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F56EC8"/>
    <w:rPr>
      <w:b/>
      <w:bCs/>
      <w:caps w:val="0"/>
      <w:smallCaps/>
      <w:color w:val="141414" w:themeColor="accent1"/>
      <w:spacing w:val="0"/>
    </w:rPr>
  </w:style>
  <w:style w:type="table" w:styleId="LightGrid">
    <w:name w:val="Light Grid"/>
    <w:basedOn w:val="TableNormal"/>
    <w:uiPriority w:val="62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1465A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1465A"/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8" w:space="0" w:color="141414" w:themeColor="accent1"/>
        <w:bottom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1465A"/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1465A"/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1465A"/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1465A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1465A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1465A"/>
  </w:style>
  <w:style w:type="paragraph" w:styleId="List">
    <w:name w:val="List"/>
    <w:basedOn w:val="Normal"/>
    <w:uiPriority w:val="99"/>
    <w:semiHidden/>
    <w:unhideWhenUsed/>
    <w:rsid w:val="0061465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1465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1465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1465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1465A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1465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1465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1465A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1465A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1465A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1465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1465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1465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1465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1465A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1465A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1465A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1465A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1465A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1465A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1465A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61465A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61465A"/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61465A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61465A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61465A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61465A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61465A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61465A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61465A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61465A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61465A"/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4" w:space="0" w:color="141414" w:themeColor="accent1"/>
        <w:bottom w:val="single" w:sz="4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61465A"/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61465A"/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61465A"/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61465A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61465A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61465A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61465A"/>
    <w:rPr>
      <w:color w:val="0E0E0E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61465A"/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61465A"/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61465A"/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61465A"/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61465A"/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146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65A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41414" w:themeColor="accent1"/>
        <w:bottom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1465A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146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1465A"/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146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146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146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146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146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146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1465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146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1465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61465A"/>
  </w:style>
  <w:style w:type="paragraph" w:styleId="NormalWeb">
    <w:name w:val="Normal (Web)"/>
    <w:basedOn w:val="Normal"/>
    <w:uiPriority w:val="99"/>
    <w:semiHidden/>
    <w:unhideWhenUsed/>
    <w:rsid w:val="0061465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1465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1465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1465A"/>
  </w:style>
  <w:style w:type="character" w:styleId="PageNumber">
    <w:name w:val="page number"/>
    <w:basedOn w:val="DefaultParagraphFont"/>
    <w:uiPriority w:val="99"/>
    <w:semiHidden/>
    <w:unhideWhenUsed/>
    <w:rsid w:val="0061465A"/>
  </w:style>
  <w:style w:type="table" w:customStyle="1" w:styleId="PlainTable1">
    <w:name w:val="Plain Table 1"/>
    <w:basedOn w:val="TableNormal"/>
    <w:uiPriority w:val="41"/>
    <w:rsid w:val="0061465A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61465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61465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1465A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1465A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56EC8"/>
    <w:pPr>
      <w:spacing w:before="200" w:after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56EC8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1465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1465A"/>
  </w:style>
  <w:style w:type="paragraph" w:styleId="Signature">
    <w:name w:val="Signature"/>
    <w:basedOn w:val="Normal"/>
    <w:link w:val="SignatureChar"/>
    <w:uiPriority w:val="99"/>
    <w:semiHidden/>
    <w:unhideWhenUsed/>
    <w:rsid w:val="0061465A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1465A"/>
  </w:style>
  <w:style w:type="character" w:styleId="SubtleEmphasis">
    <w:name w:val="Subtle Emphasis"/>
    <w:basedOn w:val="DefaultParagraphFont"/>
    <w:uiPriority w:val="19"/>
    <w:semiHidden/>
    <w:unhideWhenUsed/>
    <w:qFormat/>
    <w:rsid w:val="0061465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1465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1465A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1465A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1465A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1465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1465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1465A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1465A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1465A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1465A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1465A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1465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1465A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61465A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61465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1465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1465A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1465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1465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1465A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1465A"/>
  </w:style>
  <w:style w:type="table" w:styleId="TableProfessional">
    <w:name w:val="Table Professional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1465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1465A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1465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1465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146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1465A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1465A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1465A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1465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1465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1465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1465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1465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1465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1465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1465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1465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1465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6EC8"/>
    <w:pPr>
      <w:outlineLvl w:val="9"/>
    </w:pPr>
    <w:rPr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TF03148038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ports Contact List">
      <a:majorFont>
        <a:latin typeface="Impact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31d92cf942c19623f8ea37c5ae89e9e4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5ae4c53a902569674f13d354e575c07c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41280B-2C43-40E3-8EF1-DA2A246192C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90882AC8-FF8D-406E-8AE1-43325EC0E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5F9C5A-69B3-4A36-8CD0-9BB6EF5638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200913-CA2C-4479-B90C-BCE54B572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TF03148038</Template>
  <TotalTime>28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CONTACT LIST</dc:title>
  <dc:creator>User</dc:creator>
  <cp:lastModifiedBy>User</cp:lastModifiedBy>
  <cp:revision>1</cp:revision>
  <dcterms:created xsi:type="dcterms:W3CDTF">2018-12-02T21:29:00Z</dcterms:created>
  <dcterms:modified xsi:type="dcterms:W3CDTF">2018-12-02T21:57:00Z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