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84" w:rsidRPr="00D94041" w:rsidRDefault="006A24F4">
      <w:pPr>
        <w:pStyle w:val="Heading2"/>
      </w:pPr>
      <w:r>
        <w:t>Stillwater na</w:t>
      </w:r>
    </w:p>
    <w:p w:rsidR="008231C0" w:rsidRPr="00D94041" w:rsidRDefault="00D12654" w:rsidP="00345A44">
      <w:pPr>
        <w:pStyle w:val="Heading4"/>
      </w:pPr>
      <w:r>
        <w:rPr>
          <w:noProof/>
          <w:lang w:eastAsia="en-US"/>
        </w:rPr>
        <w:drawing>
          <wp:inline distT="0" distB="0" distL="0" distR="0">
            <wp:extent cx="914400" cy="914400"/>
            <wp:effectExtent l="0" t="0" r="0" b="0"/>
            <wp:docPr id="5" name="Graphic 5" descr="Us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sers.sv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FBC">
        <w:rPr>
          <w:noProof/>
          <w:lang w:eastAsia="en-US"/>
        </w:rPr>
        <w:drawing>
          <wp:inline distT="0" distB="0" distL="0" distR="0">
            <wp:extent cx="914400" cy="914400"/>
            <wp:effectExtent l="0" t="0" r="0" b="0"/>
            <wp:docPr id="3" name="Graphic 3" descr="Che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eers.svg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4F4" w:rsidRPr="006A24F4" w:rsidRDefault="006A24F4" w:rsidP="007F5AF4">
      <w:pPr>
        <w:pStyle w:val="Heading1"/>
        <w:spacing w:after="240"/>
      </w:pPr>
      <w:r>
        <w:t>MEETING OF THE MONTH</w:t>
      </w:r>
    </w:p>
    <w:sdt>
      <w:sdtPr>
        <w:alias w:val="Enter party date:"/>
        <w:tag w:val="Enter party date:"/>
        <w:id w:val="1138217135"/>
        <w:placeholder>
          <w:docPart w:val="F3FB88025CAB4738A1F436ED55ADA508"/>
        </w:placeholder>
        <w:temporary/>
        <w:showingPlcHdr/>
      </w:sdtPr>
      <w:sdtContent>
        <w:p w:rsidR="00BB4684" w:rsidRPr="00D94041" w:rsidRDefault="006867EC" w:rsidP="006867EC">
          <w:pPr>
            <w:pStyle w:val="Heading2"/>
          </w:pPr>
          <w:r w:rsidRPr="00D94041">
            <w:t>Date</w:t>
          </w:r>
        </w:p>
      </w:sdtContent>
    </w:sdt>
    <w:p w:rsidR="00BB4684" w:rsidRPr="007F5AF4" w:rsidRDefault="006A24F4" w:rsidP="007F5AF4">
      <w:pPr>
        <w:pStyle w:val="Heading3"/>
        <w:spacing w:after="360"/>
        <w:rPr>
          <w:sz w:val="36"/>
        </w:rPr>
      </w:pPr>
      <w:r w:rsidRPr="007F5AF4">
        <w:rPr>
          <w:sz w:val="36"/>
        </w:rPr>
        <w:t>Wednesday, January 22 @ 7:30 PM</w:t>
      </w:r>
    </w:p>
    <w:p w:rsidR="006A24F4" w:rsidRPr="007F5AF4" w:rsidRDefault="006A24F4" w:rsidP="00D94041">
      <w:pPr>
        <w:rPr>
          <w:sz w:val="32"/>
        </w:rPr>
      </w:pPr>
      <w:r w:rsidRPr="007F5AF4">
        <w:rPr>
          <w:sz w:val="32"/>
        </w:rPr>
        <w:t xml:space="preserve">St. Croix </w:t>
      </w:r>
      <w:proofErr w:type="spellStart"/>
      <w:r w:rsidRPr="007F5AF4">
        <w:rPr>
          <w:sz w:val="32"/>
        </w:rPr>
        <w:t>Alano</w:t>
      </w:r>
      <w:proofErr w:type="spellEnd"/>
      <w:r w:rsidRPr="007F5AF4">
        <w:rPr>
          <w:sz w:val="32"/>
        </w:rPr>
        <w:t xml:space="preserve"> Club </w:t>
      </w:r>
    </w:p>
    <w:p w:rsidR="00BB4684" w:rsidRPr="007F5AF4" w:rsidRDefault="006A24F4" w:rsidP="00D94041">
      <w:pPr>
        <w:rPr>
          <w:sz w:val="32"/>
        </w:rPr>
      </w:pPr>
      <w:r w:rsidRPr="007F5AF4">
        <w:rPr>
          <w:sz w:val="32"/>
        </w:rPr>
        <w:t>208 South 3</w:t>
      </w:r>
      <w:r w:rsidRPr="007F5AF4">
        <w:rPr>
          <w:sz w:val="32"/>
          <w:vertAlign w:val="superscript"/>
        </w:rPr>
        <w:t>rd</w:t>
      </w:r>
      <w:r w:rsidRPr="007F5AF4">
        <w:rPr>
          <w:sz w:val="32"/>
        </w:rPr>
        <w:t xml:space="preserve"> Street</w:t>
      </w:r>
    </w:p>
    <w:p w:rsidR="00EC76EE" w:rsidRPr="007F5AF4" w:rsidRDefault="006A24F4" w:rsidP="006A24F4">
      <w:pPr>
        <w:rPr>
          <w:sz w:val="32"/>
        </w:rPr>
      </w:pPr>
      <w:r w:rsidRPr="007F5AF4">
        <w:rPr>
          <w:sz w:val="32"/>
        </w:rPr>
        <w:t>Stillwater, MN 55082</w:t>
      </w:r>
    </w:p>
    <w:p w:rsidR="006A24F4" w:rsidRPr="00D94041" w:rsidRDefault="006A24F4" w:rsidP="006A24F4"/>
    <w:p w:rsidR="00734CF0" w:rsidRDefault="00734CF0"/>
    <w:p w:rsidR="006A24F4" w:rsidRPr="007F5AF4" w:rsidRDefault="006A24F4" w:rsidP="007F5AF4">
      <w:pPr>
        <w:rPr>
          <w:b/>
          <w:sz w:val="32"/>
        </w:rPr>
      </w:pPr>
      <w:r w:rsidRPr="007F5AF4">
        <w:rPr>
          <w:b/>
          <w:sz w:val="32"/>
        </w:rPr>
        <w:t>24 HOUR HELPLINE</w:t>
      </w:r>
      <w:r w:rsidR="00A647F9" w:rsidRPr="007F5AF4">
        <w:rPr>
          <w:b/>
          <w:sz w:val="32"/>
        </w:rPr>
        <w:t>:</w:t>
      </w:r>
      <w:r w:rsidR="00143FF3" w:rsidRPr="007F5AF4">
        <w:rPr>
          <w:b/>
          <w:sz w:val="32"/>
        </w:rPr>
        <w:t xml:space="preserve"> </w:t>
      </w:r>
      <w:r w:rsidR="00EA11DE" w:rsidRPr="007F5AF4">
        <w:rPr>
          <w:b/>
          <w:sz w:val="32"/>
        </w:rPr>
        <w:t>1-</w:t>
      </w:r>
      <w:bookmarkStart w:id="0" w:name="_GoBack"/>
      <w:bookmarkEnd w:id="0"/>
      <w:r w:rsidR="00EA11DE" w:rsidRPr="007F5AF4">
        <w:rPr>
          <w:b/>
          <w:sz w:val="32"/>
        </w:rPr>
        <w:t>877-</w:t>
      </w:r>
      <w:r w:rsidR="00B81D5F" w:rsidRPr="007F5AF4">
        <w:rPr>
          <w:b/>
          <w:sz w:val="32"/>
        </w:rPr>
        <w:t>767-7676</w:t>
      </w:r>
    </w:p>
    <w:sectPr w:rsidR="006A24F4" w:rsidRPr="007F5AF4" w:rsidSect="00734CF0">
      <w:headerReference w:type="default" r:id="rId15"/>
      <w:pgSz w:w="12240" w:h="15840"/>
      <w:pgMar w:top="2592" w:right="2880" w:bottom="2304" w:left="3096" w:header="720" w:footer="64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F96" w:rsidRDefault="00652F96">
      <w:pPr>
        <w:spacing w:line="240" w:lineRule="auto"/>
      </w:pPr>
      <w:r>
        <w:separator/>
      </w:r>
    </w:p>
  </w:endnote>
  <w:endnote w:type="continuationSeparator" w:id="0">
    <w:p w:rsidR="00652F96" w:rsidRDefault="00652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F96" w:rsidRDefault="00652F96">
      <w:pPr>
        <w:spacing w:line="240" w:lineRule="auto"/>
      </w:pPr>
      <w:r>
        <w:separator/>
      </w:r>
    </w:p>
  </w:footnote>
  <w:footnote w:type="continuationSeparator" w:id="0">
    <w:p w:rsidR="00652F96" w:rsidRDefault="00652F9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C0" w:rsidRDefault="008231C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675120" cy="8924544"/>
          <wp:effectExtent l="0" t="0" r="0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3234" t="507" r="3895" b="1818"/>
                  <a:stretch/>
                </pic:blipFill>
                <pic:spPr bwMode="auto">
                  <a:xfrm>
                    <a:off x="0" y="0"/>
                    <a:ext cx="6675120" cy="89245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4F47CB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0D80F6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360B9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552305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520928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90B0E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40D39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6490E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BE48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B4A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attachedTemplate r:id="rId1"/>
  <w:stylePaneFormatFilter w:val="5004"/>
  <w:stylePaneSortMethod w:val="00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YyMjQ1NDG3tDSyMDI3NTRQ0lEKTi0uzszPAykwrAUAI26XPCwAAAA="/>
  </w:docVars>
  <w:rsids>
    <w:rsidRoot w:val="006A24F4"/>
    <w:rsid w:val="00035767"/>
    <w:rsid w:val="00107A9E"/>
    <w:rsid w:val="0014259C"/>
    <w:rsid w:val="00143FF3"/>
    <w:rsid w:val="00317C0C"/>
    <w:rsid w:val="00345A44"/>
    <w:rsid w:val="00430831"/>
    <w:rsid w:val="0043797A"/>
    <w:rsid w:val="004F53FC"/>
    <w:rsid w:val="00507D48"/>
    <w:rsid w:val="00594B9D"/>
    <w:rsid w:val="005C2D66"/>
    <w:rsid w:val="00652F96"/>
    <w:rsid w:val="00654E55"/>
    <w:rsid w:val="006867EC"/>
    <w:rsid w:val="006A24F4"/>
    <w:rsid w:val="007105C3"/>
    <w:rsid w:val="007207DF"/>
    <w:rsid w:val="00732693"/>
    <w:rsid w:val="00734CF0"/>
    <w:rsid w:val="00747A9D"/>
    <w:rsid w:val="007F5AF4"/>
    <w:rsid w:val="00812B17"/>
    <w:rsid w:val="008231C0"/>
    <w:rsid w:val="008C4631"/>
    <w:rsid w:val="009677DC"/>
    <w:rsid w:val="009B3E24"/>
    <w:rsid w:val="009F433C"/>
    <w:rsid w:val="00A40668"/>
    <w:rsid w:val="00A647F9"/>
    <w:rsid w:val="00AF7FBC"/>
    <w:rsid w:val="00B34057"/>
    <w:rsid w:val="00B372E9"/>
    <w:rsid w:val="00B81D5F"/>
    <w:rsid w:val="00BB4684"/>
    <w:rsid w:val="00BF309A"/>
    <w:rsid w:val="00C805F1"/>
    <w:rsid w:val="00D12654"/>
    <w:rsid w:val="00D5581F"/>
    <w:rsid w:val="00D94041"/>
    <w:rsid w:val="00D95FB3"/>
    <w:rsid w:val="00DE1EF5"/>
    <w:rsid w:val="00DE2E3C"/>
    <w:rsid w:val="00E115E5"/>
    <w:rsid w:val="00EA11DE"/>
    <w:rsid w:val="00EC76EE"/>
    <w:rsid w:val="00EE0DBB"/>
    <w:rsid w:val="00F01213"/>
    <w:rsid w:val="00F55027"/>
    <w:rsid w:val="00FA3B1C"/>
    <w:rsid w:val="00FE6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631"/>
  </w:style>
  <w:style w:type="paragraph" w:styleId="Heading1">
    <w:name w:val="heading 1"/>
    <w:basedOn w:val="Normal"/>
    <w:next w:val="Normal"/>
    <w:uiPriority w:val="2"/>
    <w:qFormat/>
    <w:rsid w:val="00D94041"/>
    <w:pPr>
      <w:keepNext/>
      <w:keepLines/>
      <w:spacing w:before="600" w:after="600" w:line="1400" w:lineRule="exact"/>
      <w:contextualSpacing/>
      <w:outlineLvl w:val="0"/>
    </w:pPr>
    <w:rPr>
      <w:rFonts w:asciiTheme="majorHAnsi" w:eastAsiaTheme="majorEastAsia" w:hAnsiTheme="majorHAnsi" w:cstheme="majorBidi"/>
      <w:b/>
      <w:bCs/>
      <w:color w:val="C0504D" w:themeColor="accent2"/>
      <w:sz w:val="140"/>
      <w:szCs w:val="140"/>
    </w:rPr>
  </w:style>
  <w:style w:type="paragraph" w:styleId="Heading2">
    <w:name w:val="heading 2"/>
    <w:basedOn w:val="Normal"/>
    <w:next w:val="Normal"/>
    <w:uiPriority w:val="2"/>
    <w:unhideWhenUsed/>
    <w:qFormat/>
    <w:rsid w:val="007326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aps/>
      <w:sz w:val="36"/>
      <w:szCs w:val="36"/>
    </w:rPr>
  </w:style>
  <w:style w:type="paragraph" w:styleId="Heading3">
    <w:name w:val="heading 3"/>
    <w:basedOn w:val="Normal"/>
    <w:next w:val="Normal"/>
    <w:uiPriority w:val="2"/>
    <w:unhideWhenUsed/>
    <w:qFormat/>
    <w:rsid w:val="004F53FC"/>
    <w:pPr>
      <w:keepNext/>
      <w:keepLines/>
      <w:spacing w:before="40" w:after="600"/>
      <w:contextualSpacing/>
      <w:outlineLvl w:val="2"/>
    </w:pPr>
    <w:rPr>
      <w:rFonts w:asciiTheme="majorHAnsi" w:eastAsiaTheme="majorEastAsia" w:hAnsiTheme="majorHAnsi" w:cstheme="majorBidi"/>
      <w:b/>
      <w:bCs/>
      <w:color w:val="C0504D" w:themeColor="accent2"/>
      <w:sz w:val="28"/>
      <w:szCs w:val="28"/>
    </w:rPr>
  </w:style>
  <w:style w:type="paragraph" w:styleId="Heading4">
    <w:name w:val="heading 4"/>
    <w:basedOn w:val="Normal"/>
    <w:next w:val="Normal"/>
    <w:uiPriority w:val="2"/>
    <w:unhideWhenUsed/>
    <w:qFormat/>
    <w:rsid w:val="004F53FC"/>
    <w:pPr>
      <w:keepNext/>
      <w:keepLines/>
      <w:spacing w:after="6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107A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107A9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107A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107A9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107A9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69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32693"/>
    <w:rPr>
      <w:color w:val="808080"/>
    </w:rPr>
  </w:style>
  <w:style w:type="character" w:styleId="Strong">
    <w:name w:val="Strong"/>
    <w:basedOn w:val="DefaultParagraphFont"/>
    <w:uiPriority w:val="4"/>
    <w:qFormat/>
    <w:rsid w:val="0073269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E1EF5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EF5"/>
  </w:style>
  <w:style w:type="paragraph" w:styleId="Footer">
    <w:name w:val="footer"/>
    <w:basedOn w:val="Normal"/>
    <w:link w:val="FooterChar"/>
    <w:uiPriority w:val="99"/>
    <w:unhideWhenUsed/>
    <w:rsid w:val="008231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1C0"/>
  </w:style>
  <w:style w:type="paragraph" w:styleId="BalloonText">
    <w:name w:val="Balloon Text"/>
    <w:basedOn w:val="Normal"/>
    <w:link w:val="BalloonTextChar"/>
    <w:uiPriority w:val="99"/>
    <w:semiHidden/>
    <w:unhideWhenUsed/>
    <w:rsid w:val="00107A9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A9E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07A9E"/>
  </w:style>
  <w:style w:type="paragraph" w:styleId="BlockText">
    <w:name w:val="Block Text"/>
    <w:basedOn w:val="Normal"/>
    <w:uiPriority w:val="99"/>
    <w:semiHidden/>
    <w:unhideWhenUsed/>
    <w:rsid w:val="00107A9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07A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7A9E"/>
  </w:style>
  <w:style w:type="paragraph" w:styleId="BodyText2">
    <w:name w:val="Body Text 2"/>
    <w:basedOn w:val="Normal"/>
    <w:link w:val="BodyText2Char"/>
    <w:uiPriority w:val="99"/>
    <w:semiHidden/>
    <w:unhideWhenUsed/>
    <w:rsid w:val="00107A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07A9E"/>
  </w:style>
  <w:style w:type="paragraph" w:styleId="BodyText3">
    <w:name w:val="Body Text 3"/>
    <w:basedOn w:val="Normal"/>
    <w:link w:val="BodyText3Char"/>
    <w:uiPriority w:val="99"/>
    <w:semiHidden/>
    <w:unhideWhenUsed/>
    <w:rsid w:val="00107A9E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07A9E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07A9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07A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07A9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07A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07A9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07A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07A9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07A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07A9E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07A9E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107A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A9E"/>
    <w:pPr>
      <w:spacing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07A9E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07A9E"/>
  </w:style>
  <w:style w:type="table" w:styleId="ColorfulGrid">
    <w:name w:val="Colorful Grid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07A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A9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A9E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A9E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07A9E"/>
  </w:style>
  <w:style w:type="character" w:customStyle="1" w:styleId="DateChar">
    <w:name w:val="Date Char"/>
    <w:basedOn w:val="DefaultParagraphFont"/>
    <w:link w:val="Date"/>
    <w:uiPriority w:val="99"/>
    <w:semiHidden/>
    <w:rsid w:val="00107A9E"/>
  </w:style>
  <w:style w:type="paragraph" w:styleId="DocumentMap">
    <w:name w:val="Document Map"/>
    <w:basedOn w:val="Normal"/>
    <w:link w:val="DocumentMapChar"/>
    <w:uiPriority w:val="99"/>
    <w:semiHidden/>
    <w:unhideWhenUsed/>
    <w:rsid w:val="00107A9E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7A9E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07A9E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07A9E"/>
  </w:style>
  <w:style w:type="character" w:styleId="Emphasis">
    <w:name w:val="Emphasis"/>
    <w:basedOn w:val="DefaultParagraphFont"/>
    <w:uiPriority w:val="20"/>
    <w:semiHidden/>
    <w:unhideWhenUsed/>
    <w:rsid w:val="00107A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07A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07A9E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7A9E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07A9E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07A9E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07A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7A9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7A9E"/>
    <w:rPr>
      <w:szCs w:val="20"/>
    </w:rPr>
  </w:style>
  <w:style w:type="table" w:customStyle="1" w:styleId="GridTable1Light">
    <w:name w:val="Grid Table 1 Light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107A9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107A9E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107A9E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107A9E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107A9E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107A9E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107A9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107A9E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107A9E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107A9E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107A9E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107A9E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2"/>
    <w:semiHidden/>
    <w:rsid w:val="00107A9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107A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107A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107A9E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107A9E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107A9E"/>
  </w:style>
  <w:style w:type="paragraph" w:styleId="HTMLAddress">
    <w:name w:val="HTML Address"/>
    <w:basedOn w:val="Normal"/>
    <w:link w:val="HTMLAddressChar"/>
    <w:uiPriority w:val="99"/>
    <w:semiHidden/>
    <w:unhideWhenUsed/>
    <w:rsid w:val="00107A9E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07A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07A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07A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07A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07A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7A9E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7A9E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07A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07A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07A9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07A9E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07A9E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07A9E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07A9E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07A9E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07A9E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07A9E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07A9E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07A9E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07A9E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07A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07A9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07A9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07A9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07A9E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07A9E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07A9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07A9E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07A9E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07A9E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07A9E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07A9E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07A9E"/>
  </w:style>
  <w:style w:type="paragraph" w:styleId="List">
    <w:name w:val="List"/>
    <w:basedOn w:val="Normal"/>
    <w:uiPriority w:val="99"/>
    <w:semiHidden/>
    <w:unhideWhenUsed/>
    <w:rsid w:val="00107A9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07A9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07A9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07A9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07A9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07A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07A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07A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07A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07A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07A9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07A9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07A9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07A9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07A9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07A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07A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07A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07A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07A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107A9E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107A9E"/>
    <w:pPr>
      <w:spacing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107A9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107A9E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107A9E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107A9E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107A9E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107A9E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107A9E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107A9E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107A9E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107A9E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107A9E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107A9E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07A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07A9E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07A9E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07A9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07A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07A9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107A9E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107A9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07A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07A9E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07A9E"/>
  </w:style>
  <w:style w:type="character" w:styleId="PageNumber">
    <w:name w:val="page number"/>
    <w:basedOn w:val="DefaultParagraphFont"/>
    <w:uiPriority w:val="99"/>
    <w:semiHidden/>
    <w:unhideWhenUsed/>
    <w:rsid w:val="00107A9E"/>
  </w:style>
  <w:style w:type="table" w:customStyle="1" w:styleId="PlainTable1">
    <w:name w:val="Plain Table 1"/>
    <w:basedOn w:val="TableNormal"/>
    <w:uiPriority w:val="41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107A9E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107A9E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07A9E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7A9E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107A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07A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07A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07A9E"/>
  </w:style>
  <w:style w:type="paragraph" w:styleId="Signature">
    <w:name w:val="Signature"/>
    <w:basedOn w:val="Normal"/>
    <w:link w:val="SignatureChar"/>
    <w:uiPriority w:val="99"/>
    <w:semiHidden/>
    <w:unhideWhenUsed/>
    <w:rsid w:val="00107A9E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07A9E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107A9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07A9E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rsid w:val="00107A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107A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107A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07A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07A9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07A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07A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07A9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07A9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07A9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07A9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07A9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07A9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07A9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07A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07A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07A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07A9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07A9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07A9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07A9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07A9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107A9E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107A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07A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07A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07A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07A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07A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07A9E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07A9E"/>
  </w:style>
  <w:style w:type="table" w:styleId="TableProfessional">
    <w:name w:val="Table Professional"/>
    <w:basedOn w:val="TableNormal"/>
    <w:uiPriority w:val="99"/>
    <w:semiHidden/>
    <w:unhideWhenUsed/>
    <w:rsid w:val="00107A9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07A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07A9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07A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07A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07A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107A9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07A9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07A9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107A9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07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107A9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7A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07A9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07A9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07A9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07A9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07A9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07A9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07A9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07A9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7A9E"/>
    <w:pPr>
      <w:spacing w:before="240" w:after="0" w:line="276" w:lineRule="auto"/>
      <w:contextualSpacing w:val="0"/>
      <w:outlineLvl w:val="9"/>
    </w:pPr>
    <w:rPr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ed\AppData\Roaming\Microsoft\Templates\Company%20holiday%20party%20invit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3FB88025CAB4738A1F436ED55ADA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2013A-920D-405A-BA01-72A347B66A2E}"/>
      </w:docPartPr>
      <w:docPartBody>
        <w:p w:rsidR="00105B23" w:rsidRDefault="00BD3D0A">
          <w:pPr>
            <w:pStyle w:val="F3FB88025CAB4738A1F436ED55ADA508"/>
          </w:pPr>
          <w:r w:rsidRPr="00D94041">
            <w:t>Date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D3D0A"/>
    <w:rsid w:val="00105B23"/>
    <w:rsid w:val="00BD3D0A"/>
    <w:rsid w:val="00C01745"/>
    <w:rsid w:val="00E61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798A547CBE43D5A649CEF97588318F">
    <w:name w:val="95798A547CBE43D5A649CEF97588318F"/>
    <w:rsid w:val="00E61959"/>
  </w:style>
  <w:style w:type="paragraph" w:customStyle="1" w:styleId="7D0220CCE6CD4275BAC45C579B19FBF0">
    <w:name w:val="7D0220CCE6CD4275BAC45C579B19FBF0"/>
    <w:rsid w:val="00E61959"/>
  </w:style>
  <w:style w:type="paragraph" w:customStyle="1" w:styleId="116839B3366D40058F9C267A04A07782">
    <w:name w:val="116839B3366D40058F9C267A04A07782"/>
    <w:rsid w:val="00E61959"/>
  </w:style>
  <w:style w:type="paragraph" w:customStyle="1" w:styleId="F3FB88025CAB4738A1F436ED55ADA508">
    <w:name w:val="F3FB88025CAB4738A1F436ED55ADA508"/>
    <w:rsid w:val="00E61959"/>
  </w:style>
  <w:style w:type="paragraph" w:customStyle="1" w:styleId="8CC4248D4B0941169BCDBC8F82F8FF15">
    <w:name w:val="8CC4248D4B0941169BCDBC8F82F8FF15"/>
    <w:rsid w:val="00E61959"/>
  </w:style>
  <w:style w:type="paragraph" w:customStyle="1" w:styleId="A56BED6C5C294D13B04DC6B952DD0BB4">
    <w:name w:val="A56BED6C5C294D13B04DC6B952DD0BB4"/>
    <w:rsid w:val="00E61959"/>
  </w:style>
  <w:style w:type="paragraph" w:customStyle="1" w:styleId="1F38A73FBB95475588052C4B76874796">
    <w:name w:val="1F38A73FBB95475588052C4B76874796"/>
    <w:rsid w:val="00E61959"/>
  </w:style>
  <w:style w:type="paragraph" w:customStyle="1" w:styleId="402A39D40B1242569D13FD5AAAF33ED3">
    <w:name w:val="402A39D40B1242569D13FD5AAAF33ED3"/>
    <w:rsid w:val="00E61959"/>
  </w:style>
  <w:style w:type="paragraph" w:customStyle="1" w:styleId="EA83F7EBB6D2461C948638520074FB2C">
    <w:name w:val="EA83F7EBB6D2461C948638520074FB2C"/>
    <w:rsid w:val="00E61959"/>
  </w:style>
  <w:style w:type="paragraph" w:customStyle="1" w:styleId="4358A466530C4B5BA20AFA6D0E47FEAD">
    <w:name w:val="4358A466530C4B5BA20AFA6D0E47FEAD"/>
    <w:rsid w:val="00E61959"/>
  </w:style>
  <w:style w:type="paragraph" w:customStyle="1" w:styleId="EF28399164E84987B0499A0C04EE7946">
    <w:name w:val="EF28399164E84987B0499A0C04EE7946"/>
    <w:rsid w:val="00E61959"/>
  </w:style>
  <w:style w:type="paragraph" w:customStyle="1" w:styleId="23B4512F6622422BB2F104D7EBF8F261">
    <w:name w:val="23B4512F6622422BB2F104D7EBF8F261"/>
    <w:rsid w:val="00E61959"/>
  </w:style>
  <w:style w:type="character" w:styleId="Strong">
    <w:name w:val="Strong"/>
    <w:basedOn w:val="DefaultParagraphFont"/>
    <w:uiPriority w:val="4"/>
    <w:qFormat/>
    <w:rsid w:val="00E61959"/>
    <w:rPr>
      <w:b/>
      <w:bCs/>
    </w:rPr>
  </w:style>
  <w:style w:type="paragraph" w:customStyle="1" w:styleId="6E756FB24BBC47F5A952F2B9392F655D">
    <w:name w:val="6E756FB24BBC47F5A952F2B9392F655D"/>
    <w:rsid w:val="00E61959"/>
  </w:style>
  <w:style w:type="paragraph" w:customStyle="1" w:styleId="51460D6FECE84A6E87062B768717EF03">
    <w:name w:val="51460D6FECE84A6E87062B768717EF03"/>
    <w:rsid w:val="00E6195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A0E9E-50B4-4730-B5F2-83C2F5D7B9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7A8172-5C45-4789-8FC8-10D3ABE27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16AAB9-1810-4E23-A0B9-A89F2C06FB3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D94B34AD-FDDE-4826-8FD2-3B5863087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holiday party invitation</Template>
  <TotalTime>0</TotalTime>
  <Pages>1</Pages>
  <Words>26</Words>
  <Characters>150</Characters>
  <Application>Microsoft Office Word</Application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2019-12-29T23:33:00Z</dcterms:created>
  <dcterms:modified xsi:type="dcterms:W3CDTF">2019-12-29T23:33:00Z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