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Look w:val="04A0" w:firstRow="1" w:lastRow="0" w:firstColumn="1" w:lastColumn="0" w:noHBand="0" w:noVBand="1"/>
        <w:tblDescription w:val="Layout table to enter Title"/>
      </w:tblPr>
      <w:tblGrid>
        <w:gridCol w:w="8640"/>
      </w:tblGrid>
      <w:tr w:rsidR="006808FB" w14:paraId="2F7BACF7" w14:textId="77777777" w:rsidTr="00AD3B3D">
        <w:trPr>
          <w:trHeight w:val="1296"/>
        </w:trPr>
        <w:tc>
          <w:tcPr>
            <w:tcW w:w="8640" w:type="dxa"/>
          </w:tcPr>
          <w:p w14:paraId="402390ED" w14:textId="6C6F7D77" w:rsidR="006808FB" w:rsidRPr="00664262" w:rsidRDefault="007500C0" w:rsidP="00823D7B">
            <w:pPr>
              <w:pStyle w:val="Title"/>
              <w:rPr>
                <w:color w:val="auto"/>
              </w:rPr>
            </w:pPr>
            <w:bookmarkStart w:id="0" w:name="_GoBack"/>
            <w:bookmarkEnd w:id="0"/>
            <w:r>
              <w:t>Tasks</w:t>
            </w:r>
            <w:r w:rsidR="00664262">
              <w:t xml:space="preserve"> </w:t>
            </w:r>
            <w:r>
              <w:t>ASC Secretary</w:t>
            </w:r>
          </w:p>
        </w:tc>
      </w:tr>
    </w:tbl>
    <w:p w14:paraId="36A7438B" w14:textId="5546AB97" w:rsidR="006808FB" w:rsidRPr="006808FB" w:rsidRDefault="007500C0" w:rsidP="005F71E0">
      <w:pPr>
        <w:pStyle w:val="Subtitle"/>
      </w:pPr>
      <w:r>
        <w:t>After the ASC Meeting Tasks</w:t>
      </w:r>
    </w:p>
    <w:p w14:paraId="49D6EDBC" w14:textId="540F78EF" w:rsidR="00723BE2" w:rsidRPr="00A44734" w:rsidRDefault="007500C0" w:rsidP="00723BE2">
      <w:pPr>
        <w:pStyle w:val="Heading1"/>
      </w:pPr>
      <w:r>
        <w:t>Week 1</w:t>
      </w:r>
    </w:p>
    <w:p w14:paraId="556B0EA7" w14:textId="0FB74E62" w:rsidR="00723BE2" w:rsidRDefault="007500C0" w:rsidP="005F71E0">
      <w:pPr>
        <w:pStyle w:val="ListParagraph"/>
        <w:numPr>
          <w:ilvl w:val="0"/>
          <w:numId w:val="22"/>
        </w:numPr>
      </w:pPr>
      <w:r>
        <w:t>Type up ASC Meeting Notes</w:t>
      </w:r>
    </w:p>
    <w:p w14:paraId="0646C119" w14:textId="7E585890" w:rsidR="007500C0" w:rsidRDefault="007500C0" w:rsidP="007500C0">
      <w:pPr>
        <w:pStyle w:val="ListParagraph"/>
        <w:numPr>
          <w:ilvl w:val="1"/>
          <w:numId w:val="22"/>
        </w:numPr>
      </w:pPr>
      <w:r>
        <w:t>Include the agenda items that were tabled for the next month under next month’s agenda list</w:t>
      </w:r>
    </w:p>
    <w:p w14:paraId="4B057349" w14:textId="1684518C" w:rsidR="007500C0" w:rsidRDefault="007500C0" w:rsidP="007500C0">
      <w:pPr>
        <w:pStyle w:val="ListParagraph"/>
        <w:numPr>
          <w:ilvl w:val="1"/>
          <w:numId w:val="22"/>
        </w:numPr>
      </w:pPr>
      <w:r>
        <w:t>Send to Alt Secretary for Proof Reading</w:t>
      </w:r>
    </w:p>
    <w:p w14:paraId="6D392021" w14:textId="352DC08F" w:rsidR="007500C0" w:rsidRPr="00A44734" w:rsidRDefault="007500C0" w:rsidP="007500C0">
      <w:pPr>
        <w:pStyle w:val="ListParagraph"/>
        <w:numPr>
          <w:ilvl w:val="1"/>
          <w:numId w:val="22"/>
        </w:numPr>
      </w:pPr>
      <w:r>
        <w:t>Send out Meetings that need help list separately to the officers</w:t>
      </w:r>
    </w:p>
    <w:p w14:paraId="071DEFD8" w14:textId="29BE41A4" w:rsidR="00723BE2" w:rsidRDefault="007500C0" w:rsidP="005F71E0">
      <w:pPr>
        <w:pStyle w:val="ListParagraph"/>
        <w:numPr>
          <w:ilvl w:val="0"/>
          <w:numId w:val="22"/>
        </w:numPr>
      </w:pPr>
      <w:r>
        <w:t>Update Contacts List ASC</w:t>
      </w:r>
    </w:p>
    <w:p w14:paraId="02E8F78A" w14:textId="2B3A8854" w:rsidR="007500C0" w:rsidRPr="00A44734" w:rsidRDefault="007500C0" w:rsidP="007500C0">
      <w:pPr>
        <w:pStyle w:val="ListParagraph"/>
        <w:numPr>
          <w:ilvl w:val="1"/>
          <w:numId w:val="22"/>
        </w:numPr>
      </w:pPr>
      <w:r>
        <w:t>Especially the GSR’s Lists</w:t>
      </w:r>
    </w:p>
    <w:p w14:paraId="2286D669" w14:textId="1A2FE4E2" w:rsidR="00683AD8" w:rsidRDefault="007500C0" w:rsidP="005F71E0">
      <w:pPr>
        <w:pStyle w:val="ListParagraph"/>
        <w:numPr>
          <w:ilvl w:val="0"/>
          <w:numId w:val="22"/>
        </w:numPr>
      </w:pPr>
      <w:r>
        <w:t xml:space="preserve">Re-review the Notes when back from Alt </w:t>
      </w:r>
      <w:proofErr w:type="gramStart"/>
      <w:r>
        <w:t>Sec, and</w:t>
      </w:r>
      <w:proofErr w:type="gramEnd"/>
      <w:r>
        <w:t xml:space="preserve"> send to the ASC. </w:t>
      </w:r>
      <w:r w:rsidR="00C8311F">
        <w:t xml:space="preserve">Post to the website. </w:t>
      </w:r>
      <w:r>
        <w:t>Save a copy to the Drop Box</w:t>
      </w:r>
    </w:p>
    <w:p w14:paraId="2A685372" w14:textId="6A6E2BEA" w:rsidR="007500C0" w:rsidRDefault="007500C0" w:rsidP="005F71E0">
      <w:pPr>
        <w:pStyle w:val="ListParagraph"/>
        <w:numPr>
          <w:ilvl w:val="0"/>
          <w:numId w:val="22"/>
        </w:numPr>
      </w:pPr>
      <w:r>
        <w:t>Post notes to Tundra Group and link to notes in Twitter feed</w:t>
      </w:r>
    </w:p>
    <w:p w14:paraId="1F979E74" w14:textId="19AC5954" w:rsidR="007500C0" w:rsidRDefault="007500C0" w:rsidP="005F71E0">
      <w:pPr>
        <w:pStyle w:val="ListParagraph"/>
        <w:numPr>
          <w:ilvl w:val="0"/>
          <w:numId w:val="22"/>
        </w:numPr>
      </w:pPr>
      <w:r>
        <w:t>Contact All officers and GSR’s for any updates to ASC agenda</w:t>
      </w:r>
    </w:p>
    <w:p w14:paraId="03EBA1B1" w14:textId="624FD235" w:rsidR="007500C0" w:rsidRDefault="007500C0" w:rsidP="007500C0">
      <w:pPr>
        <w:pStyle w:val="ListParagraph"/>
        <w:numPr>
          <w:ilvl w:val="1"/>
          <w:numId w:val="22"/>
        </w:numPr>
      </w:pPr>
      <w:r>
        <w:t>Ask GSR’s if there is anything they need printed up or if they have any questions</w:t>
      </w:r>
    </w:p>
    <w:p w14:paraId="179959CF" w14:textId="2C12BBA9" w:rsidR="007500C0" w:rsidRDefault="007500C0" w:rsidP="005F71E0">
      <w:pPr>
        <w:pStyle w:val="ListParagraph"/>
        <w:numPr>
          <w:ilvl w:val="0"/>
          <w:numId w:val="22"/>
        </w:numPr>
      </w:pPr>
      <w:r>
        <w:t>Check in with AD-Hoc policy Committee</w:t>
      </w:r>
    </w:p>
    <w:p w14:paraId="65B612A4" w14:textId="6C5DD7A9" w:rsidR="007500C0" w:rsidRDefault="007500C0" w:rsidP="005F71E0">
      <w:pPr>
        <w:pStyle w:val="ListParagraph"/>
        <w:numPr>
          <w:ilvl w:val="0"/>
          <w:numId w:val="22"/>
        </w:numPr>
      </w:pPr>
      <w:r>
        <w:t>Check in with Activities Committee</w:t>
      </w:r>
    </w:p>
    <w:p w14:paraId="67274C81" w14:textId="61E8FD57" w:rsidR="00BC1ECE" w:rsidRDefault="00BC1ECE" w:rsidP="005F71E0">
      <w:pPr>
        <w:pStyle w:val="ListParagraph"/>
        <w:numPr>
          <w:ilvl w:val="0"/>
          <w:numId w:val="22"/>
        </w:numPr>
      </w:pPr>
      <w:r>
        <w:t>Go to at least two meetings during the week</w:t>
      </w:r>
    </w:p>
    <w:p w14:paraId="424BE000" w14:textId="7B346A99" w:rsidR="00842153" w:rsidRDefault="00842153" w:rsidP="005F71E0">
      <w:pPr>
        <w:pStyle w:val="ListParagraph"/>
        <w:numPr>
          <w:ilvl w:val="0"/>
          <w:numId w:val="22"/>
        </w:numPr>
      </w:pPr>
      <w:r>
        <w:t>Refrain from choking the ACM</w:t>
      </w:r>
    </w:p>
    <w:p w14:paraId="0A708509" w14:textId="77777777" w:rsidR="007500C0" w:rsidRDefault="007500C0" w:rsidP="007500C0">
      <w:pPr>
        <w:pStyle w:val="ListParagraph"/>
        <w:numPr>
          <w:ilvl w:val="0"/>
          <w:numId w:val="0"/>
        </w:numPr>
        <w:ind w:left="1350"/>
      </w:pPr>
    </w:p>
    <w:p w14:paraId="47BA973C" w14:textId="53EDA749" w:rsidR="007500C0" w:rsidRPr="00A44734" w:rsidRDefault="007500C0" w:rsidP="007500C0"/>
    <w:p w14:paraId="29DC42AD" w14:textId="1C71D396" w:rsidR="00A44734" w:rsidRDefault="007500C0" w:rsidP="00723BE2">
      <w:pPr>
        <w:pStyle w:val="Heading1"/>
      </w:pPr>
      <w:r>
        <w:t>Week 2</w:t>
      </w:r>
    </w:p>
    <w:p w14:paraId="01F6BA19" w14:textId="7E9BAC9F" w:rsidR="00A44734" w:rsidRPr="00A44734" w:rsidRDefault="007500C0" w:rsidP="005F71E0">
      <w:pPr>
        <w:pStyle w:val="ListParagraph"/>
        <w:numPr>
          <w:ilvl w:val="0"/>
          <w:numId w:val="23"/>
        </w:numPr>
      </w:pPr>
      <w:r>
        <w:t>Contact all officers and GSR’s for any updates to ASC Agenda</w:t>
      </w:r>
    </w:p>
    <w:p w14:paraId="714DFCFD" w14:textId="7346FDC7" w:rsidR="00A44734" w:rsidRPr="00A44734" w:rsidRDefault="007500C0" w:rsidP="005F71E0">
      <w:pPr>
        <w:pStyle w:val="ListParagraph"/>
        <w:numPr>
          <w:ilvl w:val="0"/>
          <w:numId w:val="23"/>
        </w:numPr>
      </w:pPr>
      <w:r>
        <w:t xml:space="preserve">Review ASC website, update meeting lists, update upcoming ASC meetings list. </w:t>
      </w:r>
    </w:p>
    <w:p w14:paraId="57EF60AF" w14:textId="47860F82" w:rsidR="00A44734" w:rsidRDefault="007500C0" w:rsidP="005F71E0">
      <w:pPr>
        <w:pStyle w:val="ListParagraph"/>
        <w:numPr>
          <w:ilvl w:val="0"/>
          <w:numId w:val="23"/>
        </w:numPr>
      </w:pPr>
      <w:r>
        <w:t>Attend one meeting in the area that is not the home group meeting</w:t>
      </w:r>
    </w:p>
    <w:p w14:paraId="7D0DD3D3" w14:textId="359DF178" w:rsidR="007500C0" w:rsidRDefault="00BC1ECE" w:rsidP="005F71E0">
      <w:pPr>
        <w:pStyle w:val="ListParagraph"/>
        <w:numPr>
          <w:ilvl w:val="0"/>
          <w:numId w:val="23"/>
        </w:numPr>
      </w:pPr>
      <w:r>
        <w:t>Attend at least one home group meeting</w:t>
      </w:r>
    </w:p>
    <w:p w14:paraId="07456668" w14:textId="3A6C7EC1" w:rsidR="0014664C" w:rsidRDefault="0014664C" w:rsidP="005F71E0">
      <w:pPr>
        <w:pStyle w:val="ListParagraph"/>
        <w:numPr>
          <w:ilvl w:val="0"/>
          <w:numId w:val="23"/>
        </w:numPr>
      </w:pPr>
      <w:r>
        <w:t>Research ways to make your job easier</w:t>
      </w:r>
    </w:p>
    <w:p w14:paraId="6F4784FB" w14:textId="1C5A5A63" w:rsidR="00C8311F" w:rsidRDefault="00C8311F" w:rsidP="005F71E0">
      <w:pPr>
        <w:pStyle w:val="ListParagraph"/>
        <w:numPr>
          <w:ilvl w:val="0"/>
          <w:numId w:val="23"/>
        </w:numPr>
      </w:pPr>
      <w:r>
        <w:t>Refrain from choking the ACM</w:t>
      </w:r>
    </w:p>
    <w:p w14:paraId="155D0433" w14:textId="21433D68" w:rsidR="00A44734" w:rsidRDefault="007500C0" w:rsidP="005F71E0">
      <w:pPr>
        <w:pStyle w:val="Heading1"/>
      </w:pPr>
      <w:r>
        <w:t>Week 3</w:t>
      </w:r>
    </w:p>
    <w:p w14:paraId="2C76DE36" w14:textId="7E451978" w:rsidR="00A44734" w:rsidRPr="00A44734" w:rsidRDefault="007500C0" w:rsidP="005F71E0">
      <w:pPr>
        <w:pStyle w:val="ListParagraph"/>
        <w:numPr>
          <w:ilvl w:val="0"/>
          <w:numId w:val="24"/>
        </w:numPr>
      </w:pPr>
      <w:r>
        <w:t>Check in with committees</w:t>
      </w:r>
    </w:p>
    <w:p w14:paraId="6737949B" w14:textId="0C9960E6" w:rsidR="00A44734" w:rsidRPr="00A44734" w:rsidRDefault="007500C0" w:rsidP="005F71E0">
      <w:pPr>
        <w:pStyle w:val="ListParagraph"/>
        <w:numPr>
          <w:ilvl w:val="0"/>
          <w:numId w:val="24"/>
        </w:numPr>
      </w:pPr>
      <w:r>
        <w:t>Check in with Officers and GSR’s</w:t>
      </w:r>
    </w:p>
    <w:p w14:paraId="5A4CFA17" w14:textId="6C5CC468" w:rsidR="00A44734" w:rsidRDefault="007500C0" w:rsidP="005F71E0">
      <w:pPr>
        <w:pStyle w:val="ListParagraph"/>
        <w:numPr>
          <w:ilvl w:val="0"/>
          <w:numId w:val="24"/>
        </w:numPr>
      </w:pPr>
      <w:r>
        <w:t>Start typing out the Agenda for the next meeting, referring to the notes from the last 4 meetings</w:t>
      </w:r>
    </w:p>
    <w:p w14:paraId="3DE7B6CD" w14:textId="514A4FE5" w:rsidR="0014664C" w:rsidRDefault="0014664C" w:rsidP="005F71E0">
      <w:pPr>
        <w:pStyle w:val="ListParagraph"/>
        <w:numPr>
          <w:ilvl w:val="0"/>
          <w:numId w:val="24"/>
        </w:numPr>
      </w:pPr>
      <w:r>
        <w:t>Go to at least two meetings during the week</w:t>
      </w:r>
    </w:p>
    <w:p w14:paraId="2AE7EC6B" w14:textId="4DF6B269" w:rsidR="00C8311F" w:rsidRDefault="00C8311F" w:rsidP="005F71E0">
      <w:pPr>
        <w:pStyle w:val="ListParagraph"/>
        <w:numPr>
          <w:ilvl w:val="0"/>
          <w:numId w:val="24"/>
        </w:numPr>
      </w:pPr>
      <w:r>
        <w:t>Refrain from choking the ACM</w:t>
      </w:r>
    </w:p>
    <w:p w14:paraId="562320E4" w14:textId="77777777" w:rsidR="00E137D3" w:rsidRDefault="00AD22F8" w:rsidP="00A44734">
      <w:pPr>
        <w:pStyle w:val="Heading1"/>
      </w:pPr>
      <w:sdt>
        <w:sdtPr>
          <w:alias w:val="Miscellaneous:"/>
          <w:tag w:val="Miscellaneous:"/>
          <w:id w:val="1376168957"/>
          <w:placeholder>
            <w:docPart w:val="E055A58BD02043ADAD4D0D862479DEDD"/>
          </w:placeholder>
          <w:temporary/>
          <w:showingPlcHdr/>
          <w15:appearance w15:val="hidden"/>
        </w:sdtPr>
        <w:sdtContent>
          <w:r w:rsidR="00A44734">
            <w:t>Miscellaneous</w:t>
          </w:r>
        </w:sdtContent>
      </w:sdt>
    </w:p>
    <w:p w14:paraId="1CB1B12F" w14:textId="34D79585" w:rsidR="00114474" w:rsidRPr="00A44734" w:rsidRDefault="007500C0" w:rsidP="005F71E0">
      <w:pPr>
        <w:pStyle w:val="ListParagraph"/>
        <w:numPr>
          <w:ilvl w:val="0"/>
          <w:numId w:val="26"/>
        </w:numPr>
      </w:pPr>
      <w:r>
        <w:t xml:space="preserve">Monthly </w:t>
      </w:r>
      <w:proofErr w:type="spellStart"/>
      <w:r>
        <w:t>webservant</w:t>
      </w:r>
      <w:proofErr w:type="spellEnd"/>
      <w:r>
        <w:t xml:space="preserve"> training webinar</w:t>
      </w:r>
    </w:p>
    <w:p w14:paraId="67E71032" w14:textId="3B3E6E3F" w:rsidR="006808FB" w:rsidRDefault="00BC1ECE" w:rsidP="005F71E0">
      <w:pPr>
        <w:pStyle w:val="ListParagraph"/>
        <w:numPr>
          <w:ilvl w:val="0"/>
          <w:numId w:val="26"/>
        </w:numPr>
      </w:pPr>
      <w:r>
        <w:t>Review supplies and order as needed, keep all receipts or you will not be reimbursed</w:t>
      </w:r>
    </w:p>
    <w:p w14:paraId="65183C27" w14:textId="77777777" w:rsidR="00BC1ECE" w:rsidRPr="006808FB" w:rsidRDefault="00BC1ECE" w:rsidP="00BC1ECE"/>
    <w:p w14:paraId="266529E1" w14:textId="57C06181" w:rsidR="004B4C42" w:rsidRDefault="007500C0" w:rsidP="00723BE2">
      <w:pPr>
        <w:pStyle w:val="Subtitle"/>
      </w:pPr>
      <w:r>
        <w:t>Next ASC Meeting Prep</w:t>
      </w:r>
    </w:p>
    <w:p w14:paraId="12045CCE" w14:textId="2129BD9B" w:rsidR="00A44734" w:rsidRDefault="007500C0" w:rsidP="00A44734">
      <w:pPr>
        <w:pStyle w:val="Heading1"/>
      </w:pPr>
      <w:r>
        <w:t>Week 1</w:t>
      </w:r>
    </w:p>
    <w:p w14:paraId="4C6909ED" w14:textId="16A7C445" w:rsidR="00A44734" w:rsidRPr="00A44734" w:rsidRDefault="00BC1ECE" w:rsidP="005F71E0">
      <w:pPr>
        <w:pStyle w:val="ListParagraph"/>
        <w:numPr>
          <w:ilvl w:val="0"/>
          <w:numId w:val="27"/>
        </w:numPr>
      </w:pPr>
      <w:r>
        <w:t>Review the current agenda from the last meeting. Is there anything that was missed?</w:t>
      </w:r>
    </w:p>
    <w:p w14:paraId="74AEA0B0" w14:textId="50989BA2" w:rsidR="00A44734" w:rsidRPr="00A44734" w:rsidRDefault="00BC1ECE" w:rsidP="005F71E0">
      <w:pPr>
        <w:pStyle w:val="ListParagraph"/>
        <w:numPr>
          <w:ilvl w:val="0"/>
          <w:numId w:val="27"/>
        </w:numPr>
      </w:pPr>
      <w:r>
        <w:t>Run a check list of groups. If a group was not at Area’s last meeting, see if they want a report added to the Agenda for the next meeting, check in with the GSR to see if they need anything.</w:t>
      </w:r>
    </w:p>
    <w:p w14:paraId="6A5766BD" w14:textId="1A86B832" w:rsidR="00A44734" w:rsidRDefault="00BC1ECE" w:rsidP="005F71E0">
      <w:pPr>
        <w:pStyle w:val="ListParagraph"/>
        <w:numPr>
          <w:ilvl w:val="0"/>
          <w:numId w:val="27"/>
        </w:numPr>
      </w:pPr>
      <w:r>
        <w:t>Send any updates to officers via Text or email</w:t>
      </w:r>
    </w:p>
    <w:p w14:paraId="3D550598" w14:textId="0C27563E" w:rsidR="00BC1ECE" w:rsidRDefault="00BC1ECE" w:rsidP="005F71E0">
      <w:pPr>
        <w:pStyle w:val="ListParagraph"/>
        <w:numPr>
          <w:ilvl w:val="0"/>
          <w:numId w:val="27"/>
        </w:numPr>
      </w:pPr>
      <w:r>
        <w:t>Swill enough coffee to make a horse twitch</w:t>
      </w:r>
    </w:p>
    <w:p w14:paraId="5C2431CF" w14:textId="4C473C42" w:rsidR="00C8311F" w:rsidRPr="00A44734" w:rsidRDefault="00C8311F" w:rsidP="005F71E0">
      <w:pPr>
        <w:pStyle w:val="ListParagraph"/>
        <w:numPr>
          <w:ilvl w:val="0"/>
          <w:numId w:val="27"/>
        </w:numPr>
      </w:pPr>
      <w:r>
        <w:t>Refrain from choking the ACM</w:t>
      </w:r>
    </w:p>
    <w:p w14:paraId="360D4298" w14:textId="28FA32A6" w:rsidR="00A44734" w:rsidRDefault="007500C0" w:rsidP="00A44734">
      <w:pPr>
        <w:pStyle w:val="Heading1"/>
      </w:pPr>
      <w:r>
        <w:t>Week 2</w:t>
      </w:r>
    </w:p>
    <w:p w14:paraId="35C08435" w14:textId="79C3D538" w:rsidR="00A44734" w:rsidRPr="00A44734" w:rsidRDefault="00BC1ECE" w:rsidP="005F71E0">
      <w:pPr>
        <w:pStyle w:val="ListParagraph"/>
        <w:numPr>
          <w:ilvl w:val="0"/>
          <w:numId w:val="28"/>
        </w:numPr>
      </w:pPr>
      <w:r>
        <w:t>Work on the damned policy</w:t>
      </w:r>
    </w:p>
    <w:p w14:paraId="359CA791" w14:textId="6ECA0F02" w:rsidR="00A44734" w:rsidRPr="00A44734" w:rsidRDefault="00BC1ECE" w:rsidP="005F71E0">
      <w:pPr>
        <w:pStyle w:val="ListParagraph"/>
        <w:numPr>
          <w:ilvl w:val="0"/>
          <w:numId w:val="28"/>
        </w:numPr>
      </w:pPr>
      <w:r>
        <w:t>If any groups reach out to you, make sure their concerns are noted for the next ASC.</w:t>
      </w:r>
    </w:p>
    <w:p w14:paraId="55D535FF" w14:textId="4C7DD063" w:rsidR="00A44734" w:rsidRDefault="00BC1ECE" w:rsidP="005F71E0">
      <w:pPr>
        <w:pStyle w:val="ListParagraph"/>
        <w:numPr>
          <w:ilvl w:val="0"/>
          <w:numId w:val="28"/>
        </w:numPr>
      </w:pPr>
      <w:r>
        <w:t>Review the meetings list. Make sure to update it via the next Region Website</w:t>
      </w:r>
    </w:p>
    <w:p w14:paraId="11B039E3" w14:textId="3CDA8C21" w:rsidR="00BC1ECE" w:rsidRDefault="00BC1ECE" w:rsidP="005F71E0">
      <w:pPr>
        <w:pStyle w:val="ListParagraph"/>
        <w:numPr>
          <w:ilvl w:val="0"/>
          <w:numId w:val="28"/>
        </w:numPr>
      </w:pPr>
      <w:r>
        <w:t>Swill enough Coffee to choke an elephant</w:t>
      </w:r>
    </w:p>
    <w:p w14:paraId="29ADC235" w14:textId="77777777" w:rsidR="00C8311F" w:rsidRPr="00A44734" w:rsidRDefault="00C8311F" w:rsidP="00C8311F">
      <w:pPr>
        <w:pStyle w:val="ListParagraph"/>
        <w:numPr>
          <w:ilvl w:val="0"/>
          <w:numId w:val="28"/>
        </w:numPr>
      </w:pPr>
      <w:r>
        <w:t>Refrain from choking the ACM</w:t>
      </w:r>
    </w:p>
    <w:p w14:paraId="273EA788" w14:textId="77777777" w:rsidR="00C8311F" w:rsidRPr="00A44734" w:rsidRDefault="00C8311F" w:rsidP="005F71E0">
      <w:pPr>
        <w:pStyle w:val="ListParagraph"/>
        <w:numPr>
          <w:ilvl w:val="0"/>
          <w:numId w:val="28"/>
        </w:numPr>
      </w:pPr>
    </w:p>
    <w:p w14:paraId="6F856D0C" w14:textId="0C24B55C" w:rsidR="00A44734" w:rsidRDefault="007500C0" w:rsidP="00A44734">
      <w:pPr>
        <w:pStyle w:val="Heading1"/>
      </w:pPr>
      <w:r>
        <w:t>Week 3</w:t>
      </w:r>
    </w:p>
    <w:p w14:paraId="6CB55766" w14:textId="373B1427" w:rsidR="00A44734" w:rsidRPr="00A44734" w:rsidRDefault="00BC1ECE" w:rsidP="005F71E0">
      <w:pPr>
        <w:pStyle w:val="ListParagraph"/>
        <w:numPr>
          <w:ilvl w:val="0"/>
          <w:numId w:val="29"/>
        </w:numPr>
      </w:pPr>
      <w:r>
        <w:t>Print outs in stock list. Review and make sure there are plenty for new groups/officers.</w:t>
      </w:r>
    </w:p>
    <w:p w14:paraId="03E6CF95" w14:textId="07DA1EF3" w:rsidR="00A44734" w:rsidRPr="00A44734" w:rsidRDefault="00BC1ECE" w:rsidP="005F71E0">
      <w:pPr>
        <w:pStyle w:val="ListParagraph"/>
        <w:numPr>
          <w:ilvl w:val="0"/>
          <w:numId w:val="29"/>
        </w:numPr>
      </w:pPr>
      <w:r>
        <w:t>Type up the Agenda and re-review the minutes from previous ASC meetings.</w:t>
      </w:r>
    </w:p>
    <w:p w14:paraId="48B62D6B" w14:textId="13C1AF14" w:rsidR="00A44734" w:rsidRDefault="00BC1ECE" w:rsidP="005F71E0">
      <w:pPr>
        <w:pStyle w:val="ListParagraph"/>
        <w:numPr>
          <w:ilvl w:val="0"/>
          <w:numId w:val="29"/>
        </w:numPr>
      </w:pPr>
      <w:r>
        <w:t xml:space="preserve">Print out Agendas and Minutes </w:t>
      </w:r>
    </w:p>
    <w:p w14:paraId="08665302" w14:textId="0A002EC5" w:rsidR="00BC1ECE" w:rsidRDefault="00BC1ECE" w:rsidP="005F71E0">
      <w:pPr>
        <w:pStyle w:val="ListParagraph"/>
        <w:numPr>
          <w:ilvl w:val="0"/>
          <w:numId w:val="29"/>
        </w:numPr>
      </w:pPr>
      <w:r>
        <w:t>Swill enough coffee to drown a battleship</w:t>
      </w:r>
    </w:p>
    <w:p w14:paraId="09FE414E" w14:textId="77777777" w:rsidR="00C8311F" w:rsidRPr="00A44734" w:rsidRDefault="00C8311F" w:rsidP="00C8311F">
      <w:pPr>
        <w:pStyle w:val="ListParagraph"/>
        <w:numPr>
          <w:ilvl w:val="0"/>
          <w:numId w:val="29"/>
        </w:numPr>
      </w:pPr>
      <w:r>
        <w:t>Refrain from choking the ACM</w:t>
      </w:r>
    </w:p>
    <w:p w14:paraId="440EE1EE" w14:textId="77777777" w:rsidR="00C8311F" w:rsidRDefault="00C8311F" w:rsidP="005F71E0">
      <w:pPr>
        <w:pStyle w:val="ListParagraph"/>
        <w:numPr>
          <w:ilvl w:val="0"/>
          <w:numId w:val="29"/>
        </w:numPr>
      </w:pPr>
    </w:p>
    <w:p w14:paraId="0FF934BF" w14:textId="77777777" w:rsidR="006808FB" w:rsidRPr="006808FB" w:rsidRDefault="00AD22F8" w:rsidP="006808FB">
      <w:pPr>
        <w:pStyle w:val="Heading1"/>
      </w:pPr>
      <w:sdt>
        <w:sdtPr>
          <w:alias w:val="Miscellaneous:"/>
          <w:tag w:val="Miscellaneous:"/>
          <w:id w:val="1376169043"/>
          <w:placeholder>
            <w:docPart w:val="219773D8F93F48FA94BFD6371A7A6AB7"/>
          </w:placeholder>
          <w:temporary/>
          <w:showingPlcHdr/>
          <w15:appearance w15:val="hidden"/>
        </w:sdtPr>
        <w:sdtContent>
          <w:r w:rsidR="00A44734">
            <w:t>Miscellaneous</w:t>
          </w:r>
        </w:sdtContent>
      </w:sdt>
    </w:p>
    <w:p w14:paraId="666932D0" w14:textId="5E323662" w:rsidR="00A44734" w:rsidRPr="005F71E0" w:rsidRDefault="00BC1ECE" w:rsidP="005F71E0">
      <w:pPr>
        <w:pStyle w:val="ListParagraph"/>
        <w:numPr>
          <w:ilvl w:val="0"/>
          <w:numId w:val="30"/>
        </w:numPr>
        <w:rPr>
          <w:szCs w:val="24"/>
        </w:rPr>
      </w:pPr>
      <w:r>
        <w:t>Update the Announcements segment of the Website every week, and make sure to link them on emails, Tundra, and Twitter</w:t>
      </w:r>
    </w:p>
    <w:p w14:paraId="6CCF54F0" w14:textId="7CFB336E" w:rsidR="00430F65" w:rsidRDefault="00BC1ECE" w:rsidP="005F71E0">
      <w:pPr>
        <w:pStyle w:val="ListParagraph"/>
        <w:numPr>
          <w:ilvl w:val="0"/>
          <w:numId w:val="30"/>
        </w:numPr>
      </w:pPr>
      <w:r>
        <w:t>Keep in mind that you are on every committee whether you want to be or not. You need to keep a log of those minutes as well. Sighs.</w:t>
      </w:r>
    </w:p>
    <w:p w14:paraId="4BF0FB12" w14:textId="0AA91A8F" w:rsidR="00277617" w:rsidRDefault="00277617" w:rsidP="005F71E0">
      <w:pPr>
        <w:pStyle w:val="ListParagraph"/>
        <w:numPr>
          <w:ilvl w:val="0"/>
          <w:numId w:val="30"/>
        </w:numPr>
      </w:pPr>
      <w:r>
        <w:t xml:space="preserve">Gather your materials together for the ASC Meeting the night before. </w:t>
      </w:r>
    </w:p>
    <w:p w14:paraId="146C97A0" w14:textId="765C7C83" w:rsidR="00277617" w:rsidRDefault="00277617" w:rsidP="00277617">
      <w:pPr>
        <w:pStyle w:val="ListParagraph"/>
        <w:numPr>
          <w:ilvl w:val="1"/>
          <w:numId w:val="30"/>
        </w:numPr>
      </w:pPr>
      <w:r>
        <w:t>That way you won’t forget anything.</w:t>
      </w:r>
    </w:p>
    <w:p w14:paraId="003CA444" w14:textId="614D841D" w:rsidR="00277617" w:rsidRDefault="00277617" w:rsidP="00277617">
      <w:pPr>
        <w:rPr>
          <w:rFonts w:asciiTheme="majorHAnsi" w:hAnsiTheme="majorHAnsi" w:cstheme="majorHAnsi"/>
          <w:b/>
          <w:color w:val="0070C0"/>
        </w:rPr>
      </w:pPr>
      <w:r>
        <w:rPr>
          <w:rFonts w:asciiTheme="majorHAnsi" w:hAnsiTheme="majorHAnsi" w:cstheme="majorHAnsi"/>
          <w:b/>
          <w:color w:val="0070C0"/>
        </w:rPr>
        <w:t>Day of ASC Meeting</w:t>
      </w:r>
    </w:p>
    <w:p w14:paraId="75D237E8" w14:textId="52E60BB4" w:rsidR="00277617" w:rsidRPr="00277617" w:rsidRDefault="00277617" w:rsidP="00277617">
      <w:pPr>
        <w:pStyle w:val="ListParagraph"/>
        <w:numPr>
          <w:ilvl w:val="0"/>
          <w:numId w:val="31"/>
        </w:numPr>
        <w:rPr>
          <w:rFonts w:asciiTheme="majorHAnsi" w:hAnsiTheme="majorHAnsi" w:cstheme="majorHAnsi"/>
          <w:b/>
          <w:color w:val="0070C0"/>
        </w:rPr>
      </w:pPr>
      <w:r>
        <w:rPr>
          <w:rFonts w:cstheme="minorHAnsi"/>
          <w:color w:val="auto"/>
        </w:rPr>
        <w:t>Make sure you have all your materials.</w:t>
      </w:r>
    </w:p>
    <w:p w14:paraId="5E5BE75C" w14:textId="1796FFC0" w:rsidR="00277617" w:rsidRPr="00277617" w:rsidRDefault="00277617" w:rsidP="00277617">
      <w:pPr>
        <w:pStyle w:val="ListParagraph"/>
        <w:numPr>
          <w:ilvl w:val="0"/>
          <w:numId w:val="31"/>
        </w:numPr>
        <w:rPr>
          <w:rFonts w:asciiTheme="majorHAnsi" w:hAnsiTheme="majorHAnsi" w:cstheme="majorHAnsi"/>
          <w:b/>
          <w:color w:val="0070C0"/>
        </w:rPr>
      </w:pPr>
      <w:r>
        <w:rPr>
          <w:rFonts w:cstheme="minorHAnsi"/>
          <w:color w:val="auto"/>
        </w:rPr>
        <w:t>Leave in plenty of time so that you arrive at least 45 minutes early</w:t>
      </w:r>
      <w:r w:rsidR="00C8311F">
        <w:rPr>
          <w:rFonts w:cstheme="minorHAnsi"/>
          <w:color w:val="auto"/>
        </w:rPr>
        <w:t xml:space="preserve"> to the noon Activities meeting</w:t>
      </w:r>
    </w:p>
    <w:p w14:paraId="09E23483" w14:textId="173DC7AF" w:rsidR="00277617" w:rsidRPr="00277617" w:rsidRDefault="00277617" w:rsidP="00277617">
      <w:pPr>
        <w:pStyle w:val="ListParagraph"/>
        <w:numPr>
          <w:ilvl w:val="1"/>
          <w:numId w:val="31"/>
        </w:numPr>
        <w:rPr>
          <w:rFonts w:asciiTheme="majorHAnsi" w:hAnsiTheme="majorHAnsi" w:cstheme="majorHAnsi"/>
          <w:b/>
          <w:color w:val="0070C0"/>
        </w:rPr>
      </w:pPr>
      <w:r>
        <w:rPr>
          <w:rFonts w:cstheme="minorHAnsi"/>
          <w:color w:val="auto"/>
        </w:rPr>
        <w:t>This gives you the opportunity to set up and charge your devices and etc…</w:t>
      </w:r>
    </w:p>
    <w:p w14:paraId="38224DDB" w14:textId="165B42AB" w:rsidR="00277617" w:rsidRPr="00277617" w:rsidRDefault="00277617" w:rsidP="00277617">
      <w:pPr>
        <w:pStyle w:val="ListParagraph"/>
        <w:numPr>
          <w:ilvl w:val="1"/>
          <w:numId w:val="31"/>
        </w:numPr>
        <w:rPr>
          <w:rFonts w:asciiTheme="majorHAnsi" w:hAnsiTheme="majorHAnsi" w:cstheme="majorHAnsi"/>
          <w:b/>
          <w:color w:val="0070C0"/>
        </w:rPr>
      </w:pPr>
      <w:r>
        <w:rPr>
          <w:rFonts w:cstheme="minorHAnsi"/>
          <w:color w:val="auto"/>
        </w:rPr>
        <w:t>This also gives you plenty of time for setup</w:t>
      </w:r>
    </w:p>
    <w:p w14:paraId="461952FE" w14:textId="3D808013" w:rsidR="00277617" w:rsidRPr="00277617" w:rsidRDefault="00277617" w:rsidP="00277617">
      <w:pPr>
        <w:pStyle w:val="ListParagraph"/>
        <w:numPr>
          <w:ilvl w:val="0"/>
          <w:numId w:val="31"/>
        </w:numPr>
        <w:rPr>
          <w:rFonts w:asciiTheme="majorHAnsi" w:hAnsiTheme="majorHAnsi" w:cstheme="majorHAnsi"/>
          <w:b/>
          <w:color w:val="0070C0"/>
        </w:rPr>
      </w:pPr>
      <w:r>
        <w:rPr>
          <w:rFonts w:cstheme="minorHAnsi"/>
          <w:color w:val="auto"/>
        </w:rPr>
        <w:t>When you arrive start your setup</w:t>
      </w:r>
    </w:p>
    <w:p w14:paraId="05BE300C" w14:textId="7D413DDE" w:rsidR="00277617" w:rsidRPr="00277617" w:rsidRDefault="00277617" w:rsidP="00277617">
      <w:pPr>
        <w:pStyle w:val="ListParagraph"/>
        <w:numPr>
          <w:ilvl w:val="1"/>
          <w:numId w:val="31"/>
        </w:numPr>
        <w:rPr>
          <w:rFonts w:asciiTheme="majorHAnsi" w:hAnsiTheme="majorHAnsi" w:cstheme="majorHAnsi"/>
          <w:b/>
          <w:color w:val="0070C0"/>
        </w:rPr>
      </w:pPr>
      <w:r>
        <w:rPr>
          <w:rFonts w:cstheme="minorHAnsi"/>
          <w:color w:val="auto"/>
        </w:rPr>
        <w:t>Groups materials</w:t>
      </w:r>
    </w:p>
    <w:p w14:paraId="4AEF7A10" w14:textId="05EEF69A" w:rsidR="00277617" w:rsidRPr="00277617" w:rsidRDefault="00277617" w:rsidP="00277617">
      <w:pPr>
        <w:pStyle w:val="ListParagraph"/>
        <w:numPr>
          <w:ilvl w:val="1"/>
          <w:numId w:val="31"/>
        </w:numPr>
        <w:rPr>
          <w:rFonts w:asciiTheme="majorHAnsi" w:hAnsiTheme="majorHAnsi" w:cstheme="majorHAnsi"/>
          <w:b/>
          <w:color w:val="0070C0"/>
        </w:rPr>
      </w:pPr>
      <w:r>
        <w:rPr>
          <w:rFonts w:cstheme="minorHAnsi"/>
          <w:color w:val="auto"/>
        </w:rPr>
        <w:lastRenderedPageBreak/>
        <w:t>Officers materials</w:t>
      </w:r>
    </w:p>
    <w:p w14:paraId="3B77268C" w14:textId="359E0929" w:rsidR="00277617" w:rsidRPr="00277617" w:rsidRDefault="00277617" w:rsidP="00277617">
      <w:pPr>
        <w:pStyle w:val="ListParagraph"/>
        <w:numPr>
          <w:ilvl w:val="1"/>
          <w:numId w:val="31"/>
        </w:numPr>
        <w:rPr>
          <w:rFonts w:asciiTheme="majorHAnsi" w:hAnsiTheme="majorHAnsi" w:cstheme="majorHAnsi"/>
          <w:b/>
          <w:color w:val="0070C0"/>
        </w:rPr>
      </w:pPr>
      <w:r>
        <w:rPr>
          <w:rFonts w:cstheme="minorHAnsi"/>
          <w:color w:val="auto"/>
        </w:rPr>
        <w:t>Sign ins</w:t>
      </w:r>
    </w:p>
    <w:p w14:paraId="0AD24696" w14:textId="7BE9BE45" w:rsidR="00277617" w:rsidRPr="008F0FB8" w:rsidRDefault="008F0FB8" w:rsidP="00277617">
      <w:pPr>
        <w:pStyle w:val="ListParagraph"/>
        <w:numPr>
          <w:ilvl w:val="1"/>
          <w:numId w:val="31"/>
        </w:numPr>
        <w:rPr>
          <w:rFonts w:asciiTheme="majorHAnsi" w:hAnsiTheme="majorHAnsi" w:cstheme="majorHAnsi"/>
          <w:b/>
          <w:color w:val="0070C0"/>
        </w:rPr>
      </w:pPr>
      <w:r>
        <w:rPr>
          <w:rFonts w:cstheme="minorHAnsi"/>
          <w:color w:val="auto"/>
        </w:rPr>
        <w:t>Computer gear</w:t>
      </w:r>
    </w:p>
    <w:p w14:paraId="14C7A200" w14:textId="3393E3C5" w:rsidR="008F0FB8" w:rsidRPr="008F0FB8" w:rsidRDefault="008F0FB8" w:rsidP="008F0FB8">
      <w:pPr>
        <w:pStyle w:val="ListParagraph"/>
        <w:numPr>
          <w:ilvl w:val="1"/>
          <w:numId w:val="31"/>
        </w:numPr>
        <w:rPr>
          <w:rFonts w:asciiTheme="majorHAnsi" w:hAnsiTheme="majorHAnsi" w:cstheme="majorHAnsi"/>
          <w:b/>
          <w:color w:val="0070C0"/>
        </w:rPr>
      </w:pPr>
      <w:r>
        <w:rPr>
          <w:rFonts w:cstheme="minorHAnsi"/>
          <w:color w:val="auto"/>
        </w:rPr>
        <w:t xml:space="preserve">Coffee and </w:t>
      </w:r>
      <w:proofErr w:type="spellStart"/>
      <w:r>
        <w:rPr>
          <w:rFonts w:cstheme="minorHAnsi"/>
          <w:color w:val="auto"/>
        </w:rPr>
        <w:t>Snackage</w:t>
      </w:r>
      <w:proofErr w:type="spellEnd"/>
      <w:r>
        <w:rPr>
          <w:rFonts w:cstheme="minorHAnsi"/>
          <w:color w:val="auto"/>
        </w:rPr>
        <w:t xml:space="preserve"> (you will want your own personal stash)</w:t>
      </w:r>
    </w:p>
    <w:p w14:paraId="4B95CC37" w14:textId="7A1BF8A4" w:rsidR="008F0FB8" w:rsidRPr="00C8311F" w:rsidRDefault="008F0FB8" w:rsidP="008F0FB8">
      <w:pPr>
        <w:pStyle w:val="ListParagraph"/>
        <w:numPr>
          <w:ilvl w:val="1"/>
          <w:numId w:val="31"/>
        </w:numPr>
        <w:rPr>
          <w:rFonts w:asciiTheme="majorHAnsi" w:hAnsiTheme="majorHAnsi" w:cstheme="majorHAnsi"/>
          <w:b/>
          <w:color w:val="0070C0"/>
        </w:rPr>
      </w:pPr>
      <w:r>
        <w:rPr>
          <w:rFonts w:cstheme="minorHAnsi"/>
          <w:color w:val="auto"/>
        </w:rPr>
        <w:t>Make sure you have plenty of Tylenol and or Aleve handy.</w:t>
      </w:r>
    </w:p>
    <w:p w14:paraId="199FAA2F" w14:textId="77777777" w:rsidR="00C8311F" w:rsidRPr="00A44734" w:rsidRDefault="00C8311F" w:rsidP="00C8311F">
      <w:pPr>
        <w:pStyle w:val="ListParagraph"/>
        <w:numPr>
          <w:ilvl w:val="0"/>
          <w:numId w:val="31"/>
        </w:numPr>
      </w:pPr>
      <w:r>
        <w:t>Refrain from choking the ACM</w:t>
      </w:r>
    </w:p>
    <w:p w14:paraId="1D50796F" w14:textId="77777777" w:rsidR="00C8311F" w:rsidRPr="00A44734" w:rsidRDefault="00C8311F" w:rsidP="00C8311F">
      <w:pPr>
        <w:pStyle w:val="ListParagraph"/>
        <w:numPr>
          <w:ilvl w:val="0"/>
          <w:numId w:val="31"/>
        </w:numPr>
      </w:pPr>
      <w:r>
        <w:t>Refrain from choking the ACM</w:t>
      </w:r>
    </w:p>
    <w:p w14:paraId="69AFD757" w14:textId="77777777" w:rsidR="00C8311F" w:rsidRPr="00A44734" w:rsidRDefault="00C8311F" w:rsidP="00C8311F">
      <w:pPr>
        <w:pStyle w:val="ListParagraph"/>
        <w:numPr>
          <w:ilvl w:val="0"/>
          <w:numId w:val="31"/>
        </w:numPr>
      </w:pPr>
      <w:r>
        <w:t>Refrain from choking the ACM</w:t>
      </w:r>
    </w:p>
    <w:p w14:paraId="19E5106E" w14:textId="77777777" w:rsidR="00C8311F" w:rsidRPr="00A44734" w:rsidRDefault="00C8311F" w:rsidP="00C8311F">
      <w:pPr>
        <w:pStyle w:val="ListParagraph"/>
        <w:numPr>
          <w:ilvl w:val="0"/>
          <w:numId w:val="31"/>
        </w:numPr>
      </w:pPr>
      <w:r>
        <w:t>Refrain from choking the ACM</w:t>
      </w:r>
    </w:p>
    <w:p w14:paraId="03B40E0D" w14:textId="77777777" w:rsidR="00C8311F" w:rsidRPr="00A44734" w:rsidRDefault="00C8311F" w:rsidP="00C8311F">
      <w:pPr>
        <w:pStyle w:val="ListParagraph"/>
        <w:numPr>
          <w:ilvl w:val="0"/>
          <w:numId w:val="31"/>
        </w:numPr>
      </w:pPr>
      <w:r>
        <w:t>Refrain from choking the ACM</w:t>
      </w:r>
    </w:p>
    <w:p w14:paraId="2D8BC424" w14:textId="77777777" w:rsidR="00C8311F" w:rsidRPr="00A44734" w:rsidRDefault="00C8311F" w:rsidP="00C8311F">
      <w:pPr>
        <w:pStyle w:val="ListParagraph"/>
        <w:numPr>
          <w:ilvl w:val="0"/>
          <w:numId w:val="31"/>
        </w:numPr>
      </w:pPr>
      <w:r>
        <w:t>Refrain from choking the ACM</w:t>
      </w:r>
    </w:p>
    <w:p w14:paraId="65F0747D" w14:textId="77777777" w:rsidR="00C8311F" w:rsidRPr="00A44734" w:rsidRDefault="00C8311F" w:rsidP="00C8311F">
      <w:pPr>
        <w:pStyle w:val="ListParagraph"/>
        <w:numPr>
          <w:ilvl w:val="0"/>
          <w:numId w:val="31"/>
        </w:numPr>
      </w:pPr>
      <w:r>
        <w:t>Refrain from choking the ACM</w:t>
      </w:r>
    </w:p>
    <w:p w14:paraId="54B1D053" w14:textId="77777777" w:rsidR="00C8311F" w:rsidRPr="00A44734" w:rsidRDefault="00C8311F" w:rsidP="00C8311F">
      <w:pPr>
        <w:pStyle w:val="ListParagraph"/>
        <w:numPr>
          <w:ilvl w:val="0"/>
          <w:numId w:val="31"/>
        </w:numPr>
      </w:pPr>
      <w:r>
        <w:t>Refrain from choking the ACM</w:t>
      </w:r>
    </w:p>
    <w:p w14:paraId="4491F617" w14:textId="77777777" w:rsidR="00C8311F" w:rsidRPr="00A44734" w:rsidRDefault="00C8311F" w:rsidP="00C8311F">
      <w:pPr>
        <w:pStyle w:val="ListParagraph"/>
        <w:numPr>
          <w:ilvl w:val="0"/>
          <w:numId w:val="31"/>
        </w:numPr>
      </w:pPr>
      <w:r>
        <w:t>Refrain from choking the ACM</w:t>
      </w:r>
    </w:p>
    <w:p w14:paraId="2E9AA673" w14:textId="1C270D53" w:rsidR="00C8311F" w:rsidRDefault="00C8311F" w:rsidP="00C8311F">
      <w:pPr>
        <w:pStyle w:val="ListParagraph"/>
        <w:numPr>
          <w:ilvl w:val="0"/>
          <w:numId w:val="31"/>
        </w:numPr>
      </w:pPr>
      <w:r>
        <w:t>Refrain from choking the ACM</w:t>
      </w:r>
    </w:p>
    <w:p w14:paraId="2136F189" w14:textId="691B6B28" w:rsidR="006E66BA" w:rsidRDefault="006E66BA" w:rsidP="006E66BA"/>
    <w:p w14:paraId="5BEACF45" w14:textId="5A1E7FED" w:rsidR="006E66BA" w:rsidRDefault="006E66BA" w:rsidP="006E66BA"/>
    <w:p w14:paraId="54942E9A" w14:textId="6FFC5807" w:rsidR="006E66BA" w:rsidRDefault="006E66BA" w:rsidP="006E66BA">
      <w:r>
        <w:t xml:space="preserve">Monthly Tasks: </w:t>
      </w:r>
    </w:p>
    <w:p w14:paraId="3ECA00ED" w14:textId="6F3F51B0" w:rsidR="00144A95" w:rsidRDefault="00144A95" w:rsidP="006E66BA">
      <w:r>
        <w:t>January:</w:t>
      </w:r>
    </w:p>
    <w:p w14:paraId="60FB953E" w14:textId="273E83AB" w:rsidR="00144A95" w:rsidRDefault="00144A95" w:rsidP="00144A95">
      <w:pPr>
        <w:pStyle w:val="ListParagraph"/>
        <w:numPr>
          <w:ilvl w:val="0"/>
          <w:numId w:val="32"/>
        </w:numPr>
      </w:pPr>
      <w:proofErr w:type="spellStart"/>
      <w:r>
        <w:t>VDay</w:t>
      </w:r>
      <w:proofErr w:type="spellEnd"/>
      <w:r>
        <w:t xml:space="preserve"> Dance Prep</w:t>
      </w:r>
    </w:p>
    <w:p w14:paraId="244DF996" w14:textId="669F629B" w:rsidR="00144A95" w:rsidRPr="007F20BC" w:rsidRDefault="007F20BC" w:rsidP="00144A95">
      <w:pPr>
        <w:pStyle w:val="ListParagraph"/>
        <w:numPr>
          <w:ilvl w:val="0"/>
          <w:numId w:val="32"/>
        </w:numPr>
      </w:pPr>
      <w:r>
        <w:rPr>
          <w:vertAlign w:val="subscript"/>
        </w:rPr>
        <w:t>Make sure the Activities committee is on task</w:t>
      </w:r>
    </w:p>
    <w:p w14:paraId="0B96C7ED" w14:textId="3A36F797" w:rsidR="007F20BC" w:rsidRPr="007F20BC" w:rsidRDefault="007F20BC" w:rsidP="00144A95">
      <w:pPr>
        <w:pStyle w:val="ListParagraph"/>
        <w:numPr>
          <w:ilvl w:val="0"/>
          <w:numId w:val="32"/>
        </w:numPr>
      </w:pPr>
      <w:r>
        <w:rPr>
          <w:vertAlign w:val="subscript"/>
        </w:rPr>
        <w:t>The Dance Hall in Sherburn needs to be reserved prior to January 1st</w:t>
      </w:r>
    </w:p>
    <w:p w14:paraId="69C52D9A" w14:textId="0D405EA0" w:rsidR="007F20BC" w:rsidRPr="007F20BC" w:rsidRDefault="007F20BC" w:rsidP="00144A95">
      <w:pPr>
        <w:pStyle w:val="ListParagraph"/>
        <w:numPr>
          <w:ilvl w:val="0"/>
          <w:numId w:val="32"/>
        </w:numPr>
      </w:pPr>
      <w:r>
        <w:rPr>
          <w:vertAlign w:val="subscript"/>
        </w:rPr>
        <w:t xml:space="preserve">Work on coordinating Activities committee with food </w:t>
      </w:r>
    </w:p>
    <w:p w14:paraId="797AE428" w14:textId="7A679655" w:rsidR="007F20BC" w:rsidRPr="00320298" w:rsidRDefault="007F20BC" w:rsidP="00144A95">
      <w:pPr>
        <w:pStyle w:val="ListParagraph"/>
        <w:numPr>
          <w:ilvl w:val="0"/>
          <w:numId w:val="32"/>
        </w:numPr>
      </w:pPr>
      <w:r>
        <w:rPr>
          <w:vertAlign w:val="subscript"/>
        </w:rPr>
        <w:t>Do you have a DJ yet?</w:t>
      </w:r>
    </w:p>
    <w:p w14:paraId="72FF256D" w14:textId="77777777" w:rsidR="00320298" w:rsidRPr="00706169" w:rsidRDefault="00320298" w:rsidP="00144A95">
      <w:pPr>
        <w:pStyle w:val="ListParagraph"/>
        <w:numPr>
          <w:ilvl w:val="0"/>
          <w:numId w:val="32"/>
        </w:numPr>
      </w:pPr>
    </w:p>
    <w:p w14:paraId="400A530F" w14:textId="082926CF" w:rsidR="00320298" w:rsidRPr="00A9659B" w:rsidRDefault="00320298" w:rsidP="00AD22F8">
      <w:pPr>
        <w:rPr>
          <w:i/>
        </w:rPr>
      </w:pPr>
      <w:r>
        <w:t xml:space="preserve">   </w:t>
      </w:r>
    </w:p>
    <w:p w14:paraId="20AAB742" w14:textId="55B19C9C" w:rsidR="007F20BC" w:rsidRDefault="007F20BC" w:rsidP="007F20BC">
      <w:r>
        <w:t>F</w:t>
      </w:r>
      <w:r w:rsidR="00800B7F">
        <w:t>e</w:t>
      </w:r>
      <w:r>
        <w:t>bruary:</w:t>
      </w:r>
    </w:p>
    <w:p w14:paraId="4B27F9E4" w14:textId="28522E21" w:rsidR="007F20BC" w:rsidRDefault="00800B7F" w:rsidP="007F20BC">
      <w:pPr>
        <w:pStyle w:val="ListParagraph"/>
        <w:numPr>
          <w:ilvl w:val="0"/>
          <w:numId w:val="33"/>
        </w:numPr>
      </w:pPr>
      <w:proofErr w:type="spellStart"/>
      <w:r>
        <w:t>VDay</w:t>
      </w:r>
      <w:proofErr w:type="spellEnd"/>
      <w:r>
        <w:t xml:space="preserve"> Dance prep</w:t>
      </w:r>
    </w:p>
    <w:p w14:paraId="73C06E45" w14:textId="34F6EC00" w:rsidR="00800B7F" w:rsidRDefault="00800B7F" w:rsidP="007F20BC">
      <w:pPr>
        <w:pStyle w:val="ListParagraph"/>
        <w:numPr>
          <w:ilvl w:val="0"/>
          <w:numId w:val="33"/>
        </w:numPr>
      </w:pPr>
      <w:r>
        <w:t>Figure out what you are doing for the dance</w:t>
      </w:r>
    </w:p>
    <w:p w14:paraId="7ED05F48" w14:textId="4D29C174" w:rsidR="00800B7F" w:rsidRDefault="00800B7F" w:rsidP="00800B7F">
      <w:pPr>
        <w:pStyle w:val="ListParagraph"/>
        <w:numPr>
          <w:ilvl w:val="0"/>
          <w:numId w:val="33"/>
        </w:numPr>
      </w:pPr>
      <w:r>
        <w:t xml:space="preserve">Make sure that The Activities Chair doesn’t blow the budget into next century </w:t>
      </w:r>
    </w:p>
    <w:p w14:paraId="55EF5E73" w14:textId="6A583515" w:rsidR="00706169" w:rsidRDefault="00706169" w:rsidP="00800B7F">
      <w:pPr>
        <w:pStyle w:val="ListParagraph"/>
        <w:numPr>
          <w:ilvl w:val="0"/>
          <w:numId w:val="33"/>
        </w:numPr>
      </w:pPr>
      <w:r>
        <w:t>Campout prep</w:t>
      </w:r>
    </w:p>
    <w:p w14:paraId="54F95C0A" w14:textId="1654340A" w:rsidR="00706169" w:rsidRDefault="00706169" w:rsidP="00800B7F">
      <w:pPr>
        <w:pStyle w:val="ListParagraph"/>
        <w:numPr>
          <w:ilvl w:val="0"/>
          <w:numId w:val="33"/>
        </w:numPr>
      </w:pPr>
      <w:r>
        <w:t xml:space="preserve">Cannonball run and campout flyers need to be posted to Region </w:t>
      </w:r>
    </w:p>
    <w:p w14:paraId="375D2AAA" w14:textId="745BE66D" w:rsidR="00706169" w:rsidRDefault="00706169" w:rsidP="00800B7F">
      <w:pPr>
        <w:pStyle w:val="ListParagraph"/>
        <w:numPr>
          <w:ilvl w:val="0"/>
          <w:numId w:val="33"/>
        </w:numPr>
      </w:pPr>
      <w:r>
        <w:t xml:space="preserve">Also need to keep Twitter bouncing with upcoming events </w:t>
      </w:r>
    </w:p>
    <w:p w14:paraId="04A3D891" w14:textId="7423BCF6" w:rsidR="00A9659B" w:rsidRDefault="00A9659B" w:rsidP="00800B7F">
      <w:pPr>
        <w:pStyle w:val="ListParagraph"/>
        <w:numPr>
          <w:ilvl w:val="0"/>
          <w:numId w:val="33"/>
        </w:numPr>
      </w:pPr>
      <w:r>
        <w:t xml:space="preserve">Steps and Traditions Inservice prep </w:t>
      </w:r>
    </w:p>
    <w:p w14:paraId="1A1518CA" w14:textId="13C7BEDE" w:rsidR="00A9659B" w:rsidRDefault="00EC006F" w:rsidP="00800B7F">
      <w:pPr>
        <w:pStyle w:val="ListParagraph"/>
        <w:numPr>
          <w:ilvl w:val="0"/>
          <w:numId w:val="33"/>
        </w:numPr>
      </w:pPr>
      <w:r>
        <w:t xml:space="preserve">You need to be getting speakers and locations for the May Inservice. </w:t>
      </w:r>
    </w:p>
    <w:p w14:paraId="1F8F600B" w14:textId="2873BAD6" w:rsidR="00706169" w:rsidRDefault="00706169" w:rsidP="00706169">
      <w:r>
        <w:t>March</w:t>
      </w:r>
    </w:p>
    <w:p w14:paraId="12D061D6" w14:textId="24A81CB0" w:rsidR="00706169" w:rsidRDefault="00706169" w:rsidP="00AD22F8">
      <w:pPr>
        <w:pStyle w:val="ListParagraph"/>
        <w:numPr>
          <w:ilvl w:val="0"/>
          <w:numId w:val="34"/>
        </w:numPr>
      </w:pPr>
      <w:r>
        <w:t>Campout Prep</w:t>
      </w:r>
      <w:r w:rsidR="00606002">
        <w:t xml:space="preserve"> </w:t>
      </w:r>
    </w:p>
    <w:p w14:paraId="30AF0A62" w14:textId="42AAF011" w:rsidR="00606002" w:rsidRDefault="00606002" w:rsidP="00706169">
      <w:pPr>
        <w:pStyle w:val="ListParagraph"/>
        <w:numPr>
          <w:ilvl w:val="0"/>
          <w:numId w:val="34"/>
        </w:numPr>
      </w:pPr>
      <w:r>
        <w:t xml:space="preserve">Flyers for all upcoming events need to be posted </w:t>
      </w:r>
    </w:p>
    <w:p w14:paraId="5DF33B2C" w14:textId="0E2D2861" w:rsidR="00606002" w:rsidRDefault="00606002" w:rsidP="00606002">
      <w:r>
        <w:t xml:space="preserve">April </w:t>
      </w:r>
    </w:p>
    <w:p w14:paraId="7572DC77" w14:textId="2598F16F" w:rsidR="00606002" w:rsidRDefault="00606002" w:rsidP="00606002">
      <w:pPr>
        <w:pStyle w:val="ListParagraph"/>
        <w:numPr>
          <w:ilvl w:val="0"/>
          <w:numId w:val="35"/>
        </w:numPr>
      </w:pPr>
      <w:r>
        <w:t>You are basically buggered</w:t>
      </w:r>
    </w:p>
    <w:p w14:paraId="73ACDED6" w14:textId="0715D67F" w:rsidR="00606002" w:rsidRDefault="00606002" w:rsidP="00606002">
      <w:pPr>
        <w:pStyle w:val="ListParagraph"/>
        <w:numPr>
          <w:ilvl w:val="0"/>
          <w:numId w:val="35"/>
        </w:numPr>
      </w:pPr>
      <w:r>
        <w:t>Cannonball run prep</w:t>
      </w:r>
    </w:p>
    <w:p w14:paraId="6BD27244" w14:textId="5B322A50" w:rsidR="00606002" w:rsidRDefault="00606002" w:rsidP="00606002">
      <w:pPr>
        <w:pStyle w:val="ListParagraph"/>
        <w:numPr>
          <w:ilvl w:val="0"/>
          <w:numId w:val="35"/>
        </w:numPr>
      </w:pPr>
      <w:r>
        <w:t xml:space="preserve">Prep for the area inventory </w:t>
      </w:r>
    </w:p>
    <w:p w14:paraId="2E8E2A5C" w14:textId="32C8A141" w:rsidR="00606002" w:rsidRDefault="00606002" w:rsidP="00606002">
      <w:pPr>
        <w:pStyle w:val="ListParagraph"/>
        <w:numPr>
          <w:ilvl w:val="0"/>
          <w:numId w:val="35"/>
        </w:numPr>
      </w:pPr>
      <w:r>
        <w:t>Grab your ass and hang on</w:t>
      </w:r>
    </w:p>
    <w:p w14:paraId="55DF15BA" w14:textId="079A48D5" w:rsidR="00606002" w:rsidRDefault="00606002" w:rsidP="00606002">
      <w:pPr>
        <w:pStyle w:val="ListParagraph"/>
        <w:numPr>
          <w:ilvl w:val="0"/>
          <w:numId w:val="35"/>
        </w:numPr>
      </w:pPr>
      <w:r>
        <w:t>Spam people with flyers</w:t>
      </w:r>
    </w:p>
    <w:p w14:paraId="44E8BEFD" w14:textId="77777777" w:rsidR="00606002" w:rsidRDefault="00606002" w:rsidP="00606002">
      <w:pPr>
        <w:pStyle w:val="ListParagraph"/>
        <w:numPr>
          <w:ilvl w:val="0"/>
          <w:numId w:val="35"/>
        </w:numPr>
      </w:pPr>
    </w:p>
    <w:p w14:paraId="55A12814" w14:textId="442995E8" w:rsidR="00606002" w:rsidRDefault="00606002" w:rsidP="00606002">
      <w:r>
        <w:t>May</w:t>
      </w:r>
    </w:p>
    <w:p w14:paraId="0A68C006" w14:textId="314C50D3" w:rsidR="00606002" w:rsidRDefault="00606002" w:rsidP="00606002">
      <w:pPr>
        <w:pStyle w:val="ListParagraph"/>
        <w:numPr>
          <w:ilvl w:val="0"/>
          <w:numId w:val="36"/>
        </w:numPr>
      </w:pPr>
      <w:r>
        <w:t xml:space="preserve">Prep for inservice </w:t>
      </w:r>
    </w:p>
    <w:p w14:paraId="57C56AE5" w14:textId="0E4B3B35" w:rsidR="00606002" w:rsidRDefault="00606002" w:rsidP="00606002">
      <w:pPr>
        <w:pStyle w:val="ListParagraph"/>
        <w:numPr>
          <w:ilvl w:val="0"/>
          <w:numId w:val="36"/>
        </w:numPr>
      </w:pPr>
      <w:r>
        <w:t>Cannonball Run prep</w:t>
      </w:r>
    </w:p>
    <w:p w14:paraId="772B2675" w14:textId="2A5956E6" w:rsidR="00606002" w:rsidRDefault="00606002" w:rsidP="00606002">
      <w:pPr>
        <w:pStyle w:val="ListParagraph"/>
        <w:numPr>
          <w:ilvl w:val="0"/>
          <w:numId w:val="36"/>
        </w:numPr>
      </w:pPr>
      <w:r>
        <w:lastRenderedPageBreak/>
        <w:t>Campout prep</w:t>
      </w:r>
    </w:p>
    <w:p w14:paraId="40678701" w14:textId="2466745E" w:rsidR="00606002" w:rsidRDefault="00606002" w:rsidP="00606002">
      <w:pPr>
        <w:pStyle w:val="ListParagraph"/>
        <w:numPr>
          <w:ilvl w:val="0"/>
          <w:numId w:val="36"/>
        </w:numPr>
      </w:pPr>
      <w:r>
        <w:t xml:space="preserve">Check that there is a </w:t>
      </w:r>
      <w:proofErr w:type="spellStart"/>
      <w:r>
        <w:t>dj</w:t>
      </w:r>
      <w:proofErr w:type="spellEnd"/>
      <w:r>
        <w:t xml:space="preserve"> for the Halloween Dance</w:t>
      </w:r>
    </w:p>
    <w:p w14:paraId="098B078E" w14:textId="1F21A423" w:rsidR="00606002" w:rsidRDefault="00606002" w:rsidP="00606002">
      <w:pPr>
        <w:pStyle w:val="ListParagraph"/>
        <w:numPr>
          <w:ilvl w:val="0"/>
          <w:numId w:val="36"/>
        </w:numPr>
      </w:pPr>
      <w:r>
        <w:t>Taco feed prep</w:t>
      </w:r>
    </w:p>
    <w:p w14:paraId="68A28E81" w14:textId="2FF3BED0" w:rsidR="00606002" w:rsidRDefault="00606002" w:rsidP="00606002">
      <w:pPr>
        <w:pStyle w:val="ListParagraph"/>
        <w:numPr>
          <w:ilvl w:val="0"/>
          <w:numId w:val="36"/>
        </w:numPr>
      </w:pPr>
      <w:r>
        <w:t xml:space="preserve">Chili cook off prep. </w:t>
      </w:r>
    </w:p>
    <w:p w14:paraId="34EBEF4E" w14:textId="3A84B295" w:rsidR="00606002" w:rsidRDefault="00606002" w:rsidP="00606002">
      <w:pPr>
        <w:pStyle w:val="ListParagraph"/>
        <w:numPr>
          <w:ilvl w:val="0"/>
          <w:numId w:val="36"/>
        </w:numPr>
      </w:pPr>
      <w:r>
        <w:t>Spam people with flyers</w:t>
      </w:r>
    </w:p>
    <w:p w14:paraId="0FC3CA2F" w14:textId="2F893C94" w:rsidR="00606002" w:rsidRDefault="00606002" w:rsidP="00606002">
      <w:r>
        <w:t>June</w:t>
      </w:r>
    </w:p>
    <w:p w14:paraId="3EE5CBE3" w14:textId="77777777" w:rsidR="00606002" w:rsidRDefault="00606002" w:rsidP="00606002"/>
    <w:p w14:paraId="732ED38B" w14:textId="77777777" w:rsidR="00800B7F" w:rsidRDefault="00800B7F" w:rsidP="00800B7F"/>
    <w:p w14:paraId="65042B2D" w14:textId="1FC25CC7" w:rsidR="00C8311F" w:rsidRPr="00A44734" w:rsidRDefault="00C8311F" w:rsidP="00C8311F">
      <w:r>
        <w:t>I will update this even more when I get a bit more time. Hugs</w:t>
      </w:r>
    </w:p>
    <w:p w14:paraId="261A0C0E" w14:textId="77777777" w:rsidR="008F0FB8" w:rsidRPr="008F0FB8" w:rsidRDefault="008F0FB8" w:rsidP="00C8311F">
      <w:pPr>
        <w:pStyle w:val="ListParagraph"/>
        <w:numPr>
          <w:ilvl w:val="0"/>
          <w:numId w:val="0"/>
        </w:numPr>
        <w:ind w:left="1440"/>
        <w:rPr>
          <w:rFonts w:asciiTheme="majorHAnsi" w:hAnsiTheme="majorHAnsi" w:cstheme="majorHAnsi"/>
          <w:b/>
          <w:color w:val="0070C0"/>
        </w:rPr>
      </w:pPr>
    </w:p>
    <w:p w14:paraId="11DE095B" w14:textId="5B5EBE62" w:rsidR="00BC1ECE" w:rsidRDefault="00BC1ECE" w:rsidP="00277617"/>
    <w:sectPr w:rsidR="00BC1ECE" w:rsidSect="00703D6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720" w:right="1800" w:bottom="720" w:left="1800" w:header="547" w:footer="576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C6D6E3" w14:textId="77777777" w:rsidR="00E270F1" w:rsidRDefault="00E270F1" w:rsidP="006A0B6E">
      <w:r>
        <w:separator/>
      </w:r>
    </w:p>
  </w:endnote>
  <w:endnote w:type="continuationSeparator" w:id="0">
    <w:p w14:paraId="232CD0AB" w14:textId="77777777" w:rsidR="00E270F1" w:rsidRDefault="00E270F1" w:rsidP="006A0B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45357A" w14:textId="77777777" w:rsidR="00C61E66" w:rsidRDefault="00C61E6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56B691" w14:textId="77777777" w:rsidR="00C61E66" w:rsidRDefault="00C61E6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54049F" w14:textId="77777777" w:rsidR="00C61E66" w:rsidRDefault="00C61E6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E93787" w14:textId="77777777" w:rsidR="00E270F1" w:rsidRDefault="00E270F1" w:rsidP="006A0B6E">
      <w:r>
        <w:separator/>
      </w:r>
    </w:p>
  </w:footnote>
  <w:footnote w:type="continuationSeparator" w:id="0">
    <w:p w14:paraId="221C4E3B" w14:textId="77777777" w:rsidR="00E270F1" w:rsidRDefault="00E270F1" w:rsidP="006A0B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334828" w14:textId="77777777" w:rsidR="00C61E66" w:rsidRDefault="00C61E6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5223F8" w14:textId="77777777" w:rsidR="00C61E66" w:rsidRDefault="00C61E6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97E31F" w14:textId="77777777" w:rsidR="00A64188" w:rsidRDefault="00A64188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5CED2B4C" wp14:editId="11A2E4FE">
              <wp:simplePos x="0" y="0"/>
              <wp:positionH relativeFrom="page">
                <wp:posOffset>1076325</wp:posOffset>
              </wp:positionH>
              <wp:positionV relativeFrom="page">
                <wp:posOffset>1352550</wp:posOffset>
              </wp:positionV>
              <wp:extent cx="5577840" cy="146304"/>
              <wp:effectExtent l="0" t="0" r="3810" b="6350"/>
              <wp:wrapNone/>
              <wp:docPr id="5" name="Rectangle 5" descr="Yellow rectangl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577840" cy="146304"/>
                      </a:xfrm>
                      <a:prstGeom prst="rect">
                        <a:avLst/>
                      </a:prstGeom>
                      <a:solidFill>
                        <a:schemeClr val="accent6">
                          <a:lumMod val="50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18D3302" id="Rectangle 5" o:spid="_x0000_s1026" alt="Yellow rectangle" style="position:absolute;margin-left:84.75pt;margin-top:106.5pt;width:439.2pt;height:11.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" fillcolor="#a27c07 [1609]" stroked="f" strokeweight="2pt"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A7FACDBA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23EE29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07ADFD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022C8A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7556D84C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6946C8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2CE7A4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0DEC4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FEC28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5405F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0082A4C"/>
    <w:multiLevelType w:val="multilevel"/>
    <w:tmpl w:val="48E02758"/>
    <w:lvl w:ilvl="0">
      <w:start w:val="1"/>
      <w:numFmt w:val="bullet"/>
      <w:lvlText w:val=""/>
      <w:lvlJc w:val="left"/>
      <w:pPr>
        <w:tabs>
          <w:tab w:val="num" w:pos="1350"/>
        </w:tabs>
        <w:ind w:left="1350" w:hanging="360"/>
      </w:pPr>
      <w:rPr>
        <w:rFonts w:ascii="Symbol" w:hAnsi="Symbol" w:hint="default"/>
        <w:color w:val="007874" w:themeColor="accent5" w:themeShade="BF"/>
      </w:rPr>
    </w:lvl>
    <w:lvl w:ilvl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color w:val="007874" w:themeColor="accent5" w:themeShade="BF"/>
      </w:rPr>
    </w:lvl>
    <w:lvl w:ilvl="2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color w:val="007874" w:themeColor="accent5" w:themeShade="BF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color w:val="007874" w:themeColor="accent5" w:themeShade="BF"/>
      </w:rPr>
    </w:lvl>
    <w:lvl w:ilvl="4">
      <w:start w:val="1"/>
      <w:numFmt w:val="bullet"/>
      <w:lvlText w:val="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color w:val="007874" w:themeColor="accent5" w:themeShade="BF"/>
      </w:rPr>
    </w:lvl>
    <w:lvl w:ilvl="5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color w:val="007874" w:themeColor="accent5" w:themeShade="BF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color w:val="007874" w:themeColor="accent5" w:themeShade="BF"/>
      </w:rPr>
    </w:lvl>
    <w:lvl w:ilvl="7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color w:val="007874" w:themeColor="accent5" w:themeShade="BF"/>
      </w:rPr>
    </w:lvl>
    <w:lvl w:ilvl="8">
      <w:start w:val="1"/>
      <w:numFmt w:val="bullet"/>
      <w:lvlText w:val="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color w:val="007874" w:themeColor="accent5" w:themeShade="BF"/>
      </w:rPr>
    </w:lvl>
  </w:abstractNum>
  <w:abstractNum w:abstractNumId="11" w15:restartNumberingAfterBreak="0">
    <w:nsid w:val="10E73339"/>
    <w:multiLevelType w:val="hybridMultilevel"/>
    <w:tmpl w:val="78ACDD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D4345F5"/>
    <w:multiLevelType w:val="hybridMultilevel"/>
    <w:tmpl w:val="05B8D3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EB823E1"/>
    <w:multiLevelType w:val="multilevel"/>
    <w:tmpl w:val="48E02758"/>
    <w:lvl w:ilvl="0">
      <w:start w:val="1"/>
      <w:numFmt w:val="bullet"/>
      <w:lvlText w:val=""/>
      <w:lvlJc w:val="left"/>
      <w:pPr>
        <w:tabs>
          <w:tab w:val="num" w:pos="1350"/>
        </w:tabs>
        <w:ind w:left="1350" w:hanging="360"/>
      </w:pPr>
      <w:rPr>
        <w:rFonts w:ascii="Symbol" w:hAnsi="Symbol" w:hint="default"/>
        <w:color w:val="007874" w:themeColor="accent5" w:themeShade="BF"/>
      </w:rPr>
    </w:lvl>
    <w:lvl w:ilvl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color w:val="007874" w:themeColor="accent5" w:themeShade="BF"/>
      </w:rPr>
    </w:lvl>
    <w:lvl w:ilvl="2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color w:val="007874" w:themeColor="accent5" w:themeShade="BF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color w:val="007874" w:themeColor="accent5" w:themeShade="BF"/>
      </w:rPr>
    </w:lvl>
    <w:lvl w:ilvl="4">
      <w:start w:val="1"/>
      <w:numFmt w:val="bullet"/>
      <w:lvlText w:val="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color w:val="007874" w:themeColor="accent5" w:themeShade="BF"/>
      </w:rPr>
    </w:lvl>
    <w:lvl w:ilvl="5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color w:val="007874" w:themeColor="accent5" w:themeShade="BF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color w:val="007874" w:themeColor="accent5" w:themeShade="BF"/>
      </w:rPr>
    </w:lvl>
    <w:lvl w:ilvl="7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color w:val="007874" w:themeColor="accent5" w:themeShade="BF"/>
      </w:rPr>
    </w:lvl>
    <w:lvl w:ilvl="8">
      <w:start w:val="1"/>
      <w:numFmt w:val="bullet"/>
      <w:lvlText w:val="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color w:val="007874" w:themeColor="accent5" w:themeShade="BF"/>
      </w:rPr>
    </w:lvl>
  </w:abstractNum>
  <w:abstractNum w:abstractNumId="14" w15:restartNumberingAfterBreak="0">
    <w:nsid w:val="2A9F4D0A"/>
    <w:multiLevelType w:val="multilevel"/>
    <w:tmpl w:val="40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2EE55169"/>
    <w:multiLevelType w:val="multilevel"/>
    <w:tmpl w:val="48E02758"/>
    <w:lvl w:ilvl="0">
      <w:start w:val="1"/>
      <w:numFmt w:val="bullet"/>
      <w:lvlText w:val=""/>
      <w:lvlJc w:val="left"/>
      <w:pPr>
        <w:tabs>
          <w:tab w:val="num" w:pos="1350"/>
        </w:tabs>
        <w:ind w:left="1350" w:hanging="360"/>
      </w:pPr>
      <w:rPr>
        <w:rFonts w:ascii="Symbol" w:hAnsi="Symbol" w:hint="default"/>
        <w:color w:val="007874" w:themeColor="accent5" w:themeShade="BF"/>
      </w:rPr>
    </w:lvl>
    <w:lvl w:ilvl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color w:val="007874" w:themeColor="accent5" w:themeShade="BF"/>
      </w:rPr>
    </w:lvl>
    <w:lvl w:ilvl="2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color w:val="007874" w:themeColor="accent5" w:themeShade="BF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color w:val="007874" w:themeColor="accent5" w:themeShade="BF"/>
      </w:rPr>
    </w:lvl>
    <w:lvl w:ilvl="4">
      <w:start w:val="1"/>
      <w:numFmt w:val="bullet"/>
      <w:lvlText w:val="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color w:val="007874" w:themeColor="accent5" w:themeShade="BF"/>
      </w:rPr>
    </w:lvl>
    <w:lvl w:ilvl="5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color w:val="007874" w:themeColor="accent5" w:themeShade="BF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color w:val="007874" w:themeColor="accent5" w:themeShade="BF"/>
      </w:rPr>
    </w:lvl>
    <w:lvl w:ilvl="7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color w:val="007874" w:themeColor="accent5" w:themeShade="BF"/>
      </w:rPr>
    </w:lvl>
    <w:lvl w:ilvl="8">
      <w:start w:val="1"/>
      <w:numFmt w:val="bullet"/>
      <w:lvlText w:val="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color w:val="007874" w:themeColor="accent5" w:themeShade="BF"/>
      </w:rPr>
    </w:lvl>
  </w:abstractNum>
  <w:abstractNum w:abstractNumId="16" w15:restartNumberingAfterBreak="0">
    <w:nsid w:val="32163431"/>
    <w:multiLevelType w:val="multilevel"/>
    <w:tmpl w:val="8954C220"/>
    <w:lvl w:ilvl="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17" w15:restartNumberingAfterBreak="0">
    <w:nsid w:val="40DD1B14"/>
    <w:multiLevelType w:val="multilevel"/>
    <w:tmpl w:val="48E02758"/>
    <w:lvl w:ilvl="0">
      <w:start w:val="1"/>
      <w:numFmt w:val="bullet"/>
      <w:lvlText w:val=""/>
      <w:lvlJc w:val="left"/>
      <w:pPr>
        <w:tabs>
          <w:tab w:val="num" w:pos="1350"/>
        </w:tabs>
        <w:ind w:left="1350" w:hanging="360"/>
      </w:pPr>
      <w:rPr>
        <w:rFonts w:ascii="Symbol" w:hAnsi="Symbol" w:hint="default"/>
        <w:color w:val="007874" w:themeColor="accent5" w:themeShade="BF"/>
      </w:rPr>
    </w:lvl>
    <w:lvl w:ilvl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color w:val="007874" w:themeColor="accent5" w:themeShade="BF"/>
      </w:rPr>
    </w:lvl>
    <w:lvl w:ilvl="2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color w:val="007874" w:themeColor="accent5" w:themeShade="BF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color w:val="007874" w:themeColor="accent5" w:themeShade="BF"/>
      </w:rPr>
    </w:lvl>
    <w:lvl w:ilvl="4">
      <w:start w:val="1"/>
      <w:numFmt w:val="bullet"/>
      <w:lvlText w:val="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color w:val="007874" w:themeColor="accent5" w:themeShade="BF"/>
      </w:rPr>
    </w:lvl>
    <w:lvl w:ilvl="5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color w:val="007874" w:themeColor="accent5" w:themeShade="BF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color w:val="007874" w:themeColor="accent5" w:themeShade="BF"/>
      </w:rPr>
    </w:lvl>
    <w:lvl w:ilvl="7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color w:val="007874" w:themeColor="accent5" w:themeShade="BF"/>
      </w:rPr>
    </w:lvl>
    <w:lvl w:ilvl="8">
      <w:start w:val="1"/>
      <w:numFmt w:val="bullet"/>
      <w:lvlText w:val="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color w:val="007874" w:themeColor="accent5" w:themeShade="BF"/>
      </w:rPr>
    </w:lvl>
  </w:abstractNum>
  <w:abstractNum w:abstractNumId="18" w15:restartNumberingAfterBreak="0">
    <w:nsid w:val="49E772BE"/>
    <w:multiLevelType w:val="multilevel"/>
    <w:tmpl w:val="E2265E34"/>
    <w:lvl w:ilvl="0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</w:abstractNum>
  <w:abstractNum w:abstractNumId="19" w15:restartNumberingAfterBreak="0">
    <w:nsid w:val="4C257623"/>
    <w:multiLevelType w:val="hybridMultilevel"/>
    <w:tmpl w:val="D2B4CFA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EED2F4F"/>
    <w:multiLevelType w:val="multilevel"/>
    <w:tmpl w:val="48E02758"/>
    <w:lvl w:ilvl="0">
      <w:start w:val="1"/>
      <w:numFmt w:val="bullet"/>
      <w:lvlText w:val=""/>
      <w:lvlJc w:val="left"/>
      <w:pPr>
        <w:tabs>
          <w:tab w:val="num" w:pos="1350"/>
        </w:tabs>
        <w:ind w:left="1350" w:hanging="360"/>
      </w:pPr>
      <w:rPr>
        <w:rFonts w:ascii="Symbol" w:hAnsi="Symbol" w:hint="default"/>
        <w:color w:val="007874" w:themeColor="accent5" w:themeShade="BF"/>
      </w:rPr>
    </w:lvl>
    <w:lvl w:ilvl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color w:val="007874" w:themeColor="accent5" w:themeShade="BF"/>
      </w:rPr>
    </w:lvl>
    <w:lvl w:ilvl="2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color w:val="007874" w:themeColor="accent5" w:themeShade="BF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color w:val="007874" w:themeColor="accent5" w:themeShade="BF"/>
      </w:rPr>
    </w:lvl>
    <w:lvl w:ilvl="4">
      <w:start w:val="1"/>
      <w:numFmt w:val="bullet"/>
      <w:lvlText w:val="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color w:val="007874" w:themeColor="accent5" w:themeShade="BF"/>
      </w:rPr>
    </w:lvl>
    <w:lvl w:ilvl="5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color w:val="007874" w:themeColor="accent5" w:themeShade="BF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color w:val="007874" w:themeColor="accent5" w:themeShade="BF"/>
      </w:rPr>
    </w:lvl>
    <w:lvl w:ilvl="7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color w:val="007874" w:themeColor="accent5" w:themeShade="BF"/>
      </w:rPr>
    </w:lvl>
    <w:lvl w:ilvl="8">
      <w:start w:val="1"/>
      <w:numFmt w:val="bullet"/>
      <w:lvlText w:val="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color w:val="007874" w:themeColor="accent5" w:themeShade="BF"/>
      </w:rPr>
    </w:lvl>
  </w:abstractNum>
  <w:abstractNum w:abstractNumId="21" w15:restartNumberingAfterBreak="0">
    <w:nsid w:val="52802CE5"/>
    <w:multiLevelType w:val="hybridMultilevel"/>
    <w:tmpl w:val="2EE2DB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7A254B"/>
    <w:multiLevelType w:val="multilevel"/>
    <w:tmpl w:val="48E02758"/>
    <w:lvl w:ilvl="0">
      <w:start w:val="1"/>
      <w:numFmt w:val="bullet"/>
      <w:lvlText w:val=""/>
      <w:lvlJc w:val="left"/>
      <w:pPr>
        <w:tabs>
          <w:tab w:val="num" w:pos="1350"/>
        </w:tabs>
        <w:ind w:left="1350" w:hanging="360"/>
      </w:pPr>
      <w:rPr>
        <w:rFonts w:ascii="Symbol" w:hAnsi="Symbol" w:hint="default"/>
        <w:color w:val="007874" w:themeColor="accent5" w:themeShade="BF"/>
      </w:rPr>
    </w:lvl>
    <w:lvl w:ilvl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color w:val="007874" w:themeColor="accent5" w:themeShade="BF"/>
      </w:rPr>
    </w:lvl>
    <w:lvl w:ilvl="2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color w:val="007874" w:themeColor="accent5" w:themeShade="BF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color w:val="007874" w:themeColor="accent5" w:themeShade="BF"/>
      </w:rPr>
    </w:lvl>
    <w:lvl w:ilvl="4">
      <w:start w:val="1"/>
      <w:numFmt w:val="bullet"/>
      <w:lvlText w:val="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color w:val="007874" w:themeColor="accent5" w:themeShade="BF"/>
      </w:rPr>
    </w:lvl>
    <w:lvl w:ilvl="5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color w:val="007874" w:themeColor="accent5" w:themeShade="BF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color w:val="007874" w:themeColor="accent5" w:themeShade="BF"/>
      </w:rPr>
    </w:lvl>
    <w:lvl w:ilvl="7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color w:val="007874" w:themeColor="accent5" w:themeShade="BF"/>
      </w:rPr>
    </w:lvl>
    <w:lvl w:ilvl="8">
      <w:start w:val="1"/>
      <w:numFmt w:val="bullet"/>
      <w:lvlText w:val="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color w:val="007874" w:themeColor="accent5" w:themeShade="BF"/>
      </w:rPr>
    </w:lvl>
  </w:abstractNum>
  <w:abstractNum w:abstractNumId="23" w15:restartNumberingAfterBreak="0">
    <w:nsid w:val="563C0704"/>
    <w:multiLevelType w:val="multilevel"/>
    <w:tmpl w:val="D40681B0"/>
    <w:lvl w:ilvl="0">
      <w:start w:val="1"/>
      <w:numFmt w:val="bullet"/>
      <w:pStyle w:val="ListParagraph"/>
      <w:lvlText w:val=""/>
      <w:lvlJc w:val="left"/>
      <w:pPr>
        <w:tabs>
          <w:tab w:val="num" w:pos="1350"/>
        </w:tabs>
        <w:ind w:left="1350" w:hanging="360"/>
      </w:pPr>
      <w:rPr>
        <w:rFonts w:ascii="Symbol" w:hAnsi="Symbol" w:hint="default"/>
        <w:color w:val="00A19C" w:themeColor="accent5"/>
      </w:rPr>
    </w:lvl>
    <w:lvl w:ilvl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</w:abstractNum>
  <w:abstractNum w:abstractNumId="24" w15:restartNumberingAfterBreak="0">
    <w:nsid w:val="56FA6E14"/>
    <w:multiLevelType w:val="multilevel"/>
    <w:tmpl w:val="48E02758"/>
    <w:lvl w:ilvl="0">
      <w:start w:val="1"/>
      <w:numFmt w:val="bullet"/>
      <w:lvlText w:val=""/>
      <w:lvlJc w:val="left"/>
      <w:pPr>
        <w:tabs>
          <w:tab w:val="num" w:pos="1350"/>
        </w:tabs>
        <w:ind w:left="1350" w:hanging="360"/>
      </w:pPr>
      <w:rPr>
        <w:rFonts w:ascii="Symbol" w:hAnsi="Symbol" w:hint="default"/>
        <w:color w:val="007874" w:themeColor="accent5" w:themeShade="BF"/>
      </w:rPr>
    </w:lvl>
    <w:lvl w:ilvl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color w:val="007874" w:themeColor="accent5" w:themeShade="BF"/>
      </w:rPr>
    </w:lvl>
    <w:lvl w:ilvl="2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color w:val="007874" w:themeColor="accent5" w:themeShade="BF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color w:val="007874" w:themeColor="accent5" w:themeShade="BF"/>
      </w:rPr>
    </w:lvl>
    <w:lvl w:ilvl="4">
      <w:start w:val="1"/>
      <w:numFmt w:val="bullet"/>
      <w:lvlText w:val="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color w:val="007874" w:themeColor="accent5" w:themeShade="BF"/>
      </w:rPr>
    </w:lvl>
    <w:lvl w:ilvl="5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color w:val="007874" w:themeColor="accent5" w:themeShade="BF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color w:val="007874" w:themeColor="accent5" w:themeShade="BF"/>
      </w:rPr>
    </w:lvl>
    <w:lvl w:ilvl="7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color w:val="007874" w:themeColor="accent5" w:themeShade="BF"/>
      </w:rPr>
    </w:lvl>
    <w:lvl w:ilvl="8">
      <w:start w:val="1"/>
      <w:numFmt w:val="bullet"/>
      <w:lvlText w:val="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color w:val="007874" w:themeColor="accent5" w:themeShade="BF"/>
      </w:rPr>
    </w:lvl>
  </w:abstractNum>
  <w:abstractNum w:abstractNumId="25" w15:restartNumberingAfterBreak="0">
    <w:nsid w:val="57A9441A"/>
    <w:multiLevelType w:val="hybridMultilevel"/>
    <w:tmpl w:val="CD62CC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3D53895"/>
    <w:multiLevelType w:val="multilevel"/>
    <w:tmpl w:val="48E02758"/>
    <w:lvl w:ilvl="0">
      <w:start w:val="1"/>
      <w:numFmt w:val="bullet"/>
      <w:lvlText w:val=""/>
      <w:lvlJc w:val="left"/>
      <w:pPr>
        <w:tabs>
          <w:tab w:val="num" w:pos="1350"/>
        </w:tabs>
        <w:ind w:left="1350" w:hanging="360"/>
      </w:pPr>
      <w:rPr>
        <w:rFonts w:ascii="Symbol" w:hAnsi="Symbol" w:hint="default"/>
        <w:color w:val="007874" w:themeColor="accent5" w:themeShade="BF"/>
      </w:rPr>
    </w:lvl>
    <w:lvl w:ilvl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color w:val="007874" w:themeColor="accent5" w:themeShade="BF"/>
      </w:rPr>
    </w:lvl>
    <w:lvl w:ilvl="2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color w:val="007874" w:themeColor="accent5" w:themeShade="BF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color w:val="007874" w:themeColor="accent5" w:themeShade="BF"/>
      </w:rPr>
    </w:lvl>
    <w:lvl w:ilvl="4">
      <w:start w:val="1"/>
      <w:numFmt w:val="bullet"/>
      <w:lvlText w:val="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color w:val="007874" w:themeColor="accent5" w:themeShade="BF"/>
      </w:rPr>
    </w:lvl>
    <w:lvl w:ilvl="5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color w:val="007874" w:themeColor="accent5" w:themeShade="BF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color w:val="007874" w:themeColor="accent5" w:themeShade="BF"/>
      </w:rPr>
    </w:lvl>
    <w:lvl w:ilvl="7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color w:val="007874" w:themeColor="accent5" w:themeShade="BF"/>
      </w:rPr>
    </w:lvl>
    <w:lvl w:ilvl="8">
      <w:start w:val="1"/>
      <w:numFmt w:val="bullet"/>
      <w:lvlText w:val="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color w:val="007874" w:themeColor="accent5" w:themeShade="BF"/>
      </w:rPr>
    </w:lvl>
  </w:abstractNum>
  <w:abstractNum w:abstractNumId="27" w15:restartNumberingAfterBreak="0">
    <w:nsid w:val="6F9A359A"/>
    <w:multiLevelType w:val="hybridMultilevel"/>
    <w:tmpl w:val="0352DF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0786F5D"/>
    <w:multiLevelType w:val="multilevel"/>
    <w:tmpl w:val="48E02758"/>
    <w:lvl w:ilvl="0">
      <w:start w:val="1"/>
      <w:numFmt w:val="bullet"/>
      <w:lvlText w:val=""/>
      <w:lvlJc w:val="left"/>
      <w:pPr>
        <w:tabs>
          <w:tab w:val="num" w:pos="1350"/>
        </w:tabs>
        <w:ind w:left="1350" w:hanging="360"/>
      </w:pPr>
      <w:rPr>
        <w:rFonts w:ascii="Symbol" w:hAnsi="Symbol" w:hint="default"/>
        <w:color w:val="007874" w:themeColor="accent5" w:themeShade="BF"/>
      </w:rPr>
    </w:lvl>
    <w:lvl w:ilvl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color w:val="007874" w:themeColor="accent5" w:themeShade="BF"/>
      </w:rPr>
    </w:lvl>
    <w:lvl w:ilvl="2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color w:val="007874" w:themeColor="accent5" w:themeShade="BF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color w:val="007874" w:themeColor="accent5" w:themeShade="BF"/>
      </w:rPr>
    </w:lvl>
    <w:lvl w:ilvl="4">
      <w:start w:val="1"/>
      <w:numFmt w:val="bullet"/>
      <w:lvlText w:val="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color w:val="007874" w:themeColor="accent5" w:themeShade="BF"/>
      </w:rPr>
    </w:lvl>
    <w:lvl w:ilvl="5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color w:val="007874" w:themeColor="accent5" w:themeShade="BF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color w:val="007874" w:themeColor="accent5" w:themeShade="BF"/>
      </w:rPr>
    </w:lvl>
    <w:lvl w:ilvl="7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color w:val="007874" w:themeColor="accent5" w:themeShade="BF"/>
      </w:rPr>
    </w:lvl>
    <w:lvl w:ilvl="8">
      <w:start w:val="1"/>
      <w:numFmt w:val="bullet"/>
      <w:lvlText w:val="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color w:val="007874" w:themeColor="accent5" w:themeShade="BF"/>
      </w:rPr>
    </w:lvl>
  </w:abstractNum>
  <w:abstractNum w:abstractNumId="29" w15:restartNumberingAfterBreak="0">
    <w:nsid w:val="73C171D9"/>
    <w:multiLevelType w:val="multilevel"/>
    <w:tmpl w:val="696CB118"/>
    <w:lvl w:ilvl="0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</w:abstractNum>
  <w:abstractNum w:abstractNumId="30" w15:restartNumberingAfterBreak="0">
    <w:nsid w:val="77112241"/>
    <w:multiLevelType w:val="multilevel"/>
    <w:tmpl w:val="48E02758"/>
    <w:lvl w:ilvl="0">
      <w:start w:val="1"/>
      <w:numFmt w:val="bullet"/>
      <w:lvlText w:val=""/>
      <w:lvlJc w:val="left"/>
      <w:pPr>
        <w:tabs>
          <w:tab w:val="num" w:pos="1350"/>
        </w:tabs>
        <w:ind w:left="1350" w:hanging="360"/>
      </w:pPr>
      <w:rPr>
        <w:rFonts w:ascii="Symbol" w:hAnsi="Symbol" w:hint="default"/>
        <w:color w:val="007874" w:themeColor="accent5" w:themeShade="BF"/>
      </w:rPr>
    </w:lvl>
    <w:lvl w:ilvl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color w:val="007874" w:themeColor="accent5" w:themeShade="BF"/>
      </w:rPr>
    </w:lvl>
    <w:lvl w:ilvl="2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color w:val="007874" w:themeColor="accent5" w:themeShade="BF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color w:val="007874" w:themeColor="accent5" w:themeShade="BF"/>
      </w:rPr>
    </w:lvl>
    <w:lvl w:ilvl="4">
      <w:start w:val="1"/>
      <w:numFmt w:val="bullet"/>
      <w:lvlText w:val="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color w:val="007874" w:themeColor="accent5" w:themeShade="BF"/>
      </w:rPr>
    </w:lvl>
    <w:lvl w:ilvl="5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color w:val="007874" w:themeColor="accent5" w:themeShade="BF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color w:val="007874" w:themeColor="accent5" w:themeShade="BF"/>
      </w:rPr>
    </w:lvl>
    <w:lvl w:ilvl="7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color w:val="007874" w:themeColor="accent5" w:themeShade="BF"/>
      </w:rPr>
    </w:lvl>
    <w:lvl w:ilvl="8">
      <w:start w:val="1"/>
      <w:numFmt w:val="bullet"/>
      <w:lvlText w:val="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color w:val="007874" w:themeColor="accent5" w:themeShade="BF"/>
      </w:rPr>
    </w:lvl>
  </w:abstractNum>
  <w:abstractNum w:abstractNumId="31" w15:restartNumberingAfterBreak="0">
    <w:nsid w:val="77665715"/>
    <w:multiLevelType w:val="multilevel"/>
    <w:tmpl w:val="0A3013C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7874" w:themeColor="accent5" w:themeShade="BF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7874" w:themeColor="accent5" w:themeShade="BF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007874" w:themeColor="accent5" w:themeShade="BF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007874" w:themeColor="accent5" w:themeShade="BF"/>
      </w:rPr>
    </w:lvl>
    <w:lvl w:ilvl="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color w:val="007874" w:themeColor="accent5" w:themeShade="BF"/>
      </w:rPr>
    </w:lvl>
    <w:lvl w:ilvl="5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color w:val="007874" w:themeColor="accent5" w:themeShade="BF"/>
      </w:rPr>
    </w:lvl>
    <w:lvl w:ilvl="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  <w:color w:val="007874" w:themeColor="accent5" w:themeShade="BF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007874" w:themeColor="accent5" w:themeShade="BF"/>
      </w:rPr>
    </w:lvl>
    <w:lvl w:ilvl="8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  <w:color w:val="007874" w:themeColor="accent5" w:themeShade="BF"/>
      </w:rPr>
    </w:lvl>
  </w:abstractNum>
  <w:abstractNum w:abstractNumId="32" w15:restartNumberingAfterBreak="0">
    <w:nsid w:val="7B763C6D"/>
    <w:multiLevelType w:val="multilevel"/>
    <w:tmpl w:val="EAF8E6D0"/>
    <w:lvl w:ilvl="0">
      <w:start w:val="1"/>
      <w:numFmt w:val="bullet"/>
      <w:lvlText w:val="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</w:abstractNum>
  <w:abstractNum w:abstractNumId="33" w15:restartNumberingAfterBreak="0">
    <w:nsid w:val="7DF14EC4"/>
    <w:multiLevelType w:val="multilevel"/>
    <w:tmpl w:val="48E02758"/>
    <w:lvl w:ilvl="0">
      <w:start w:val="1"/>
      <w:numFmt w:val="bullet"/>
      <w:lvlText w:val=""/>
      <w:lvlJc w:val="left"/>
      <w:pPr>
        <w:tabs>
          <w:tab w:val="num" w:pos="1350"/>
        </w:tabs>
        <w:ind w:left="1350" w:hanging="360"/>
      </w:pPr>
      <w:rPr>
        <w:rFonts w:ascii="Symbol" w:hAnsi="Symbol" w:hint="default"/>
        <w:color w:val="007874" w:themeColor="accent5" w:themeShade="BF"/>
      </w:rPr>
    </w:lvl>
    <w:lvl w:ilvl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color w:val="007874" w:themeColor="accent5" w:themeShade="BF"/>
      </w:rPr>
    </w:lvl>
    <w:lvl w:ilvl="2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color w:val="007874" w:themeColor="accent5" w:themeShade="BF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color w:val="007874" w:themeColor="accent5" w:themeShade="BF"/>
      </w:rPr>
    </w:lvl>
    <w:lvl w:ilvl="4">
      <w:start w:val="1"/>
      <w:numFmt w:val="bullet"/>
      <w:lvlText w:val="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color w:val="007874" w:themeColor="accent5" w:themeShade="BF"/>
      </w:rPr>
    </w:lvl>
    <w:lvl w:ilvl="5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color w:val="007874" w:themeColor="accent5" w:themeShade="BF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color w:val="007874" w:themeColor="accent5" w:themeShade="BF"/>
      </w:rPr>
    </w:lvl>
    <w:lvl w:ilvl="7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color w:val="007874" w:themeColor="accent5" w:themeShade="BF"/>
      </w:rPr>
    </w:lvl>
    <w:lvl w:ilvl="8">
      <w:start w:val="1"/>
      <w:numFmt w:val="bullet"/>
      <w:lvlText w:val="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color w:val="007874" w:themeColor="accent5" w:themeShade="BF"/>
      </w:rPr>
    </w:lvl>
  </w:abstractNum>
  <w:num w:numId="1">
    <w:abstractNumId w:val="23"/>
  </w:num>
  <w:num w:numId="2">
    <w:abstractNumId w:val="18"/>
  </w:num>
  <w:num w:numId="3">
    <w:abstractNumId w:val="16"/>
  </w:num>
  <w:num w:numId="4">
    <w:abstractNumId w:val="32"/>
  </w:num>
  <w:num w:numId="5">
    <w:abstractNumId w:val="29"/>
  </w:num>
  <w:num w:numId="6">
    <w:abstractNumId w:val="9"/>
  </w:num>
  <w:num w:numId="7">
    <w:abstractNumId w:val="7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23"/>
    <w:lvlOverride w:ilvl="0">
      <w:lvl w:ilvl="0">
        <w:start w:val="1"/>
        <w:numFmt w:val="bullet"/>
        <w:pStyle w:val="ListParagraph"/>
        <w:lvlText w:val=""/>
        <w:lvlJc w:val="left"/>
        <w:pPr>
          <w:tabs>
            <w:tab w:val="num" w:pos="1350"/>
          </w:tabs>
          <w:ind w:left="1350" w:hanging="360"/>
        </w:pPr>
        <w:rPr>
          <w:rFonts w:ascii="Symbol" w:hAnsi="Symbol" w:hint="default"/>
          <w:color w:val="00A19C" w:themeColor="accent5"/>
        </w:rPr>
      </w:lvl>
    </w:lvlOverride>
    <w:lvlOverride w:ilvl="1">
      <w:lvl w:ilvl="1">
        <w:start w:val="1"/>
        <w:numFmt w:val="bullet"/>
        <w:lvlText w:val=""/>
        <w:lvlJc w:val="left"/>
        <w:pPr>
          <w:tabs>
            <w:tab w:val="num" w:pos="2880"/>
          </w:tabs>
          <w:ind w:left="2880" w:hanging="360"/>
        </w:pPr>
        <w:rPr>
          <w:rFonts w:ascii="Wingdings" w:hAnsi="Wingdings" w:hint="default"/>
        </w:rPr>
      </w:lvl>
    </w:lvlOverride>
    <w:lvlOverride w:ilvl="2">
      <w:lvl w:ilvl="2">
        <w:start w:val="1"/>
        <w:numFmt w:val="bullet"/>
        <w:lvlText w:val=""/>
        <w:lvlJc w:val="left"/>
        <w:pPr>
          <w:tabs>
            <w:tab w:val="num" w:pos="3240"/>
          </w:tabs>
          <w:ind w:left="3240" w:hanging="360"/>
        </w:pPr>
        <w:rPr>
          <w:rFonts w:ascii="Wingdings" w:hAnsi="Wingdings" w:hint="default"/>
        </w:rPr>
      </w:lvl>
    </w:lvlOverride>
    <w:lvlOverride w:ilvl="3">
      <w:lvl w:ilvl="3">
        <w:start w:val="1"/>
        <w:numFmt w:val="bullet"/>
        <w:lvlText w:val=""/>
        <w:lvlJc w:val="left"/>
        <w:pPr>
          <w:tabs>
            <w:tab w:val="num" w:pos="3600"/>
          </w:tabs>
          <w:ind w:left="3600" w:hanging="360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lvlText w:val=""/>
        <w:lvlJc w:val="left"/>
        <w:pPr>
          <w:tabs>
            <w:tab w:val="num" w:pos="3960"/>
          </w:tabs>
          <w:ind w:left="3960" w:hanging="360"/>
        </w:pPr>
        <w:rPr>
          <w:rFonts w:ascii="Symbol" w:hAnsi="Symbol" w:hint="default"/>
        </w:rPr>
      </w:lvl>
    </w:lvlOverride>
    <w:lvlOverride w:ilvl="5">
      <w:lvl w:ilvl="5">
        <w:start w:val="1"/>
        <w:numFmt w:val="bullet"/>
        <w:lvlText w:val=""/>
        <w:lvlJc w:val="left"/>
        <w:pPr>
          <w:tabs>
            <w:tab w:val="num" w:pos="4320"/>
          </w:tabs>
          <w:ind w:left="4320" w:hanging="360"/>
        </w:pPr>
        <w:rPr>
          <w:rFonts w:ascii="Wingdings" w:hAnsi="Wingdings" w:hint="default"/>
        </w:rPr>
      </w:lvl>
    </w:lvlOverride>
    <w:lvlOverride w:ilvl="6">
      <w:lvl w:ilvl="6">
        <w:start w:val="1"/>
        <w:numFmt w:val="bullet"/>
        <w:lvlText w:val=""/>
        <w:lvlJc w:val="left"/>
        <w:pPr>
          <w:tabs>
            <w:tab w:val="num" w:pos="4680"/>
          </w:tabs>
          <w:ind w:left="4680" w:hanging="360"/>
        </w:pPr>
        <w:rPr>
          <w:rFonts w:ascii="Wingdings" w:hAnsi="Wingdings" w:hint="default"/>
        </w:rPr>
      </w:lvl>
    </w:lvlOverride>
    <w:lvlOverride w:ilvl="7">
      <w:lvl w:ilvl="7">
        <w:start w:val="1"/>
        <w:numFmt w:val="bullet"/>
        <w:lvlText w:val=""/>
        <w:lvlJc w:val="left"/>
        <w:pPr>
          <w:tabs>
            <w:tab w:val="num" w:pos="5040"/>
          </w:tabs>
          <w:ind w:left="5040" w:hanging="360"/>
        </w:pPr>
        <w:rPr>
          <w:rFonts w:ascii="Symbol" w:hAnsi="Symbol" w:hint="default"/>
        </w:rPr>
      </w:lvl>
    </w:lvlOverride>
    <w:lvlOverride w:ilvl="8">
      <w:lvl w:ilvl="8">
        <w:start w:val="1"/>
        <w:numFmt w:val="bullet"/>
        <w:lvlText w:val=""/>
        <w:lvlJc w:val="left"/>
        <w:pPr>
          <w:tabs>
            <w:tab w:val="num" w:pos="5400"/>
          </w:tabs>
          <w:ind w:left="5400" w:hanging="360"/>
        </w:pPr>
        <w:rPr>
          <w:rFonts w:ascii="Symbol" w:hAnsi="Symbol" w:hint="default"/>
        </w:rPr>
      </w:lvl>
    </w:lvlOverride>
  </w:num>
  <w:num w:numId="16">
    <w:abstractNumId w:val="6"/>
  </w:num>
  <w:num w:numId="17">
    <w:abstractNumId w:val="14"/>
  </w:num>
  <w:num w:numId="18">
    <w:abstractNumId w:val="31"/>
  </w:num>
  <w:num w:numId="1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6"/>
  </w:num>
  <w:num w:numId="21">
    <w:abstractNumId w:val="24"/>
  </w:num>
  <w:num w:numId="22">
    <w:abstractNumId w:val="22"/>
  </w:num>
  <w:num w:numId="23">
    <w:abstractNumId w:val="30"/>
  </w:num>
  <w:num w:numId="24">
    <w:abstractNumId w:val="15"/>
  </w:num>
  <w:num w:numId="25">
    <w:abstractNumId w:val="20"/>
  </w:num>
  <w:num w:numId="26">
    <w:abstractNumId w:val="17"/>
  </w:num>
  <w:num w:numId="27">
    <w:abstractNumId w:val="33"/>
  </w:num>
  <w:num w:numId="28">
    <w:abstractNumId w:val="13"/>
  </w:num>
  <w:num w:numId="29">
    <w:abstractNumId w:val="10"/>
  </w:num>
  <w:num w:numId="30">
    <w:abstractNumId w:val="28"/>
  </w:num>
  <w:num w:numId="31">
    <w:abstractNumId w:val="19"/>
  </w:num>
  <w:num w:numId="32">
    <w:abstractNumId w:val="11"/>
  </w:num>
  <w:num w:numId="33">
    <w:abstractNumId w:val="25"/>
  </w:num>
  <w:num w:numId="34">
    <w:abstractNumId w:val="12"/>
  </w:num>
  <w:num w:numId="35">
    <w:abstractNumId w:val="21"/>
  </w:num>
  <w:num w:numId="36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attachedTemplate r:id="rId1"/>
  <w:stylePaneFormatFilter w:val="7824" w:allStyles="0" w:customStyles="0" w:latentStyles="1" w:stylesInUse="0" w:headingStyles="1" w:numberingStyles="0" w:tableStyles="0" w:directFormattingOnRuns="0" w:directFormattingOnParagraphs="0" w:directFormattingOnNumbering="0" w:directFormattingOnTables="1" w:clearFormatting="1" w:top3HeadingStyles="1" w:visibleStyles="1" w:alternateStyleNames="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00C0"/>
    <w:rsid w:val="00002BD9"/>
    <w:rsid w:val="000156D6"/>
    <w:rsid w:val="00032122"/>
    <w:rsid w:val="000A677A"/>
    <w:rsid w:val="000C2FE2"/>
    <w:rsid w:val="000D0FCD"/>
    <w:rsid w:val="00114474"/>
    <w:rsid w:val="00144A95"/>
    <w:rsid w:val="0014664C"/>
    <w:rsid w:val="00165527"/>
    <w:rsid w:val="001819EE"/>
    <w:rsid w:val="001837AA"/>
    <w:rsid w:val="00183E80"/>
    <w:rsid w:val="001D097A"/>
    <w:rsid w:val="002102FA"/>
    <w:rsid w:val="00221CC1"/>
    <w:rsid w:val="00232BD4"/>
    <w:rsid w:val="00277617"/>
    <w:rsid w:val="002F12E0"/>
    <w:rsid w:val="002F7B3F"/>
    <w:rsid w:val="002F7E28"/>
    <w:rsid w:val="00320298"/>
    <w:rsid w:val="0035539F"/>
    <w:rsid w:val="00383298"/>
    <w:rsid w:val="003F76AF"/>
    <w:rsid w:val="00430F65"/>
    <w:rsid w:val="004328DA"/>
    <w:rsid w:val="00434C6E"/>
    <w:rsid w:val="00445F89"/>
    <w:rsid w:val="00462AF2"/>
    <w:rsid w:val="0047193B"/>
    <w:rsid w:val="004B4C42"/>
    <w:rsid w:val="004B751B"/>
    <w:rsid w:val="004D26DD"/>
    <w:rsid w:val="004F555D"/>
    <w:rsid w:val="005146B8"/>
    <w:rsid w:val="005273BA"/>
    <w:rsid w:val="00557501"/>
    <w:rsid w:val="0059622C"/>
    <w:rsid w:val="005C1593"/>
    <w:rsid w:val="005F1D4B"/>
    <w:rsid w:val="005F34B3"/>
    <w:rsid w:val="005F38A4"/>
    <w:rsid w:val="005F71E0"/>
    <w:rsid w:val="00606002"/>
    <w:rsid w:val="00610CD6"/>
    <w:rsid w:val="00664262"/>
    <w:rsid w:val="006808FB"/>
    <w:rsid w:val="00683AD8"/>
    <w:rsid w:val="006A0B6E"/>
    <w:rsid w:val="006E2D31"/>
    <w:rsid w:val="006E66BA"/>
    <w:rsid w:val="006E6FD9"/>
    <w:rsid w:val="00703D67"/>
    <w:rsid w:val="00706169"/>
    <w:rsid w:val="00707842"/>
    <w:rsid w:val="00715A0A"/>
    <w:rsid w:val="00720141"/>
    <w:rsid w:val="00723BE2"/>
    <w:rsid w:val="00727443"/>
    <w:rsid w:val="00743E01"/>
    <w:rsid w:val="007500C0"/>
    <w:rsid w:val="007A3694"/>
    <w:rsid w:val="007B6341"/>
    <w:rsid w:val="007F20BC"/>
    <w:rsid w:val="00800B7F"/>
    <w:rsid w:val="00823D7B"/>
    <w:rsid w:val="00842153"/>
    <w:rsid w:val="00843EA3"/>
    <w:rsid w:val="0086638E"/>
    <w:rsid w:val="00887863"/>
    <w:rsid w:val="008C1EF6"/>
    <w:rsid w:val="008E23DB"/>
    <w:rsid w:val="008E2B0D"/>
    <w:rsid w:val="008F0FB8"/>
    <w:rsid w:val="009126E5"/>
    <w:rsid w:val="009241DD"/>
    <w:rsid w:val="00952B4B"/>
    <w:rsid w:val="00972305"/>
    <w:rsid w:val="009C6B11"/>
    <w:rsid w:val="00A41E6D"/>
    <w:rsid w:val="00A44734"/>
    <w:rsid w:val="00A64188"/>
    <w:rsid w:val="00A660DB"/>
    <w:rsid w:val="00A71AF0"/>
    <w:rsid w:val="00A846D0"/>
    <w:rsid w:val="00A9659B"/>
    <w:rsid w:val="00AD22F8"/>
    <w:rsid w:val="00AD3B3D"/>
    <w:rsid w:val="00B037F9"/>
    <w:rsid w:val="00B14EFB"/>
    <w:rsid w:val="00B50FE9"/>
    <w:rsid w:val="00B516E1"/>
    <w:rsid w:val="00B55472"/>
    <w:rsid w:val="00B6311C"/>
    <w:rsid w:val="00BA5AC5"/>
    <w:rsid w:val="00BB2EE1"/>
    <w:rsid w:val="00BB5FF6"/>
    <w:rsid w:val="00BC1ECE"/>
    <w:rsid w:val="00BD68A8"/>
    <w:rsid w:val="00C37782"/>
    <w:rsid w:val="00C47922"/>
    <w:rsid w:val="00C61E66"/>
    <w:rsid w:val="00C721A9"/>
    <w:rsid w:val="00C8311F"/>
    <w:rsid w:val="00C92D34"/>
    <w:rsid w:val="00CA260E"/>
    <w:rsid w:val="00CB2F1F"/>
    <w:rsid w:val="00CD5704"/>
    <w:rsid w:val="00DD5CC5"/>
    <w:rsid w:val="00E137D3"/>
    <w:rsid w:val="00E261B4"/>
    <w:rsid w:val="00E270F1"/>
    <w:rsid w:val="00EC006F"/>
    <w:rsid w:val="00F37FE5"/>
    <w:rsid w:val="00F60DEB"/>
    <w:rsid w:val="00F810E2"/>
    <w:rsid w:val="00FB087B"/>
    <w:rsid w:val="00FF4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F9CB1B4"/>
  <w15:docId w15:val="{EA7E4092-94C6-449A-BE0A-C9BBC5E0F9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 w:unhideWhenUsed="1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uiPriority="2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3D67"/>
    <w:rPr>
      <w:rFonts w:asciiTheme="minorHAnsi" w:hAnsiTheme="minorHAnsi"/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rsid w:val="00703D67"/>
    <w:pPr>
      <w:spacing w:before="120"/>
      <w:outlineLvl w:val="0"/>
    </w:pPr>
    <w:rPr>
      <w:rFonts w:asciiTheme="majorHAnsi" w:hAnsiTheme="majorHAnsi"/>
      <w:b/>
      <w:color w:val="365F91" w:themeColor="accent1" w:themeShade="BF"/>
      <w:sz w:val="26"/>
    </w:rPr>
  </w:style>
  <w:style w:type="paragraph" w:styleId="Heading2">
    <w:name w:val="heading 2"/>
    <w:basedOn w:val="Normal"/>
    <w:next w:val="Normal"/>
    <w:uiPriority w:val="9"/>
    <w:qFormat/>
    <w:rsid w:val="005F71E0"/>
    <w:pPr>
      <w:keepNext/>
      <w:spacing w:before="240" w:after="60"/>
      <w:outlineLvl w:val="1"/>
    </w:pPr>
    <w:rPr>
      <w:rFonts w:ascii="Arial" w:hAnsi="Arial" w:cs="Arial"/>
      <w:b/>
      <w:bCs/>
      <w:i/>
      <w:color w:val="3C6D2A" w:themeColor="accent3" w:themeShade="80"/>
      <w:sz w:val="26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rsid w:val="000156D6"/>
    <w:pPr>
      <w:keepNext/>
      <w:spacing w:before="240" w:after="60"/>
      <w:outlineLvl w:val="2"/>
    </w:pPr>
    <w:rPr>
      <w:rFonts w:ascii="Arial" w:hAnsi="Arial" w:cs="Arial"/>
      <w:b/>
      <w:bCs/>
      <w:color w:val="000080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F71E0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F71E0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D3B3D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D3B3D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D3B3D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D3B3D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462AF2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semiHidden/>
    <w:unhideWhenUsed/>
    <w:rsid w:val="00C721A9"/>
    <w:rPr>
      <w:color w:val="0000FF"/>
      <w:u w:val="single"/>
    </w:rPr>
  </w:style>
  <w:style w:type="paragraph" w:styleId="Title">
    <w:name w:val="Title"/>
    <w:basedOn w:val="Normal"/>
    <w:link w:val="TitleChar"/>
    <w:uiPriority w:val="10"/>
    <w:unhideWhenUsed/>
    <w:qFormat/>
    <w:rsid w:val="00823D7B"/>
    <w:pPr>
      <w:spacing w:before="240"/>
      <w:contextualSpacing/>
    </w:pPr>
    <w:rPr>
      <w:rFonts w:asciiTheme="majorHAnsi" w:hAnsiTheme="majorHAnsi"/>
      <w:b/>
      <w:color w:val="365F91" w:themeColor="accent1" w:themeShade="BF"/>
      <w:sz w:val="56"/>
    </w:rPr>
  </w:style>
  <w:style w:type="character" w:customStyle="1" w:styleId="TitleChar">
    <w:name w:val="Title Char"/>
    <w:basedOn w:val="DefaultParagraphFont"/>
    <w:link w:val="Title"/>
    <w:uiPriority w:val="10"/>
    <w:rsid w:val="00823D7B"/>
    <w:rPr>
      <w:rFonts w:asciiTheme="majorHAnsi" w:hAnsiTheme="majorHAnsi"/>
      <w:b/>
      <w:color w:val="365F91" w:themeColor="accent1" w:themeShade="BF"/>
      <w:sz w:val="56"/>
      <w:szCs w:val="24"/>
    </w:rPr>
  </w:style>
  <w:style w:type="paragraph" w:styleId="Subtitle">
    <w:name w:val="Subtitle"/>
    <w:basedOn w:val="Normal"/>
    <w:next w:val="Normal"/>
    <w:link w:val="SubtitleChar"/>
    <w:uiPriority w:val="11"/>
    <w:unhideWhenUsed/>
    <w:qFormat/>
    <w:rsid w:val="00703D67"/>
    <w:pPr>
      <w:pBdr>
        <w:bottom w:val="single" w:sz="18" w:space="4" w:color="A47E07" w:themeColor="accent6" w:themeShade="80"/>
      </w:pBdr>
      <w:spacing w:before="700"/>
    </w:pPr>
    <w:rPr>
      <w:b/>
      <w:color w:val="007874" w:themeColor="accent5" w:themeShade="BF"/>
      <w:sz w:val="36"/>
    </w:rPr>
  </w:style>
  <w:style w:type="character" w:customStyle="1" w:styleId="SubtitleChar">
    <w:name w:val="Subtitle Char"/>
    <w:basedOn w:val="DefaultParagraphFont"/>
    <w:link w:val="Subtitle"/>
    <w:uiPriority w:val="11"/>
    <w:rsid w:val="00703D67"/>
    <w:rPr>
      <w:rFonts w:asciiTheme="minorHAnsi" w:hAnsiTheme="minorHAnsi"/>
      <w:b/>
      <w:color w:val="007874" w:themeColor="accent5" w:themeShade="BF"/>
      <w:sz w:val="36"/>
      <w:szCs w:val="24"/>
    </w:rPr>
  </w:style>
  <w:style w:type="character" w:styleId="PlaceholderText">
    <w:name w:val="Placeholder Text"/>
    <w:basedOn w:val="DefaultParagraphFont"/>
    <w:uiPriority w:val="99"/>
    <w:semiHidden/>
    <w:rsid w:val="006E2D31"/>
    <w:rPr>
      <w:color w:val="808080"/>
    </w:rPr>
  </w:style>
  <w:style w:type="paragraph" w:styleId="ListParagraph">
    <w:name w:val="List Paragraph"/>
    <w:basedOn w:val="Normal"/>
    <w:uiPriority w:val="34"/>
    <w:unhideWhenUsed/>
    <w:qFormat/>
    <w:rsid w:val="00703D67"/>
    <w:pPr>
      <w:numPr>
        <w:numId w:val="1"/>
      </w:numPr>
      <w:spacing w:after="240"/>
      <w:ind w:left="1354"/>
      <w:contextualSpacing/>
    </w:pPr>
    <w:rPr>
      <w:rFonts w:cs="Arial"/>
      <w:color w:val="262626" w:themeColor="text1" w:themeTint="D9"/>
      <w:sz w:val="22"/>
      <w:szCs w:val="20"/>
    </w:rPr>
  </w:style>
  <w:style w:type="table" w:styleId="TableGrid">
    <w:name w:val="Table Grid"/>
    <w:basedOn w:val="TableNormal"/>
    <w:uiPriority w:val="59"/>
    <w:unhideWhenUsed/>
    <w:rsid w:val="00723B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4">
    <w:name w:val="Plain Table 4"/>
    <w:basedOn w:val="TableNormal"/>
    <w:uiPriority w:val="44"/>
    <w:rsid w:val="006808FB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Header">
    <w:name w:val="header"/>
    <w:basedOn w:val="Normal"/>
    <w:link w:val="HeaderChar"/>
    <w:uiPriority w:val="99"/>
    <w:unhideWhenUsed/>
    <w:rsid w:val="006A0B6E"/>
    <w:pPr>
      <w:tabs>
        <w:tab w:val="center" w:pos="4680"/>
        <w:tab w:val="right" w:pos="9360"/>
      </w:tabs>
    </w:pPr>
  </w:style>
  <w:style w:type="character" w:customStyle="1" w:styleId="Heading1Char">
    <w:name w:val="Heading 1 Char"/>
    <w:basedOn w:val="DefaultParagraphFont"/>
    <w:link w:val="Heading1"/>
    <w:uiPriority w:val="9"/>
    <w:rsid w:val="00703D67"/>
    <w:rPr>
      <w:rFonts w:asciiTheme="majorHAnsi" w:hAnsiTheme="majorHAnsi"/>
      <w:b/>
      <w:color w:val="365F91" w:themeColor="accent1" w:themeShade="BF"/>
      <w:sz w:val="26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6A0B6E"/>
    <w:rPr>
      <w:rFonts w:asciiTheme="minorHAnsi" w:hAnsiTheme="minorHAnsi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A0B6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0B6E"/>
    <w:rPr>
      <w:rFonts w:asciiTheme="minorHAnsi" w:hAnsiTheme="minorHAnsi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F71E0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F71E0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styleId="IntenseEmphasis">
    <w:name w:val="Intense Emphasis"/>
    <w:basedOn w:val="DefaultParagraphFont"/>
    <w:uiPriority w:val="21"/>
    <w:unhideWhenUsed/>
    <w:qFormat/>
    <w:rsid w:val="005F71E0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unhideWhenUsed/>
    <w:qFormat/>
    <w:rsid w:val="005F71E0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3D7B"/>
    <w:rPr>
      <w:rFonts w:asciiTheme="minorHAnsi" w:hAnsiTheme="minorHAnsi"/>
      <w:i/>
      <w:iCs/>
      <w:color w:val="365F91" w:themeColor="accent1" w:themeShade="BF"/>
      <w:sz w:val="24"/>
      <w:szCs w:val="24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5F71E0"/>
    <w:rPr>
      <w:b/>
      <w:bCs/>
      <w:caps w:val="0"/>
      <w:smallCaps/>
      <w:color w:val="365F91" w:themeColor="accent1" w:themeShade="BF"/>
      <w:spacing w:val="5"/>
    </w:rPr>
  </w:style>
  <w:style w:type="paragraph" w:styleId="BlockText">
    <w:name w:val="Block Text"/>
    <w:basedOn w:val="Normal"/>
    <w:uiPriority w:val="99"/>
    <w:semiHidden/>
    <w:unhideWhenUsed/>
    <w:rsid w:val="005F71E0"/>
    <w:pPr>
      <w:pBdr>
        <w:top w:val="single" w:sz="2" w:space="10" w:color="365F91" w:themeColor="accent1" w:themeShade="BF"/>
        <w:left w:val="single" w:sz="2" w:space="10" w:color="365F91" w:themeColor="accent1" w:themeShade="BF"/>
        <w:bottom w:val="single" w:sz="2" w:space="10" w:color="365F91" w:themeColor="accent1" w:themeShade="BF"/>
        <w:right w:val="single" w:sz="2" w:space="10" w:color="365F91" w:themeColor="accent1" w:themeShade="BF"/>
      </w:pBdr>
      <w:ind w:left="1152" w:right="1152"/>
    </w:pPr>
    <w:rPr>
      <w:rFonts w:eastAsiaTheme="minorEastAsia" w:cstheme="minorBidi"/>
      <w:i/>
      <w:iCs/>
      <w:color w:val="365F91" w:themeColor="accent1" w:themeShade="BF"/>
    </w:rPr>
  </w:style>
  <w:style w:type="character" w:styleId="UnresolvedMention">
    <w:name w:val="Unresolved Mention"/>
    <w:basedOn w:val="DefaultParagraphFont"/>
    <w:uiPriority w:val="99"/>
    <w:semiHidden/>
    <w:unhideWhenUsed/>
    <w:rsid w:val="005F71E0"/>
    <w:rPr>
      <w:color w:val="595959" w:themeColor="text1" w:themeTint="A6"/>
      <w:shd w:val="clear" w:color="auto" w:fill="E6E6E6"/>
    </w:rPr>
  </w:style>
  <w:style w:type="character" w:styleId="BookTitle">
    <w:name w:val="Book Title"/>
    <w:basedOn w:val="DefaultParagraphFont"/>
    <w:uiPriority w:val="33"/>
    <w:semiHidden/>
    <w:unhideWhenUsed/>
    <w:qFormat/>
    <w:rsid w:val="00AD3B3D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D3B3D"/>
    <w:pPr>
      <w:spacing w:after="200"/>
    </w:pPr>
    <w:rPr>
      <w:i/>
      <w:iCs/>
      <w:color w:val="353942" w:themeColor="text2"/>
      <w:sz w:val="18"/>
      <w:szCs w:val="18"/>
    </w:rPr>
  </w:style>
  <w:style w:type="character" w:styleId="Emphasis">
    <w:name w:val="Emphasis"/>
    <w:basedOn w:val="DefaultParagraphFont"/>
    <w:uiPriority w:val="20"/>
    <w:semiHidden/>
    <w:unhideWhenUsed/>
    <w:qFormat/>
    <w:rsid w:val="00AD3B3D"/>
    <w:rPr>
      <w:i/>
      <w:iCs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D3B3D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D3B3D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D3B3D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D3B3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NoSpacing">
    <w:name w:val="No Spacing"/>
    <w:uiPriority w:val="1"/>
    <w:semiHidden/>
    <w:unhideWhenUsed/>
    <w:qFormat/>
    <w:rsid w:val="00AD3B3D"/>
    <w:rPr>
      <w:rFonts w:asciiTheme="minorHAnsi" w:hAnsiTheme="minorHAnsi"/>
      <w:sz w:val="24"/>
      <w:szCs w:val="24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AD3B3D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AD3B3D"/>
    <w:rPr>
      <w:rFonts w:asciiTheme="minorHAnsi" w:hAnsiTheme="minorHAnsi"/>
      <w:i/>
      <w:iCs/>
      <w:color w:val="404040" w:themeColor="text1" w:themeTint="BF"/>
      <w:sz w:val="24"/>
      <w:szCs w:val="24"/>
    </w:rPr>
  </w:style>
  <w:style w:type="character" w:styleId="Strong">
    <w:name w:val="Strong"/>
    <w:basedOn w:val="DefaultParagraphFont"/>
    <w:uiPriority w:val="22"/>
    <w:semiHidden/>
    <w:unhideWhenUsed/>
    <w:qFormat/>
    <w:rsid w:val="00AD3B3D"/>
    <w:rPr>
      <w:b/>
      <w:bCs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AD3B3D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AD3B3D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D3B3D"/>
    <w:pPr>
      <w:keepNext/>
      <w:keepLines/>
      <w:spacing w:before="240"/>
      <w:outlineLvl w:val="9"/>
    </w:pPr>
    <w:rPr>
      <w:rFonts w:eastAsiaTheme="majorEastAsia" w:cstheme="majorBidi"/>
      <w:b w:val="0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6904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ouis\AppData\Roaming\Microsoft\Templates\Employee%20weekly%20status%20report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E055A58BD02043ADAD4D0D862479DE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7D82C0-F5DA-48F3-A22E-89DDB66958D7}"/>
      </w:docPartPr>
      <w:docPartBody>
        <w:p w:rsidR="00C810D8" w:rsidRDefault="003074FF">
          <w:pPr>
            <w:pStyle w:val="E055A58BD02043ADAD4D0D862479DEDD"/>
          </w:pPr>
          <w:r>
            <w:t>Miscellaneous</w:t>
          </w:r>
        </w:p>
      </w:docPartBody>
    </w:docPart>
    <w:docPart>
      <w:docPartPr>
        <w:name w:val="219773D8F93F48FA94BFD6371A7A6A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DB13B8-E7E6-46BF-926C-C9F99FD444FC}"/>
      </w:docPartPr>
      <w:docPartBody>
        <w:p w:rsidR="00C810D8" w:rsidRDefault="003074FF">
          <w:pPr>
            <w:pStyle w:val="219773D8F93F48FA94BFD6371A7A6AB7"/>
          </w:pPr>
          <w:r>
            <w:t>Miscellaneous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8CF"/>
    <w:rsid w:val="003074FF"/>
    <w:rsid w:val="007A28CF"/>
    <w:rsid w:val="00B155D6"/>
    <w:rsid w:val="00C810D8"/>
    <w:rsid w:val="00E97BCC"/>
    <w:rsid w:val="00EB3C6E"/>
    <w:rsid w:val="00EB4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F054979BD1B4E40A7B986318A99D93F">
    <w:name w:val="DF054979BD1B4E40A7B986318A99D93F"/>
  </w:style>
  <w:style w:type="paragraph" w:customStyle="1" w:styleId="09AE20CF701A46719788DD8661EA5302">
    <w:name w:val="09AE20CF701A46719788DD8661EA5302"/>
  </w:style>
  <w:style w:type="paragraph" w:customStyle="1" w:styleId="62A16A3E6DC0441F8640F9264418FFAF">
    <w:name w:val="62A16A3E6DC0441F8640F9264418FFAF"/>
  </w:style>
  <w:style w:type="paragraph" w:customStyle="1" w:styleId="E0084C0D47D64CAD9038708FE2FE81B6">
    <w:name w:val="E0084C0D47D64CAD9038708FE2FE81B6"/>
  </w:style>
  <w:style w:type="paragraph" w:customStyle="1" w:styleId="B62F03E628324ADBA771CEC93C1B2132">
    <w:name w:val="B62F03E628324ADBA771CEC93C1B2132"/>
  </w:style>
  <w:style w:type="paragraph" w:customStyle="1" w:styleId="CA487219529D463B85A000E68FDF41F7">
    <w:name w:val="CA487219529D463B85A000E68FDF41F7"/>
  </w:style>
  <w:style w:type="paragraph" w:customStyle="1" w:styleId="176984BB37614BC292EE147C4B3822D6">
    <w:name w:val="176984BB37614BC292EE147C4B3822D6"/>
  </w:style>
  <w:style w:type="paragraph" w:customStyle="1" w:styleId="A194216AA58F4D708512DAF6F15D230A">
    <w:name w:val="A194216AA58F4D708512DAF6F15D230A"/>
  </w:style>
  <w:style w:type="paragraph" w:customStyle="1" w:styleId="AE36AC0AF5A244B5A955C68C251EB8D9">
    <w:name w:val="AE36AC0AF5A244B5A955C68C251EB8D9"/>
  </w:style>
  <w:style w:type="paragraph" w:customStyle="1" w:styleId="9FD86800F72747639896522BB1C43C8D">
    <w:name w:val="9FD86800F72747639896522BB1C43C8D"/>
  </w:style>
  <w:style w:type="paragraph" w:customStyle="1" w:styleId="5626331E77654B63A23934FA6592FDB8">
    <w:name w:val="5626331E77654B63A23934FA6592FDB8"/>
  </w:style>
  <w:style w:type="paragraph" w:customStyle="1" w:styleId="01DCC482733143D4A23E150AA5DC8E17">
    <w:name w:val="01DCC482733143D4A23E150AA5DC8E17"/>
  </w:style>
  <w:style w:type="paragraph" w:customStyle="1" w:styleId="CB5C35899F554304B08F5C77C72A7685">
    <w:name w:val="CB5C35899F554304B08F5C77C72A7685"/>
  </w:style>
  <w:style w:type="paragraph" w:customStyle="1" w:styleId="CAE46F6B576F453DA9E6017DA757C492">
    <w:name w:val="CAE46F6B576F453DA9E6017DA757C492"/>
  </w:style>
  <w:style w:type="paragraph" w:customStyle="1" w:styleId="7AE6C3E73EB74823BED58D0672B8269B">
    <w:name w:val="7AE6C3E73EB74823BED58D0672B8269B"/>
  </w:style>
  <w:style w:type="paragraph" w:customStyle="1" w:styleId="E8D5AAEB884C48E0B813A7EE17C2E0A8">
    <w:name w:val="E8D5AAEB884C48E0B813A7EE17C2E0A8"/>
  </w:style>
  <w:style w:type="paragraph" w:customStyle="1" w:styleId="2B56CB19FCF1403E9E146C76ABC6B10F">
    <w:name w:val="2B56CB19FCF1403E9E146C76ABC6B10F"/>
  </w:style>
  <w:style w:type="paragraph" w:customStyle="1" w:styleId="E055A58BD02043ADAD4D0D862479DEDD">
    <w:name w:val="E055A58BD02043ADAD4D0D862479DEDD"/>
  </w:style>
  <w:style w:type="paragraph" w:customStyle="1" w:styleId="B12E50297BB04E8AA57F2290DEF077DC">
    <w:name w:val="B12E50297BB04E8AA57F2290DEF077DC"/>
  </w:style>
  <w:style w:type="paragraph" w:customStyle="1" w:styleId="2A8B7A5C90E74C49A4A9E432525F727F">
    <w:name w:val="2A8B7A5C90E74C49A4A9E432525F727F"/>
  </w:style>
  <w:style w:type="paragraph" w:customStyle="1" w:styleId="5A5C2CF20FCB4EBB8DE1AE398DC00CAF">
    <w:name w:val="5A5C2CF20FCB4EBB8DE1AE398DC00CAF"/>
  </w:style>
  <w:style w:type="paragraph" w:customStyle="1" w:styleId="CAD5A5257D7E4A6E9FB4AC5C4FA0CF51">
    <w:name w:val="CAD5A5257D7E4A6E9FB4AC5C4FA0CF51"/>
  </w:style>
  <w:style w:type="paragraph" w:customStyle="1" w:styleId="5F46DA6F1CE042B28B254573DC3F6A34">
    <w:name w:val="5F46DA6F1CE042B28B254573DC3F6A34"/>
  </w:style>
  <w:style w:type="paragraph" w:customStyle="1" w:styleId="CB46B02F443941D0AA140DE3100D7015">
    <w:name w:val="CB46B02F443941D0AA140DE3100D7015"/>
  </w:style>
  <w:style w:type="paragraph" w:customStyle="1" w:styleId="75AF2674DEED42569EC9E758ACBB7498">
    <w:name w:val="75AF2674DEED42569EC9E758ACBB7498"/>
  </w:style>
  <w:style w:type="paragraph" w:customStyle="1" w:styleId="1B6A3EE1020A4EB9A3C2F764CF4DEB30">
    <w:name w:val="1B6A3EE1020A4EB9A3C2F764CF4DEB30"/>
  </w:style>
  <w:style w:type="paragraph" w:customStyle="1" w:styleId="8BEF413353D04E7380B17FF0755C12C0">
    <w:name w:val="8BEF413353D04E7380B17FF0755C12C0"/>
  </w:style>
  <w:style w:type="paragraph" w:customStyle="1" w:styleId="5E10DAB64C604600843EB92162CA4690">
    <w:name w:val="5E10DAB64C604600843EB92162CA4690"/>
  </w:style>
  <w:style w:type="paragraph" w:customStyle="1" w:styleId="1528CE3AF8A840AD9114A9619A8ACCC3">
    <w:name w:val="1528CE3AF8A840AD9114A9619A8ACCC3"/>
  </w:style>
  <w:style w:type="paragraph" w:customStyle="1" w:styleId="63B4764631114E728912282377F3FCE1">
    <w:name w:val="63B4764631114E728912282377F3FCE1"/>
  </w:style>
  <w:style w:type="paragraph" w:customStyle="1" w:styleId="127B85BA8B6142959B2E26E1C6543D65">
    <w:name w:val="127B85BA8B6142959B2E26E1C6543D65"/>
  </w:style>
  <w:style w:type="paragraph" w:customStyle="1" w:styleId="E5C6718CFF244D209E392E7C4D366B39">
    <w:name w:val="E5C6718CFF244D209E392E7C4D366B39"/>
  </w:style>
  <w:style w:type="paragraph" w:customStyle="1" w:styleId="E0B8596E7B21481592CD520FBC91CB97">
    <w:name w:val="E0B8596E7B21481592CD520FBC91CB97"/>
  </w:style>
  <w:style w:type="paragraph" w:customStyle="1" w:styleId="219773D8F93F48FA94BFD6371A7A6AB7">
    <w:name w:val="219773D8F93F48FA94BFD6371A7A6AB7"/>
  </w:style>
  <w:style w:type="paragraph" w:customStyle="1" w:styleId="8D87E6DEE7DA494D993AC9FD3287A85B">
    <w:name w:val="8D87E6DEE7DA494D993AC9FD3287A85B"/>
  </w:style>
  <w:style w:type="paragraph" w:customStyle="1" w:styleId="640AD0B6C8FC4479A5D354393EB943E2">
    <w:name w:val="640AD0B6C8FC4479A5D354393EB943E2"/>
  </w:style>
  <w:style w:type="paragraph" w:customStyle="1" w:styleId="670C2D88574B4001BA806FB80FBBADE1">
    <w:name w:val="670C2D88574B4001BA806FB80FBBADE1"/>
    <w:rsid w:val="007A28C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Custom 225">
      <a:dk1>
        <a:sysClr val="windowText" lastClr="000000"/>
      </a:dk1>
      <a:lt1>
        <a:sysClr val="window" lastClr="FFFFFF"/>
      </a:lt1>
      <a:dk2>
        <a:srgbClr val="353942"/>
      </a:dk2>
      <a:lt2>
        <a:srgbClr val="EEECE1"/>
      </a:lt2>
      <a:accent1>
        <a:srgbClr val="4F81BD"/>
      </a:accent1>
      <a:accent2>
        <a:srgbClr val="F37064"/>
      </a:accent2>
      <a:accent3>
        <a:srgbClr val="82C568"/>
      </a:accent3>
      <a:accent4>
        <a:srgbClr val="F15D5F"/>
      </a:accent4>
      <a:accent5>
        <a:srgbClr val="00A19C"/>
      </a:accent5>
      <a:accent6>
        <a:srgbClr val="F8D35E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Employee weekly status report</Template>
  <TotalTime>64</TotalTime>
  <Pages>1</Pages>
  <Words>696</Words>
  <Characters>3971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Benjamin</dc:creator>
  <cp:keywords/>
  <dc:description/>
  <cp:lastModifiedBy>Louise Benjamin</cp:lastModifiedBy>
  <cp:revision>2</cp:revision>
  <dcterms:created xsi:type="dcterms:W3CDTF">2019-02-12T20:16:00Z</dcterms:created>
  <dcterms:modified xsi:type="dcterms:W3CDTF">2019-07-24T18:20:00Z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42aa342-8706-4288-bd11-ebb85995028c_Enabled">
    <vt:lpwstr>True</vt:lpwstr>
  </property>
  <property fmtid="{D5CDD505-2E9C-101B-9397-08002B2CF9AE}" pid="3" name="MSIP_Label_f42aa342-8706-4288-bd11-ebb85995028c_SiteId">
    <vt:lpwstr>72f988bf-86f1-41af-91ab-2d7cd011db47</vt:lpwstr>
  </property>
  <property fmtid="{D5CDD505-2E9C-101B-9397-08002B2CF9AE}" pid="4" name="MSIP_Label_f42aa342-8706-4288-bd11-ebb85995028c_Owner">
    <vt:lpwstr>v-shbahu@microsoft.com</vt:lpwstr>
  </property>
  <property fmtid="{D5CDD505-2E9C-101B-9397-08002B2CF9AE}" pid="5" name="MSIP_Label_f42aa342-8706-4288-bd11-ebb85995028c_SetDate">
    <vt:lpwstr>2018-05-05T06:35:27.2423796Z</vt:lpwstr>
  </property>
  <property fmtid="{D5CDD505-2E9C-101B-9397-08002B2CF9AE}" pid="6" name="MSIP_Label_f42aa342-8706-4288-bd11-ebb85995028c_Name">
    <vt:lpwstr>General</vt:lpwstr>
  </property>
  <property fmtid="{D5CDD505-2E9C-101B-9397-08002B2CF9AE}" pid="7" name="MSIP_Label_f42aa342-8706-4288-bd11-ebb85995028c_Application">
    <vt:lpwstr>Microsoft Azure Information Protection</vt:lpwstr>
  </property>
  <property fmtid="{D5CDD505-2E9C-101B-9397-08002B2CF9AE}" pid="8" name="MSIP_Label_f42aa342-8706-4288-bd11-ebb85995028c_Extended_MSFT_Method">
    <vt:lpwstr>Automatic</vt:lpwstr>
  </property>
  <property fmtid="{D5CDD505-2E9C-101B-9397-08002B2CF9AE}" pid="9" name="Sensitivity">
    <vt:lpwstr>General</vt:lpwstr>
  </property>
  <property fmtid="{D5CDD505-2E9C-101B-9397-08002B2CF9AE}" pid="10" name="ContentTypeId">
    <vt:lpwstr>0x010100AA3F7D94069FF64A86F7DFF56D60E3BE</vt:lpwstr>
  </property>
</Properties>
</file>