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FEBF54" w14:textId="41882FEC" w:rsidR="00A425A1" w:rsidRPr="00C45B60" w:rsidRDefault="00A425A1" w:rsidP="00A425A1">
      <w:pPr>
        <w:rPr>
          <w:rFonts w:ascii="MS Reference Sans Serif" w:hAnsi="MS Reference Sans Serif"/>
          <w:b/>
          <w:noProof/>
          <w:color w:val="ED7D31" w:themeColor="accent2"/>
          <w:sz w:val="40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C45B60">
        <w:rPr>
          <w:rFonts w:ascii="MS Reference Sans Serif" w:hAnsi="MS Reference Sans Serif"/>
          <w:noProof/>
          <w:color w:val="ED7D31" w:themeColor="accent2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0A3464E" wp14:editId="2AFBAF3A">
                <wp:simplePos x="0" y="0"/>
                <wp:positionH relativeFrom="margin">
                  <wp:align>left</wp:align>
                </wp:positionH>
                <wp:positionV relativeFrom="paragraph">
                  <wp:posOffset>195</wp:posOffset>
                </wp:positionV>
                <wp:extent cx="6836898" cy="1828800"/>
                <wp:effectExtent l="0" t="0" r="0" b="825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6898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95373A3" w14:textId="4DF191DB" w:rsidR="00A425A1" w:rsidRPr="00A425A1" w:rsidRDefault="00A425A1" w:rsidP="00A425A1">
                            <w:pPr>
                              <w:jc w:val="center"/>
                              <w:rPr>
                                <w:b/>
                                <w:noProof/>
                                <w:color w:val="F7CAAC" w:themeColor="accent2" w:themeTint="66"/>
                                <w:sz w:val="52"/>
                                <w:szCs w:val="5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425A1">
                              <w:rPr>
                                <w:b/>
                                <w:noProof/>
                                <w:color w:val="F7CAAC" w:themeColor="accent2" w:themeTint="66"/>
                                <w:sz w:val="52"/>
                                <w:szCs w:val="5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Speakers, Spooks and an Area Mtg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0A3464E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margin-left:0;margin-top:0;width:538.35pt;height:2in;z-index:25166387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" filled="f" stroked="f">
                <v:fill o:detectmouseclick="t"/>
                <v:textbox style="mso-fit-shape-to-text:t">
                  <w:txbxContent>
                    <w:p w14:paraId="695373A3" w14:textId="4DF191DB" w:rsidR="00A425A1" w:rsidRPr="00A425A1" w:rsidRDefault="00A425A1" w:rsidP="00A425A1">
                      <w:pPr>
                        <w:jc w:val="center"/>
                        <w:rPr>
                          <w:b/>
                          <w:noProof/>
                          <w:color w:val="F7CAAC" w:themeColor="accent2" w:themeTint="66"/>
                          <w:sz w:val="52"/>
                          <w:szCs w:val="5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425A1">
                        <w:rPr>
                          <w:b/>
                          <w:noProof/>
                          <w:color w:val="F7CAAC" w:themeColor="accent2" w:themeTint="66"/>
                          <w:sz w:val="52"/>
                          <w:szCs w:val="5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Speakers, Spooks and an Area Mtg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87689" w:rsidRPr="00C45B60">
        <w:rPr>
          <w:rFonts w:ascii="MS Reference Sans Serif" w:hAnsi="MS Reference Sans Serif"/>
          <w:noProof/>
          <w:color w:val="ED7D31" w:themeColor="accent2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A486B44" wp14:editId="7697FE8B">
                <wp:simplePos x="0" y="0"/>
                <wp:positionH relativeFrom="column">
                  <wp:posOffset>76200</wp:posOffset>
                </wp:positionH>
                <wp:positionV relativeFrom="paragraph">
                  <wp:posOffset>405130</wp:posOffset>
                </wp:positionV>
                <wp:extent cx="2411730" cy="449580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1730" cy="449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3B330F1" w14:textId="7DC17DC0" w:rsidR="00487689" w:rsidRPr="00487689" w:rsidRDefault="00487689" w:rsidP="00487689">
                            <w:pPr>
                              <w:spacing w:after="120"/>
                              <w:jc w:val="center"/>
                              <w:rPr>
                                <w:rFonts w:ascii="Papyrus" w:hAnsi="Papyru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lang w:val="en-Z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486B44" id="Text Box 5" o:spid="_x0000_s1027" type="#_x0000_t202" style="position:absolute;margin-left:6pt;margin-top:31.9pt;width:189.9pt;height:35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" filled="f" stroked="f">
                <v:fill o:detectmouseclick="t"/>
                <v:textbox>
                  <w:txbxContent>
                    <w:p w14:paraId="13B330F1" w14:textId="7DC17DC0" w:rsidR="00487689" w:rsidRPr="00487689" w:rsidRDefault="00487689" w:rsidP="00487689">
                      <w:pPr>
                        <w:spacing w:after="120"/>
                        <w:jc w:val="center"/>
                        <w:rPr>
                          <w:rFonts w:ascii="Papyrus" w:hAnsi="Papyrus"/>
                          <w:b/>
                          <w:bCs/>
                          <w:color w:val="FFFFFF" w:themeColor="background1"/>
                          <w:sz w:val="36"/>
                          <w:szCs w:val="36"/>
                          <w:lang w:val="en-Z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1A731F7" w14:textId="77777777" w:rsidR="00A425A1" w:rsidRPr="00C45B60" w:rsidRDefault="00A425A1" w:rsidP="00A425A1">
      <w:pPr>
        <w:spacing w:after="120"/>
        <w:jc w:val="center"/>
        <w:rPr>
          <w:rFonts w:ascii="MS Reference Sans Serif" w:hAnsi="MS Reference Sans Serif"/>
          <w:color w:val="000000" w:themeColor="text1"/>
          <w:sz w:val="40"/>
          <w:szCs w:val="40"/>
          <w:lang w:val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45B60">
        <w:rPr>
          <w:rFonts w:ascii="MS Reference Sans Serif" w:hAnsi="MS Reference Sans Serif"/>
          <w:color w:val="000000" w:themeColor="text1"/>
          <w:sz w:val="40"/>
          <w:szCs w:val="40"/>
          <w:lang w:val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Chili Cook off:</w:t>
      </w:r>
    </w:p>
    <w:p w14:paraId="6634C431" w14:textId="77777777" w:rsidR="00A425A1" w:rsidRPr="00C45B60" w:rsidRDefault="00A425A1" w:rsidP="00A425A1">
      <w:pPr>
        <w:spacing w:after="120"/>
        <w:jc w:val="center"/>
        <w:rPr>
          <w:rFonts w:ascii="MS Reference Sans Serif" w:hAnsi="MS Reference Sans Serif"/>
          <w:color w:val="000000" w:themeColor="text1"/>
          <w:sz w:val="40"/>
          <w:szCs w:val="40"/>
          <w:lang w:val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45B60">
        <w:rPr>
          <w:rFonts w:ascii="MS Reference Sans Serif" w:hAnsi="MS Reference Sans Serif"/>
          <w:color w:val="000000" w:themeColor="text1"/>
          <w:sz w:val="40"/>
          <w:szCs w:val="40"/>
          <w:lang w:val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Please mark your Chili with low, medium, hot, and stupid if you try it. If there are allergens in it, please label your dish.</w:t>
      </w:r>
    </w:p>
    <w:p w14:paraId="003089C6" w14:textId="2A49A1DA" w:rsidR="00E43589" w:rsidRDefault="00A425A1" w:rsidP="00E43589">
      <w:pPr>
        <w:rPr>
          <w:color w:val="FFFFFF" w:themeColor="background1"/>
          <w:sz w:val="72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5D2E962" wp14:editId="67502F7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93B3B12" w14:textId="77777777" w:rsidR="00A425A1" w:rsidRDefault="00A425A1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D2E962" id="Text Box 21" o:spid="_x0000_s1028" type="#_x0000_t202" style="position:absolute;margin-left:0;margin-top:0;width:2in;height:2in;z-index:25166182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" filled="f" stroked="f">
                <v:fill o:detectmouseclick="t"/>
                <v:textbox style="mso-fit-shape-to-text:t">
                  <w:txbxContent>
                    <w:p w14:paraId="093B3B12" w14:textId="77777777" w:rsidR="00A425A1" w:rsidRDefault="00A425A1"/>
                  </w:txbxContent>
                </v:textbox>
              </v:shape>
            </w:pict>
          </mc:Fallback>
        </mc:AlternateContent>
      </w:r>
    </w:p>
    <w:p w14:paraId="7A0EFCCF" w14:textId="77777777" w:rsidR="00527412" w:rsidRDefault="00B51712" w:rsidP="00B51712">
      <w:pPr>
        <w:spacing w:after="120"/>
        <w:jc w:val="center"/>
        <w:rPr>
          <w:rFonts w:ascii="Papyrus" w:hAnsi="Papyrus"/>
          <w:color w:val="FFFFFF" w:themeColor="background1"/>
          <w:sz w:val="72"/>
          <w:lang w:val="en-ZA"/>
        </w:rPr>
      </w:pPr>
      <w:r w:rsidRPr="00E43589">
        <w:rPr>
          <w:noProof/>
          <w:sz w:val="72"/>
        </w:rPr>
        <mc:AlternateContent>
          <mc:Choice Requires="wps">
            <w:drawing>
              <wp:inline distT="0" distB="0" distL="0" distR="0" wp14:anchorId="14541615" wp14:editId="78DFD634">
                <wp:extent cx="6659880" cy="1824990"/>
                <wp:effectExtent l="0" t="0" r="0" b="8890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9880" cy="1824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b w:val="0"/>
                                <w:sz w:val="144"/>
                              </w:rPr>
                              <w:id w:val="-726525141"/>
                              <w:placeholder>
                                <w:docPart w:val="D8C37CA9C39440A294BC1DE06F2F806C"/>
                              </w:placeholder>
                              <w:temporary/>
                              <w:showingPlcHdr/>
                              <w15:appearance w15:val="hidden"/>
                            </w:sdtPr>
                            <w:sdtEndPr/>
                            <w:sdtContent>
                              <w:p w14:paraId="0D5368C5" w14:textId="77777777" w:rsidR="00B51712" w:rsidRPr="00B51712" w:rsidRDefault="00B51712" w:rsidP="00B51712">
                                <w:pPr>
                                  <w:pStyle w:val="Title"/>
                                  <w:rPr>
                                    <w:rStyle w:val="TitleChar"/>
                                    <w:b/>
                                  </w:rPr>
                                </w:pPr>
                                <w:r w:rsidRPr="00B51712">
                                  <w:rPr>
                                    <w:rStyle w:val="TitleChar"/>
                                    <w:b/>
                                  </w:rPr>
                                  <w:t>HALLOWEEN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DeflateBottom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541615" id="Text Box 1" o:spid="_x0000_s1029" type="#_x0000_t202" style="width:524.4pt;height:14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" filled="f" stroked="f">
                <v:textbox style="mso-fit-shape-to-text:t">
                  <w:txbxContent>
                    <w:sdt>
                      <w:sdtPr>
                        <w:rPr>
                          <w:b w:val="0"/>
                          <w:sz w:val="144"/>
                        </w:rPr>
                        <w:id w:val="-726525141"/>
                        <w:placeholder>
                          <w:docPart w:val="D8C37CA9C39440A294BC1DE06F2F806C"/>
                        </w:placeholder>
                        <w:temporary/>
                        <w:showingPlcHdr/>
                        <w15:appearance w15:val="hidden"/>
                      </w:sdtPr>
                      <w:sdtEndPr/>
                      <w:sdtContent>
                        <w:p w14:paraId="0D5368C5" w14:textId="77777777" w:rsidR="00B51712" w:rsidRPr="00B51712" w:rsidRDefault="00B51712" w:rsidP="00B51712">
                          <w:pPr>
                            <w:pStyle w:val="Title"/>
                            <w:rPr>
                              <w:rStyle w:val="TitleChar"/>
                              <w:b/>
                            </w:rPr>
                          </w:pPr>
                          <w:r w:rsidRPr="00B51712">
                            <w:rPr>
                              <w:rStyle w:val="TitleChar"/>
                              <w:b/>
                            </w:rPr>
                            <w:t>HALLOWEEN</w:t>
                          </w:r>
                        </w:p>
                      </w:sdtContent>
                    </w:sdt>
                  </w:txbxContent>
                </v:textbox>
                <w10:anchorlock/>
              </v:shape>
            </w:pict>
          </mc:Fallback>
        </mc:AlternateContent>
      </w:r>
    </w:p>
    <w:p w14:paraId="2C057980" w14:textId="566CD148" w:rsidR="00E43589" w:rsidRPr="00B51712" w:rsidRDefault="00487689" w:rsidP="00527412">
      <w:pPr>
        <w:spacing w:after="0" w:line="216" w:lineRule="auto"/>
        <w:jc w:val="center"/>
        <w:rPr>
          <w:rStyle w:val="SubtitleChar"/>
        </w:rPr>
      </w:pPr>
      <w:r>
        <w:rPr>
          <w:rStyle w:val="SubtitleChar"/>
        </w:rPr>
        <w:t>October 26</w:t>
      </w:r>
      <w:r w:rsidRPr="00487689">
        <w:rPr>
          <w:rStyle w:val="SubtitleChar"/>
          <w:vertAlign w:val="superscript"/>
        </w:rPr>
        <w:t>th</w:t>
      </w:r>
      <w:proofErr w:type="gramStart"/>
      <w:r>
        <w:rPr>
          <w:rStyle w:val="SubtitleChar"/>
        </w:rPr>
        <w:t xml:space="preserve"> 2019</w:t>
      </w:r>
      <w:proofErr w:type="gramEnd"/>
    </w:p>
    <w:p w14:paraId="04D6D81F" w14:textId="4CC21B8E" w:rsidR="00487689" w:rsidRPr="00487689" w:rsidRDefault="00487689" w:rsidP="00487689">
      <w:pPr>
        <w:pStyle w:val="Address"/>
        <w:rPr>
          <w:color w:val="auto"/>
          <w:sz w:val="28"/>
          <w:szCs w:val="28"/>
        </w:rPr>
      </w:pPr>
      <w:r w:rsidRPr="00487689">
        <w:rPr>
          <w:color w:val="auto"/>
          <w:sz w:val="28"/>
          <w:szCs w:val="28"/>
        </w:rPr>
        <w:t>Sherburn Community Hall</w:t>
      </w:r>
    </w:p>
    <w:p w14:paraId="6912F758" w14:textId="5562DCEC" w:rsidR="00E43589" w:rsidRPr="00487689" w:rsidRDefault="00487689" w:rsidP="00487689">
      <w:pPr>
        <w:pStyle w:val="Address"/>
        <w:rPr>
          <w:color w:val="auto"/>
          <w:sz w:val="28"/>
          <w:szCs w:val="28"/>
        </w:rPr>
      </w:pPr>
      <w:r w:rsidRPr="00487689">
        <w:rPr>
          <w:color w:val="auto"/>
          <w:sz w:val="28"/>
          <w:szCs w:val="28"/>
        </w:rPr>
        <w:t>116 N Main St, Sherburn MN</w:t>
      </w:r>
    </w:p>
    <w:p w14:paraId="17A7CEA0" w14:textId="1858D82E" w:rsidR="00E43589" w:rsidRPr="00B60C62" w:rsidRDefault="00487689" w:rsidP="00527412">
      <w:pPr>
        <w:pStyle w:val="Dress"/>
        <w:spacing w:after="0"/>
      </w:pPr>
      <w:proofErr w:type="gramStart"/>
      <w:r>
        <w:t>DANCE,  PARTY</w:t>
      </w:r>
      <w:proofErr w:type="gramEnd"/>
      <w:r>
        <w:t>,  ASC MTG</w:t>
      </w:r>
    </w:p>
    <w:p w14:paraId="1BAE99EF" w14:textId="77777777" w:rsidR="00527412" w:rsidRPr="00527412" w:rsidRDefault="00527412" w:rsidP="00527412">
      <w:pPr>
        <w:pStyle w:val="Dress"/>
        <w:spacing w:after="0"/>
        <w:rPr>
          <w:sz w:val="16"/>
          <w:szCs w:val="16"/>
        </w:rPr>
      </w:pPr>
      <w:r w:rsidRPr="00376CA5">
        <w:rPr>
          <w:noProof/>
        </w:rPr>
        <mc:AlternateContent>
          <mc:Choice Requires="wps">
            <w:drawing>
              <wp:inline distT="0" distB="0" distL="0" distR="0" wp14:anchorId="3E297A08" wp14:editId="470E7D8C">
                <wp:extent cx="6858000" cy="2398542"/>
                <wp:effectExtent l="0" t="0" r="0" b="1905"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23985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247F49" w14:textId="1A87042C" w:rsidR="00A425A1" w:rsidRDefault="00487689" w:rsidP="00527412">
                            <w:pPr>
                              <w:pStyle w:val="ContactDetails"/>
                            </w:pPr>
                            <w:r>
                              <w:t>ASC @ 12pm, Decorating at 3, Dance at 8</w:t>
                            </w:r>
                          </w:p>
                          <w:p w14:paraId="48B7CF7F" w14:textId="623AF7AC" w:rsidR="00A425A1" w:rsidRDefault="00A425A1" w:rsidP="00527412">
                            <w:pPr>
                              <w:pStyle w:val="ContactDetails"/>
                            </w:pPr>
                            <w:r>
                              <w:t>3 Speakers throughout the evening</w:t>
                            </w:r>
                          </w:p>
                          <w:p w14:paraId="7884C494" w14:textId="77777777" w:rsidR="0086006D" w:rsidRDefault="0086006D" w:rsidP="0086006D">
                            <w:pPr>
                              <w:pStyle w:val="ContactDetails"/>
                            </w:pPr>
                            <w:r>
                              <w:t>Cost: $10 at the Door for adults</w:t>
                            </w:r>
                          </w:p>
                          <w:p w14:paraId="1876620C" w14:textId="77777777" w:rsidR="0086006D" w:rsidRDefault="0086006D" w:rsidP="0086006D">
                            <w:pPr>
                              <w:pStyle w:val="ContactDetails"/>
                            </w:pPr>
                            <w:r>
                              <w:t>Teens $5</w:t>
                            </w:r>
                          </w:p>
                          <w:p w14:paraId="109C242E" w14:textId="77777777" w:rsidR="0086006D" w:rsidRDefault="0086006D" w:rsidP="0086006D">
                            <w:pPr>
                              <w:pStyle w:val="ContactDetails"/>
                            </w:pPr>
                            <w:r>
                              <w:t>Kids are free</w:t>
                            </w:r>
                          </w:p>
                          <w:p w14:paraId="0B3C7900" w14:textId="5124A691" w:rsidR="00A425A1" w:rsidRPr="00FD75D9" w:rsidRDefault="0086006D" w:rsidP="0086006D">
                            <w:pPr>
                              <w:pStyle w:val="ContactDetails"/>
                            </w:pPr>
                            <w:r>
                              <w:t>Meal is a potluck, discount at the door if you bring a dish to pass.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297A08" id="Text Box 18" o:spid="_x0000_s1030" type="#_x0000_t202" style="width:540pt;height:18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" filled="f" stroked="f" strokeweight=".5pt">
                <v:textbox>
                  <w:txbxContent>
                    <w:p w14:paraId="65247F49" w14:textId="1A87042C" w:rsidR="00A425A1" w:rsidRDefault="00487689" w:rsidP="00527412">
                      <w:pPr>
                        <w:pStyle w:val="ContactDetails"/>
                      </w:pPr>
                      <w:r>
                        <w:t>ASC @ 12pm, Decorating at 3, Dance at 8</w:t>
                      </w:r>
                    </w:p>
                    <w:p w14:paraId="48B7CF7F" w14:textId="623AF7AC" w:rsidR="00A425A1" w:rsidRDefault="00A425A1" w:rsidP="00527412">
                      <w:pPr>
                        <w:pStyle w:val="ContactDetails"/>
                      </w:pPr>
                      <w:r>
                        <w:t>3 Speakers throughout the evening</w:t>
                      </w:r>
                    </w:p>
                    <w:p w14:paraId="7884C494" w14:textId="77777777" w:rsidR="0086006D" w:rsidRDefault="0086006D" w:rsidP="0086006D">
                      <w:pPr>
                        <w:pStyle w:val="ContactDetails"/>
                      </w:pPr>
                      <w:r>
                        <w:t>Cost: $10 at the Door for adults</w:t>
                      </w:r>
                    </w:p>
                    <w:p w14:paraId="1876620C" w14:textId="77777777" w:rsidR="0086006D" w:rsidRDefault="0086006D" w:rsidP="0086006D">
                      <w:pPr>
                        <w:pStyle w:val="ContactDetails"/>
                      </w:pPr>
                      <w:r>
                        <w:t>Teens $5</w:t>
                      </w:r>
                    </w:p>
                    <w:p w14:paraId="109C242E" w14:textId="77777777" w:rsidR="0086006D" w:rsidRDefault="0086006D" w:rsidP="0086006D">
                      <w:pPr>
                        <w:pStyle w:val="ContactDetails"/>
                      </w:pPr>
                      <w:r>
                        <w:t>Kids are free</w:t>
                      </w:r>
                    </w:p>
                    <w:p w14:paraId="0B3C7900" w14:textId="5124A691" w:rsidR="00A425A1" w:rsidRPr="00FD75D9" w:rsidRDefault="0086006D" w:rsidP="0086006D">
                      <w:pPr>
                        <w:pStyle w:val="ContactDetails"/>
                      </w:pPr>
                      <w:r>
                        <w:t>Meal is a potluck, discount at the door if you bring a dish to pass.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527412" w:rsidRPr="00527412" w:rsidSect="00B51712">
      <w:headerReference w:type="default" r:id="rId9"/>
      <w:footerReference w:type="default" r:id="rId10"/>
      <w:pgSz w:w="12240" w:h="15840" w:code="1"/>
      <w:pgMar w:top="720" w:right="720" w:bottom="360" w:left="720" w:header="706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0FF2CF" w14:textId="77777777" w:rsidR="00EE0362" w:rsidRDefault="00EE0362" w:rsidP="00BE19C3">
      <w:pPr>
        <w:spacing w:after="0" w:line="240" w:lineRule="auto"/>
      </w:pPr>
      <w:r>
        <w:separator/>
      </w:r>
    </w:p>
  </w:endnote>
  <w:endnote w:type="continuationSeparator" w:id="0">
    <w:p w14:paraId="2FD4DE02" w14:textId="77777777" w:rsidR="00EE0362" w:rsidRDefault="00EE0362" w:rsidP="00BE19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F86571" w14:textId="77777777" w:rsidR="00E43589" w:rsidRPr="00527412" w:rsidRDefault="00527412" w:rsidP="00FD75D9">
    <w:pPr>
      <w:pStyle w:val="Footer"/>
      <w:tabs>
        <w:tab w:val="clear" w:pos="4680"/>
        <w:tab w:val="clear" w:pos="9360"/>
        <w:tab w:val="left" w:pos="3900"/>
      </w:tabs>
      <w:rPr>
        <w:sz w:val="4"/>
        <w:szCs w:val="4"/>
      </w:rPr>
    </w:pPr>
    <w:r>
      <w:rPr>
        <w:noProof/>
        <w:sz w:val="72"/>
      </w:rPr>
      <w:drawing>
        <wp:anchor distT="0" distB="0" distL="114300" distR="114300" simplePos="0" relativeHeight="251667456" behindDoc="1" locked="0" layoutInCell="1" allowOverlap="1" wp14:anchorId="253E96D8" wp14:editId="6D2DA2D3">
          <wp:simplePos x="0" y="0"/>
          <wp:positionH relativeFrom="column">
            <wp:posOffset>5478780</wp:posOffset>
          </wp:positionH>
          <wp:positionV relativeFrom="paragraph">
            <wp:posOffset>-2249170</wp:posOffset>
          </wp:positionV>
          <wp:extent cx="287655" cy="280035"/>
          <wp:effectExtent l="0" t="0" r="0" b="5715"/>
          <wp:wrapNone/>
          <wp:docPr id="33" name="Picture 33" descr="Pumpk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pumpkin-309453_128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0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72"/>
      </w:rPr>
      <w:drawing>
        <wp:anchor distT="0" distB="0" distL="114300" distR="114300" simplePos="0" relativeHeight="251669504" behindDoc="1" locked="0" layoutInCell="1" allowOverlap="1" wp14:anchorId="0ACC6800" wp14:editId="5EBE787A">
          <wp:simplePos x="0" y="0"/>
          <wp:positionH relativeFrom="column">
            <wp:posOffset>1043940</wp:posOffset>
          </wp:positionH>
          <wp:positionV relativeFrom="paragraph">
            <wp:posOffset>-2248535</wp:posOffset>
          </wp:positionV>
          <wp:extent cx="287655" cy="280035"/>
          <wp:effectExtent l="0" t="0" r="0" b="5715"/>
          <wp:wrapNone/>
          <wp:docPr id="34" name="Picture 34" descr="Pumpk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pumpkin-309453_128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0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D75D9" w:rsidRPr="00E43589">
      <w:rPr>
        <w:noProof/>
        <w:sz w:val="72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4C20CE2A" wp14:editId="2192060A">
              <wp:simplePos x="0" y="0"/>
              <wp:positionH relativeFrom="page">
                <wp:posOffset>-76200</wp:posOffset>
              </wp:positionH>
              <wp:positionV relativeFrom="page">
                <wp:posOffset>9273540</wp:posOffset>
              </wp:positionV>
              <wp:extent cx="7894320" cy="853440"/>
              <wp:effectExtent l="0" t="0" r="11430" b="22860"/>
              <wp:wrapNone/>
              <wp:docPr id="11" name="Rectangle 1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94320" cy="853440"/>
                      </a:xfrm>
                      <a:prstGeom prst="rect">
                        <a:avLst/>
                      </a:prstGeom>
                      <a:gradFill>
                        <a:gsLst>
                          <a:gs pos="47000">
                            <a:schemeClr val="accent2"/>
                          </a:gs>
                          <a:gs pos="100000">
                            <a:schemeClr val="accent2">
                              <a:lumMod val="75000"/>
                            </a:schemeClr>
                          </a:gs>
                        </a:gsLst>
                        <a:lin ang="5400000" scaled="1"/>
                      </a:gradFill>
                      <a:ln>
                        <a:solidFill>
                          <a:schemeClr val="accent2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E7F26B" id="Rectangle 11" o:spid="_x0000_s1026" style="position:absolute;margin-left:-6pt;margin-top:730.2pt;width:621.6pt;height:67.2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" fillcolor="#ed7d31 [3205]" strokecolor="#ed7d31 [3205]" strokeweight="1pt">
              <v:fill color2="#c45911 [2405]" colors="0 #ed7d31;30802f #ed7d31" focus="100%" type="gradient"/>
              <w10:wrap anchorx="page" anchory="page"/>
            </v:rect>
          </w:pict>
        </mc:Fallback>
      </mc:AlternateContent>
    </w:r>
    <w:r w:rsidR="008C4EFB" w:rsidRPr="00E43589">
      <w:rPr>
        <w:noProof/>
        <w:sz w:val="72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79FE6CDE" wp14:editId="30A38C8A">
              <wp:simplePos x="0" y="0"/>
              <wp:positionH relativeFrom="margin">
                <wp:posOffset>57150</wp:posOffset>
              </wp:positionH>
              <wp:positionV relativeFrom="page">
                <wp:posOffset>8007350</wp:posOffset>
              </wp:positionV>
              <wp:extent cx="6797040" cy="670560"/>
              <wp:effectExtent l="0" t="0" r="3810" b="0"/>
              <wp:wrapNone/>
              <wp:docPr id="10" name="Group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97040" cy="670560"/>
                        <a:chOff x="0" y="0"/>
                        <a:chExt cx="6797040" cy="548640"/>
                      </a:xfrm>
                      <a:gradFill>
                        <a:gsLst>
                          <a:gs pos="0">
                            <a:schemeClr val="accent2"/>
                          </a:gs>
                          <a:gs pos="68000">
                            <a:schemeClr val="accent2">
                              <a:lumMod val="75000"/>
                            </a:schemeClr>
                          </a:gs>
                        </a:gsLst>
                        <a:lin ang="5400000" scaled="1"/>
                      </a:gradFill>
                    </wpg:grpSpPr>
                    <wps:wsp>
                      <wps:cNvPr id="8" name="Arrow: Chevron 8"/>
                      <wps:cNvSpPr/>
                      <wps:spPr>
                        <a:xfrm>
                          <a:off x="0" y="0"/>
                          <a:ext cx="4130040" cy="548640"/>
                        </a:xfrm>
                        <a:prstGeom prst="chevron">
                          <a:avLst/>
                        </a:prstGeom>
                        <a:grp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Arrow: Chevron 9"/>
                      <wps:cNvSpPr/>
                      <wps:spPr>
                        <a:xfrm flipH="1">
                          <a:off x="2667000" y="0"/>
                          <a:ext cx="4130040" cy="548640"/>
                        </a:xfrm>
                        <a:prstGeom prst="chevron">
                          <a:avLst/>
                        </a:prstGeom>
                        <a:grp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60A284C" id="Group 10" o:spid="_x0000_s1026" style="position:absolute;margin-left:4.5pt;margin-top:630.5pt;width:535.2pt;height:52.8pt;z-index:-251653120;mso-position-horizontal-relative:margin;mso-position-vertical-relative:page;mso-width-relative:margin;mso-height-relative:margin" coordsize="67970,54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"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rrow: Chevron 8" o:spid="_x0000_s1027" type="#_x0000_t55" style="position:absolute;width:41300;height:5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" adj="20165" filled="f" stroked="f" strokeweight="1pt"/>
              <v:shape id="Arrow: Chevron 9" o:spid="_x0000_s1028" type="#_x0000_t55" style="position:absolute;left:26670;width:41300;height:5486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" adj="20165" filled="f" stroked="f" strokeweight="1pt"/>
              <w10:wrap anchorx="margin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436257" w14:textId="77777777" w:rsidR="00EE0362" w:rsidRDefault="00EE0362" w:rsidP="00BE19C3">
      <w:pPr>
        <w:spacing w:after="0" w:line="240" w:lineRule="auto"/>
      </w:pPr>
      <w:r>
        <w:separator/>
      </w:r>
    </w:p>
  </w:footnote>
  <w:footnote w:type="continuationSeparator" w:id="0">
    <w:p w14:paraId="563583C3" w14:textId="77777777" w:rsidR="00EE0362" w:rsidRDefault="00EE0362" w:rsidP="00BE19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89C48D" w14:textId="77777777" w:rsidR="00E43589" w:rsidRDefault="00946D48">
    <w:pPr>
      <w:pStyle w:val="Header"/>
    </w:pPr>
    <w:r>
      <w:rPr>
        <w:noProof/>
        <w:sz w:val="72"/>
      </w:rPr>
      <w:drawing>
        <wp:anchor distT="0" distB="0" distL="114300" distR="114300" simplePos="0" relativeHeight="251666432" behindDoc="1" locked="0" layoutInCell="1" allowOverlap="1" wp14:anchorId="2D10FA3A" wp14:editId="7F5C5809">
          <wp:simplePos x="0" y="0"/>
          <wp:positionH relativeFrom="page">
            <wp:posOffset>4869180</wp:posOffset>
          </wp:positionH>
          <wp:positionV relativeFrom="paragraph">
            <wp:posOffset>1841500</wp:posOffset>
          </wp:positionV>
          <wp:extent cx="684000" cy="490592"/>
          <wp:effectExtent l="0" t="0" r="1905" b="5080"/>
          <wp:wrapNone/>
          <wp:docPr id="32" name="Picture 32" descr="Pumpkin Fa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carved-1298797_1280.png"/>
                  <pic:cNvPicPr/>
                </pic:nvPicPr>
                <pic:blipFill>
                  <a:blip r:embed="rId1">
                    <a:duotone>
                      <a:prstClr val="black"/>
                      <a:schemeClr val="bg1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4000" cy="4905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43589" w:rsidRPr="00E43589">
      <w:rPr>
        <w:noProof/>
        <w:sz w:val="7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4AA50BA" wp14:editId="64E7A1FF">
              <wp:simplePos x="0" y="0"/>
              <wp:positionH relativeFrom="margin">
                <wp:posOffset>-2621280</wp:posOffset>
              </wp:positionH>
              <wp:positionV relativeFrom="page">
                <wp:posOffset>-60960</wp:posOffset>
              </wp:positionV>
              <wp:extent cx="9971405" cy="10134600"/>
              <wp:effectExtent l="0" t="0" r="0" b="0"/>
              <wp:wrapNone/>
              <wp:docPr id="20" name="Group 20" descr="Halloween Party Invi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971405" cy="10134600"/>
                        <a:chOff x="0" y="30866"/>
                        <a:chExt cx="10151745" cy="10262802"/>
                      </a:xfrm>
                    </wpg:grpSpPr>
                    <wpg:grpSp>
                      <wpg:cNvPr id="4" name="Group 4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g:cNvPr>
                      <wpg:cNvGrpSpPr/>
                      <wpg:grpSpPr>
                        <a:xfrm>
                          <a:off x="0" y="30866"/>
                          <a:ext cx="10151745" cy="10262802"/>
                          <a:chOff x="0" y="411866"/>
                          <a:chExt cx="10151745" cy="10262802"/>
                        </a:xfrm>
                      </wpg:grpSpPr>
                      <pic:pic xmlns:pic="http://schemas.openxmlformats.org/drawingml/2006/picture">
                        <pic:nvPicPr>
                          <pic:cNvPr id="2" name="Picture 2" descr="A picture containing sky, outdoor&#10;&#10;Description generated with very high confidence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11866"/>
                            <a:ext cx="10151745" cy="72694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Rectangle 3"/>
                        <wps:cNvSpPr/>
                        <wps:spPr>
                          <a:xfrm>
                            <a:off x="2041915" y="7147200"/>
                            <a:ext cx="8066514" cy="3527468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2" name="Picture 12" descr="A close up of a logo&#10;&#10;Description generated with high confidence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4">
                                  <a14:imgEffect>
                                    <a14:brightnessContrast bright="-40000" contrast="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7482840" y="411480"/>
                          <a:ext cx="2051685" cy="13239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" name="Picture 13" descr="A close up of a logo&#10;&#10;Description generated with high confidence"/>
                        <pic:cNvPicPr>
                          <a:picLocks noChangeAspect="1"/>
                        </pic:cNvPicPr>
                      </pic:nvPicPr>
                      <pic:blipFill>
                        <a:blip r:embed="rId5" cstate="print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6">
                                  <a14:imgEffect>
                                    <a14:brightnessContrast bright="-40000" contrast="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471160" y="1021080"/>
                          <a:ext cx="1295400" cy="8356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4" name="Picture 14" descr="A close up of a logo&#10;&#10;Description generated with high confidence"/>
                        <pic:cNvPicPr>
                          <a:picLocks noChangeAspect="1"/>
                        </pic:cNvPicPr>
                      </pic:nvPicPr>
                      <pic:blipFill>
                        <a:blip r:embed="rId5" cstate="print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6">
                                  <a14:imgEffect>
                                    <a14:brightnessContrast bright="-40000" contrast="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568440" y="1508760"/>
                          <a:ext cx="1295400" cy="8356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" name="Picture 15" descr="A close up of a logo&#10;&#10;Description generated with high confidence"/>
                        <pic:cNvPicPr>
                          <a:picLocks noChangeAspect="1"/>
                        </pic:cNvPicPr>
                      </pic:nvPicPr>
                      <pic:blipFill>
                        <a:blip r:embed="rId7" cstate="print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8">
                                  <a14:imgEffect>
                                    <a14:brightnessContrast bright="-40000" contrast="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7985760" y="1767840"/>
                          <a:ext cx="1115695" cy="72009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 descr="A close up of a logo&#10;&#10;Description generated with high confidence"/>
                        <pic:cNvPicPr>
                          <a:picLocks noChangeAspect="1"/>
                        </pic:cNvPicPr>
                      </pic:nvPicPr>
                      <pic:blipFill>
                        <a:blip r:embed="rId9" cstate="print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10">
                                  <a14:imgEffect>
                                    <a14:brightnessContrast bright="-40000" contrast="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537960" y="365760"/>
                          <a:ext cx="863600" cy="55689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67D1C0A" id="Group 20" o:spid="_x0000_s1026" alt="Halloween Party Invit" style="position:absolute;margin-left:-206.4pt;margin-top:-4.8pt;width:785.15pt;height:798pt;z-index:-251657216;mso-position-horizontal-relative:margin;mso-position-vertical-relative:page;mso-width-relative:margin;mso-height-relative:margin" coordorigin=",308" coordsize="101517,102628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">
              <v:group id="Group 4" o:spid="_x0000_s1027" style="position:absolute;top:308;width:101517;height:102628" coordorigin=",4118" coordsize="101517,102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8" type="#_x0000_t75" alt="A picture containing sky, outdoor&#10;&#10;Description generated with very high confidence" style="position:absolute;top:4118;width:101517;height:726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">
                  <v:imagedata r:id="rId11" o:title="A picture containing sky, outdoor&#10;&#10;Description generated with very high confidence"/>
                </v:shape>
                <v:rect id="Rectangle 3" o:spid="_x0000_s1029" style="position:absolute;left:20419;top:71472;width:80665;height:35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" fillcolor="black [3213]" stroked="f" strokeweight="1pt"/>
              </v:group>
              <v:shape id="Picture 12" o:spid="_x0000_s1030" type="#_x0000_t75" alt="A close up of a logo&#10;&#10;Description generated with high confidence" style="position:absolute;left:74828;top:4114;width:20517;height:13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">
                <v:imagedata r:id="rId12" o:title="A close up of a logo&#10;&#10;Description generated with high confidence"/>
              </v:shape>
              <v:shape id="Picture 13" o:spid="_x0000_s1031" type="#_x0000_t75" alt="A close up of a logo&#10;&#10;Description generated with high confidence" style="position:absolute;left:54711;top:10210;width:12954;height:8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">
                <v:imagedata r:id="rId13" o:title="A close up of a logo&#10;&#10;Description generated with high confidence"/>
              </v:shape>
              <v:shape id="Picture 14" o:spid="_x0000_s1032" type="#_x0000_t75" alt="A close up of a logo&#10;&#10;Description generated with high confidence" style="position:absolute;left:65684;top:15087;width:12954;height:8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">
                <v:imagedata r:id="rId13" o:title="A close up of a logo&#10;&#10;Description generated with high confidence"/>
              </v:shape>
              <v:shape id="Picture 15" o:spid="_x0000_s1033" type="#_x0000_t75" alt="A close up of a logo&#10;&#10;Description generated with high confidence" style="position:absolute;left:79857;top:17678;width:11157;height:7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">
                <v:imagedata r:id="rId14" o:title="A close up of a logo&#10;&#10;Description generated with high confidence"/>
              </v:shape>
              <v:shape id="Picture 17" o:spid="_x0000_s1034" type="#_x0000_t75" alt="A close up of a logo&#10;&#10;Description generated with high confidence" style="position:absolute;left:65379;top:3657;width:8636;height:55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">
                <v:imagedata r:id="rId15" o:title="A close up of a logo&#10;&#10;Description generated with high confidence"/>
              </v:shape>
              <w10:wrap anchorx="margin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689"/>
    <w:rsid w:val="00081EAB"/>
    <w:rsid w:val="000A29F2"/>
    <w:rsid w:val="00137BB1"/>
    <w:rsid w:val="00145076"/>
    <w:rsid w:val="0014527C"/>
    <w:rsid w:val="00193139"/>
    <w:rsid w:val="0022353E"/>
    <w:rsid w:val="00302F3F"/>
    <w:rsid w:val="00355C06"/>
    <w:rsid w:val="00365F40"/>
    <w:rsid w:val="00376CA5"/>
    <w:rsid w:val="003D09B2"/>
    <w:rsid w:val="0040485C"/>
    <w:rsid w:val="00435445"/>
    <w:rsid w:val="0046323F"/>
    <w:rsid w:val="00480195"/>
    <w:rsid w:val="00487689"/>
    <w:rsid w:val="00527412"/>
    <w:rsid w:val="005730D0"/>
    <w:rsid w:val="005B35FB"/>
    <w:rsid w:val="005F3D9A"/>
    <w:rsid w:val="007229AB"/>
    <w:rsid w:val="00724E5C"/>
    <w:rsid w:val="0075459B"/>
    <w:rsid w:val="007A4B5D"/>
    <w:rsid w:val="007A4B6E"/>
    <w:rsid w:val="00804C67"/>
    <w:rsid w:val="0086006D"/>
    <w:rsid w:val="00883C86"/>
    <w:rsid w:val="008C4EFB"/>
    <w:rsid w:val="009160A8"/>
    <w:rsid w:val="00946D48"/>
    <w:rsid w:val="00A425A1"/>
    <w:rsid w:val="00A81C5F"/>
    <w:rsid w:val="00A9196E"/>
    <w:rsid w:val="00A91DA5"/>
    <w:rsid w:val="00B26AB8"/>
    <w:rsid w:val="00B51712"/>
    <w:rsid w:val="00B60C62"/>
    <w:rsid w:val="00BE19C3"/>
    <w:rsid w:val="00C45B60"/>
    <w:rsid w:val="00E056A3"/>
    <w:rsid w:val="00E43589"/>
    <w:rsid w:val="00E56D89"/>
    <w:rsid w:val="00E70E90"/>
    <w:rsid w:val="00E764E8"/>
    <w:rsid w:val="00EE0362"/>
    <w:rsid w:val="00F22AE9"/>
    <w:rsid w:val="00FA5AAA"/>
    <w:rsid w:val="00FA60B4"/>
    <w:rsid w:val="00FD75D9"/>
    <w:rsid w:val="00FE000B"/>
    <w:rsid w:val="00FF7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BF257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60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E19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76CA5"/>
  </w:style>
  <w:style w:type="paragraph" w:styleId="Footer">
    <w:name w:val="footer"/>
    <w:basedOn w:val="Normal"/>
    <w:link w:val="FooterChar"/>
    <w:uiPriority w:val="99"/>
    <w:semiHidden/>
    <w:rsid w:val="00BE19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76CA5"/>
  </w:style>
  <w:style w:type="character" w:styleId="PlaceholderText">
    <w:name w:val="Placeholder Text"/>
    <w:basedOn w:val="DefaultParagraphFont"/>
    <w:uiPriority w:val="99"/>
    <w:semiHidden/>
    <w:rsid w:val="00376CA5"/>
    <w:rPr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rsid w:val="00B51712"/>
    <w:pPr>
      <w:jc w:val="center"/>
    </w:pPr>
    <w:rPr>
      <w:rFonts w:asciiTheme="majorHAnsi" w:hAnsiTheme="majorHAnsi"/>
      <w:b/>
      <w:noProof/>
      <w:color w:val="ED7D31" w:themeColor="accent2"/>
      <w:sz w:val="136"/>
      <w:szCs w:val="72"/>
      <w14:shadow w14:blurRad="38100" w14:dist="19050" w14:dir="2700000" w14:sx="100000" w14:sy="100000" w14:kx="0" w14:ky="0" w14:algn="tl">
        <w14:schemeClr w14:val="dk1">
          <w14:alpha w14:val="60000"/>
        </w14:schemeClr>
      </w14:shadow>
      <w14:textOutline w14:w="0" w14:cap="flat" w14:cmpd="sng" w14:algn="ctr">
        <w14:noFill/>
        <w14:prstDash w14:val="solid"/>
        <w14:round/>
      </w14:textOutline>
      <w14:textFill>
        <w14:gradFill>
          <w14:gsLst>
            <w14:gs w14:pos="0">
              <w14:schemeClr w14:val="accent2"/>
            </w14:gs>
            <w14:gs w14:pos="62000">
              <w14:schemeClr w14:val="accent2">
                <w14:lumMod w14:val="75000"/>
              </w14:schemeClr>
            </w14:gs>
          </w14:gsLst>
          <w14:lin w14:ang="5400000" w14:scaled="0"/>
        </w14:gradFill>
      </w14:textFill>
    </w:rPr>
  </w:style>
  <w:style w:type="character" w:customStyle="1" w:styleId="TitleChar">
    <w:name w:val="Title Char"/>
    <w:basedOn w:val="DefaultParagraphFont"/>
    <w:link w:val="Title"/>
    <w:uiPriority w:val="10"/>
    <w:rsid w:val="00B51712"/>
    <w:rPr>
      <w:rFonts w:asciiTheme="majorHAnsi" w:hAnsiTheme="majorHAnsi"/>
      <w:b/>
      <w:noProof/>
      <w:color w:val="ED7D31" w:themeColor="accent2"/>
      <w:sz w:val="136"/>
      <w:szCs w:val="72"/>
      <w14:shadow w14:blurRad="38100" w14:dist="19050" w14:dir="2700000" w14:sx="100000" w14:sy="100000" w14:kx="0" w14:ky="0" w14:algn="tl">
        <w14:schemeClr w14:val="dk1">
          <w14:alpha w14:val="60000"/>
        </w14:schemeClr>
      </w14:shadow>
      <w14:textOutline w14:w="0" w14:cap="flat" w14:cmpd="sng" w14:algn="ctr">
        <w14:noFill/>
        <w14:prstDash w14:val="solid"/>
        <w14:round/>
      </w14:textOutline>
      <w14:textFill>
        <w14:gradFill>
          <w14:gsLst>
            <w14:gs w14:pos="0">
              <w14:schemeClr w14:val="accent2"/>
            </w14:gs>
            <w14:gs w14:pos="62000">
              <w14:schemeClr w14:val="accent2">
                <w14:lumMod w14:val="75000"/>
              </w14:schemeClr>
            </w14:gs>
          </w14:gsLst>
          <w14:lin w14:ang="5400000" w14:scaled="0"/>
        </w14:gradFill>
      </w14:textFill>
    </w:rPr>
  </w:style>
  <w:style w:type="paragraph" w:styleId="Subtitle">
    <w:name w:val="Subtitle"/>
    <w:basedOn w:val="Normal"/>
    <w:next w:val="Normal"/>
    <w:link w:val="SubtitleChar"/>
    <w:uiPriority w:val="11"/>
    <w:qFormat/>
    <w:rsid w:val="00527412"/>
    <w:pPr>
      <w:spacing w:before="960" w:after="0" w:line="216" w:lineRule="auto"/>
      <w:jc w:val="center"/>
    </w:pPr>
    <w:rPr>
      <w:color w:val="FFFFFF" w:themeColor="background1"/>
      <w:sz w:val="72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527412"/>
    <w:rPr>
      <w:color w:val="FFFFFF" w:themeColor="background1"/>
      <w:sz w:val="72"/>
      <w:lang w:val="en-ZA"/>
    </w:rPr>
  </w:style>
  <w:style w:type="paragraph" w:customStyle="1" w:styleId="Address">
    <w:name w:val="Address"/>
    <w:basedOn w:val="Normal"/>
    <w:qFormat/>
    <w:rsid w:val="00B51712"/>
    <w:pPr>
      <w:spacing w:before="120" w:after="240"/>
      <w:jc w:val="center"/>
    </w:pPr>
    <w:rPr>
      <w:rFonts w:asciiTheme="majorHAnsi" w:hAnsiTheme="majorHAnsi"/>
      <w:color w:val="FFFFFF" w:themeColor="background1"/>
      <w:sz w:val="72"/>
      <w:szCs w:val="62"/>
      <w:lang w:val="en-ZA"/>
    </w:rPr>
  </w:style>
  <w:style w:type="paragraph" w:customStyle="1" w:styleId="Dress">
    <w:name w:val="Dress"/>
    <w:basedOn w:val="Normal"/>
    <w:qFormat/>
    <w:rsid w:val="00B51712"/>
    <w:pPr>
      <w:spacing w:before="120" w:after="120"/>
      <w:jc w:val="center"/>
    </w:pPr>
    <w:rPr>
      <w:color w:val="FFFFFF" w:themeColor="background1"/>
      <w:sz w:val="40"/>
      <w:szCs w:val="64"/>
      <w:lang w:val="en-ZA"/>
    </w:rPr>
  </w:style>
  <w:style w:type="paragraph" w:customStyle="1" w:styleId="ContactDetails">
    <w:name w:val="Contact Details"/>
    <w:basedOn w:val="Normal"/>
    <w:qFormat/>
    <w:rsid w:val="009160A8"/>
    <w:pPr>
      <w:jc w:val="center"/>
    </w:pPr>
    <w:rPr>
      <w:rFonts w:asciiTheme="majorHAnsi" w:hAnsiTheme="majorHAnsi"/>
      <w:sz w:val="44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8" Type="http://schemas.microsoft.com/office/2007/relationships/hdphoto" Target="media/hdphoto3.wdp"/><Relationship Id="rId13" Type="http://schemas.openxmlformats.org/officeDocument/2006/relationships/image" Target="media/image9.png"/><Relationship Id="rId3" Type="http://schemas.openxmlformats.org/officeDocument/2006/relationships/image" Target="media/image3.png"/><Relationship Id="rId7" Type="http://schemas.openxmlformats.org/officeDocument/2006/relationships/image" Target="media/image5.png"/><Relationship Id="rId12" Type="http://schemas.openxmlformats.org/officeDocument/2006/relationships/image" Target="media/image8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microsoft.com/office/2007/relationships/hdphoto" Target="media/hdphoto2.wdp"/><Relationship Id="rId11" Type="http://schemas.openxmlformats.org/officeDocument/2006/relationships/image" Target="media/image7.jpeg"/><Relationship Id="rId5" Type="http://schemas.openxmlformats.org/officeDocument/2006/relationships/image" Target="media/image4.png"/><Relationship Id="rId15" Type="http://schemas.openxmlformats.org/officeDocument/2006/relationships/image" Target="media/image11.png"/><Relationship Id="rId10" Type="http://schemas.microsoft.com/office/2007/relationships/hdphoto" Target="media/hdphoto4.wdp"/><Relationship Id="rId4" Type="http://schemas.microsoft.com/office/2007/relationships/hdphoto" Target="media/hdphoto1.wdp"/><Relationship Id="rId9" Type="http://schemas.openxmlformats.org/officeDocument/2006/relationships/image" Target="media/image6.png"/><Relationship Id="rId14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uis\AppData\Roaming\Microsoft\Templates\Flying%20witch%20Halloween%20party%20fly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8C37CA9C39440A294BC1DE06F2F80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82ED90-BC0D-44A5-8AA5-2FEAB121D223}"/>
      </w:docPartPr>
      <w:docPartBody>
        <w:p w:rsidR="00000000" w:rsidRDefault="006447BA">
          <w:pPr>
            <w:pStyle w:val="D8C37CA9C39440A294BC1DE06F2F806C"/>
          </w:pPr>
          <w:r w:rsidRPr="00376CA5">
            <w:rPr>
              <w:rStyle w:val="TitleChar"/>
            </w:rPr>
            <w:t>HALLOWEEN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7BA"/>
    <w:rsid w:val="00644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960" w:after="0" w:line="216" w:lineRule="auto"/>
      <w:jc w:val="center"/>
    </w:pPr>
    <w:rPr>
      <w:rFonts w:eastAsiaTheme="minorHAnsi"/>
      <w:color w:val="FFFFFF" w:themeColor="background1"/>
      <w:sz w:val="72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HAnsi"/>
      <w:color w:val="FFFFFF" w:themeColor="background1"/>
      <w:sz w:val="72"/>
      <w:lang w:val="en-ZA"/>
    </w:rPr>
  </w:style>
  <w:style w:type="paragraph" w:customStyle="1" w:styleId="ECB8A9E0296E43B7994809B2CE012E61">
    <w:name w:val="ECB8A9E0296E43B7994809B2CE012E61"/>
  </w:style>
  <w:style w:type="paragraph" w:customStyle="1" w:styleId="6C1617D738804358B55CB80EA90443AB">
    <w:name w:val="6C1617D738804358B55CB80EA90443AB"/>
  </w:style>
  <w:style w:type="paragraph" w:customStyle="1" w:styleId="FA6AB11BC35F456CA2B3196377C260EB">
    <w:name w:val="FA6AB11BC35F456CA2B3196377C260EB"/>
  </w:style>
  <w:style w:type="paragraph" w:styleId="Title">
    <w:name w:val="Title"/>
    <w:basedOn w:val="Normal"/>
    <w:next w:val="Normal"/>
    <w:link w:val="TitleChar"/>
    <w:uiPriority w:val="10"/>
    <w:qFormat/>
    <w:pPr>
      <w:jc w:val="center"/>
    </w:pPr>
    <w:rPr>
      <w:rFonts w:asciiTheme="majorHAnsi" w:eastAsiaTheme="minorHAnsi" w:hAnsiTheme="majorHAnsi"/>
      <w:b/>
      <w:noProof/>
      <w:color w:val="ED7D31" w:themeColor="accent2"/>
      <w:sz w:val="136"/>
      <w:szCs w:val="72"/>
      <w14:shadow w14:blurRad="38100" w14:dist="19050" w14:dir="2700000" w14:sx="100000" w14:sy="100000" w14:kx="0" w14:ky="0" w14:algn="tl">
        <w14:schemeClr w14:val="dk1">
          <w14:alpha w14:val="60000"/>
        </w14:schemeClr>
      </w14:shadow>
      <w14:textOutline w14:w="0" w14:cap="flat" w14:cmpd="sng" w14:algn="ctr">
        <w14:noFill/>
        <w14:prstDash w14:val="solid"/>
        <w14:round/>
      </w14:textOutline>
      <w14:textFill>
        <w14:gradFill>
          <w14:gsLst>
            <w14:gs w14:pos="0">
              <w14:schemeClr w14:val="accent2"/>
            </w14:gs>
            <w14:gs w14:pos="62000">
              <w14:schemeClr w14:val="accent2">
                <w14:lumMod w14:val="75000"/>
              </w14:schemeClr>
            </w14:gs>
          </w14:gsLst>
          <w14:lin w14:ang="5400000" w14:scaled="0"/>
        </w14:gradFill>
      </w14:textFill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inorHAnsi" w:hAnsiTheme="majorHAnsi"/>
      <w:b/>
      <w:noProof/>
      <w:color w:val="ED7D31" w:themeColor="accent2"/>
      <w:sz w:val="136"/>
      <w:szCs w:val="72"/>
      <w14:shadow w14:blurRad="38100" w14:dist="19050" w14:dir="2700000" w14:sx="100000" w14:sy="100000" w14:kx="0" w14:ky="0" w14:algn="tl">
        <w14:schemeClr w14:val="dk1">
          <w14:alpha w14:val="60000"/>
        </w14:schemeClr>
      </w14:shadow>
      <w14:textOutline w14:w="0" w14:cap="flat" w14:cmpd="sng" w14:algn="ctr">
        <w14:noFill/>
        <w14:prstDash w14:val="solid"/>
        <w14:round/>
      </w14:textOutline>
      <w14:textFill>
        <w14:gradFill>
          <w14:gsLst>
            <w14:gs w14:pos="0">
              <w14:schemeClr w14:val="accent2"/>
            </w14:gs>
            <w14:gs w14:pos="62000">
              <w14:schemeClr w14:val="accent2">
                <w14:lumMod w14:val="75000"/>
              </w14:schemeClr>
            </w14:gs>
          </w14:gsLst>
          <w14:lin w14:ang="5400000" w14:scaled="0"/>
        </w14:gradFill>
      </w14:textFill>
    </w:rPr>
  </w:style>
  <w:style w:type="paragraph" w:customStyle="1" w:styleId="D8C37CA9C39440A294BC1DE06F2F806C">
    <w:name w:val="D8C37CA9C39440A294BC1DE06F2F80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34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954F72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26">
      <a:majorFont>
        <a:latin typeface="Gill Sans MT"/>
        <a:ea typeface=""/>
        <a:cs typeface=""/>
      </a:majorFont>
      <a:minorFont>
        <a:latin typeface="Papyru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0" ma:contentTypeDescription="Create a new document." ma:contentTypeScope="" ma:versionID="e39e7e9e36de66d473ce04bb4ab2dbb8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9dc5994665da46609c24125788630d8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536030-A186-4FBE-9FCA-5A2002B996D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59A8D9DD-CBFB-42F9-800F-082A6CBAAC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16E737-CC09-4F75-93BF-41D6CF7A1C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Flying witch Halloween party flyer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2019-07-20T09:25:00Z</dcterms:created>
  <dcterms:modified xsi:type="dcterms:W3CDTF">2019-07-20T09:25:00Z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