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91A93" w:rsidR="00C91A93" w:rsidP="00C91A93" w:rsidRDefault="005161E6" w14:paraId="6CFDB832" w14:textId="6F31A2BC">
      <w:pPr>
        <w:pStyle w:val="Heading1"/>
      </w:pPr>
      <w:r>
        <w:t>SWMNNA SIGN IN SHEET</w:t>
      </w:r>
    </w:p>
    <w:tbl>
      <w:tblPr>
        <w:tblStyle w:val="TableGrid"/>
        <w:tblW w:w="5000" w:type="pct"/>
        <w:tblBorders>
          <w:insideH w:val="none" w:color="auto" w:sz="0" w:space="0"/>
        </w:tblBorders>
        <w:tblLayout w:type="fixed"/>
        <w:tblLook w:val="01E0" w:firstRow="1" w:lastRow="1" w:firstColumn="1" w:lastColumn="1" w:noHBand="0" w:noVBand="0"/>
        <w:tblDescription w:val="Layout table for School Name, Detention Supervisor, Date, and Room Number"/>
      </w:tblPr>
      <w:tblGrid>
        <w:gridCol w:w="1671"/>
        <w:gridCol w:w="3501"/>
        <w:gridCol w:w="1858"/>
        <w:gridCol w:w="3184"/>
      </w:tblGrid>
      <w:tr w:rsidRPr="007A32DD" w:rsidR="0077038B" w:rsidTr="04CEA249" w14:paraId="6958A3D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1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</w:tcPr>
          <w:p w:rsidRPr="0016028E" w:rsidR="0016028E" w:rsidP="0016028E" w:rsidRDefault="005161E6" w14:paraId="5C9038EB" w14:textId="3C36F608">
            <w:pPr>
              <w:pStyle w:val="Heading2"/>
              <w:jc w:val="left"/>
              <w:outlineLvl w:val="1"/>
            </w:pPr>
            <w:r>
              <w:t>SWMNNA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0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/>
            <w:vAlign w:val="bottom"/>
          </w:tcPr>
          <w:p w:rsidRPr="007A32DD" w:rsidR="0016028E" w:rsidP="00D700A7" w:rsidRDefault="0016028E" w14:paraId="23E478CC" w14:textId="499F7BD4">
            <w:pPr>
              <w:rPr>
                <w:rFonts w:ascii="Garamond" w:hAnsi="Garamond" w:cs="Tahoma"/>
                <w:b/>
              </w:rPr>
            </w:pPr>
          </w:p>
        </w:tc>
        <w:sdt>
          <w:sdtPr>
            <w:alias w:val="Date:"/>
            <w:tag w:val="Date:"/>
            <w:id w:val="203449372"/>
            <w:placeholder>
              <w:docPart w:val="765A3E00A9EF40ABBB7A27863F357D5D"/>
            </w:placeholder>
            <w:temporary/>
            <w:showingPlcHdr/>
            <w15:appearance w15:val="hidden"/>
          </w:sdtPr>
          <w:sdtEndPr/>
          <w:sdtContent>
            <w:tc>
              <w:tcPr>
                <w:tcW w:w="1858" w:type="dxa"/>
                <w:tcBorders>
                  <w:top w:val="single" w:color="auto" w:sz="4" w:space="0"/>
                  <w:bottom w:val="single" w:color="auto" w:sz="4" w:space="0"/>
                  <w:right w:val="nil"/>
                </w:tcBorders>
                <w:shd w:val="clear" w:color="auto" w:fill="auto"/>
                <w:vAlign w:val="bottom"/>
              </w:tcPr>
              <w:p w:rsidRPr="00C96D5E" w:rsidR="0016028E" w:rsidP="0016028E" w:rsidRDefault="0077038B" w14:paraId="0EFAF364" w14:textId="77777777">
                <w:pPr>
                  <w:pStyle w:val="Heading2"/>
                  <w:jc w:val="left"/>
                  <w:outlineLvl w:val="1"/>
                </w:pPr>
                <w:r>
                  <w:t>Date:</w:t>
                </w:r>
              </w:p>
            </w:tc>
          </w:sdtContent>
        </w:sdt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84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/>
            <w:vAlign w:val="bottom"/>
          </w:tcPr>
          <w:p w:rsidRPr="007A32DD" w:rsidR="0016028E" w:rsidP="04CEA249" w:rsidRDefault="005161E6" w14:paraId="4C580F88" w14:noSpellErr="1" w14:textId="64B7C053">
            <w:pPr>
              <w:rPr>
                <w:rFonts w:ascii="Garamond" w:hAnsi="Garamond" w:cs="Tahoma"/>
                <w:b w:val="1"/>
                <w:bCs w:val="1"/>
              </w:rPr>
            </w:pPr>
          </w:p>
        </w:tc>
      </w:tr>
      <w:tr w:rsidRPr="007A32DD" w:rsidR="0077038B" w:rsidTr="04CEA249" w14:paraId="22B7355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1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</w:tcPr>
          <w:p w:rsidRPr="007A32DD" w:rsidR="00943486" w:rsidP="04CEA249" w:rsidRDefault="00943486" w14:paraId="0891EA8A" w14:noSpellErr="1" w14:textId="0303AB2B">
            <w:pPr>
              <w:pStyle w:val="Heading2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501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/>
            <w:vAlign w:val="bottom"/>
          </w:tcPr>
          <w:p w:rsidRPr="007A32DD" w:rsidR="00943486" w:rsidP="04CEA249" w:rsidRDefault="005161E6" w14:paraId="60DF6089" w14:noSpellErr="1" w14:textId="35CE980F">
            <w:pPr>
              <w:rPr>
                <w:rFonts w:ascii="Garamond" w:hAnsi="Garamond" w:cs="Tahoma"/>
                <w:b w:val="1"/>
                <w:bCs w:val="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8" w:type="dxa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  <w:vAlign w:val="bottom"/>
          </w:tcPr>
          <w:p w:rsidRPr="007A32DD" w:rsidR="00943486" w:rsidP="0016028E" w:rsidRDefault="00943486" w14:paraId="74874EA5" w14:textId="5D122A80">
            <w:pPr>
              <w:pStyle w:val="Heading2"/>
              <w:jc w:val="left"/>
              <w:outlineLvl w:val="1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84" w:type="dxa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auto"/>
            <w:tcMar/>
            <w:vAlign w:val="bottom"/>
          </w:tcPr>
          <w:p w:rsidRPr="007A32DD" w:rsidR="00943486" w:rsidP="00D700A7" w:rsidRDefault="00943486" w14:paraId="05E0F8D8" w14:textId="4DE6E875">
            <w:pPr>
              <w:rPr>
                <w:rFonts w:ascii="Garamond" w:hAnsi="Garamond" w:cs="Tahoma"/>
                <w:b/>
              </w:rPr>
            </w:pPr>
          </w:p>
        </w:tc>
      </w:tr>
    </w:tbl>
    <w:p w:rsidR="00C91A93" w:rsidRDefault="00C91A93" w14:paraId="6985E6ED" w14:textId="77777777"/>
    <w:tbl>
      <w:tblPr>
        <w:tblStyle w:val="TableGrid"/>
        <w:tblW w:w="5000" w:type="pct"/>
        <w:tblLayout w:type="fixed"/>
        <w:tblLook w:val="01E0" w:firstRow="1" w:lastRow="1" w:firstColumn="1" w:lastColumn="1" w:noHBand="0" w:noVBand="0"/>
        <w:tblDescription w:val="Student information table contains Student Name, Grade, Assigning Teacher, In and Out times, Time Served, and Supervisor Initials"/>
      </w:tblPr>
      <w:tblGrid>
        <w:gridCol w:w="2807"/>
        <w:gridCol w:w="1006"/>
        <w:gridCol w:w="1866"/>
        <w:gridCol w:w="1108"/>
        <w:gridCol w:w="1108"/>
        <w:gridCol w:w="1124"/>
        <w:gridCol w:w="1195"/>
      </w:tblGrid>
      <w:tr w:rsidR="00292CC5" w:rsidTr="00540B98" w14:paraId="2ED972C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tcW w:w="2807" w:type="dxa"/>
            <w:tcBorders>
              <w:top w:val="nil"/>
            </w:tcBorders>
            <w:shd w:val="clear" w:color="auto" w:fill="000000" w:themeFill="text1"/>
            <w:vAlign w:val="center"/>
          </w:tcPr>
          <w:p w:rsidRPr="00C91A93" w:rsidR="000B2936" w:rsidP="00C91A93" w:rsidRDefault="005161E6" w14:paraId="50F90543" w14:textId="00EA780C">
            <w:pPr>
              <w:pStyle w:val="Tableheading"/>
            </w:pPr>
            <w:r>
              <w:t>NAME</w:t>
            </w:r>
          </w:p>
        </w:tc>
        <w:tc>
          <w:tcPr>
            <w:tcW w:w="1006" w:type="dxa"/>
            <w:tcBorders>
              <w:top w:val="nil"/>
            </w:tcBorders>
            <w:shd w:val="clear" w:color="auto" w:fill="000000" w:themeFill="text1"/>
            <w:vAlign w:val="center"/>
          </w:tcPr>
          <w:p w:rsidRPr="009F3952" w:rsidR="000B2936" w:rsidP="00C91A93" w:rsidRDefault="005161E6" w14:paraId="7C4BBC25" w14:textId="5A3E61AD">
            <w:pPr>
              <w:pStyle w:val="Tableheading"/>
            </w:pPr>
            <w:r>
              <w:t>Group</w:t>
            </w:r>
          </w:p>
        </w:tc>
        <w:tc>
          <w:tcPr>
            <w:tcW w:w="1866" w:type="dxa"/>
            <w:tcBorders>
              <w:top w:val="nil"/>
            </w:tcBorders>
            <w:shd w:val="clear" w:color="auto" w:fill="000000" w:themeFill="text1"/>
            <w:vAlign w:val="center"/>
          </w:tcPr>
          <w:p w:rsidRPr="009F3952" w:rsidR="000B2936" w:rsidP="00C91A93" w:rsidRDefault="005161E6" w14:paraId="007DCB5C" w14:textId="4360FF2F">
            <w:pPr>
              <w:pStyle w:val="Tableheading"/>
            </w:pPr>
            <w:r>
              <w:t>Officer or GSR Position</w:t>
            </w:r>
          </w:p>
        </w:tc>
        <w:tc>
          <w:tcPr>
            <w:tcW w:w="1108" w:type="dxa"/>
            <w:tcBorders>
              <w:top w:val="nil"/>
            </w:tcBorders>
            <w:shd w:val="clear" w:color="auto" w:fill="000000" w:themeFill="text1"/>
            <w:vAlign w:val="center"/>
          </w:tcPr>
          <w:p w:rsidRPr="009F3952" w:rsidR="000B2936" w:rsidP="00C91A93" w:rsidRDefault="005161E6" w14:paraId="74EF3BE5" w14:textId="303446F5">
            <w:pPr>
              <w:pStyle w:val="Tableheading"/>
            </w:pPr>
            <w:r>
              <w:t>Willing to Sponsor</w:t>
            </w:r>
          </w:p>
        </w:tc>
        <w:tc>
          <w:tcPr>
            <w:tcW w:w="1108" w:type="dxa"/>
            <w:tcBorders>
              <w:top w:val="nil"/>
            </w:tcBorders>
            <w:shd w:val="clear" w:color="auto" w:fill="000000" w:themeFill="text1"/>
            <w:vAlign w:val="center"/>
          </w:tcPr>
          <w:p w:rsidRPr="009F3952" w:rsidR="000B2936" w:rsidP="00C91A93" w:rsidRDefault="005161E6" w14:paraId="18D9B83B" w14:textId="0DAD879B">
            <w:pPr>
              <w:pStyle w:val="Tableheading"/>
            </w:pPr>
            <w:r>
              <w:t>Willing to Speak for H&amp;I</w:t>
            </w:r>
          </w:p>
        </w:tc>
        <w:tc>
          <w:tcPr>
            <w:tcW w:w="1124" w:type="dxa"/>
            <w:tcBorders>
              <w:top w:val="nil"/>
            </w:tcBorders>
            <w:shd w:val="clear" w:color="auto" w:fill="000000" w:themeFill="text1"/>
            <w:vAlign w:val="center"/>
          </w:tcPr>
          <w:p w:rsidRPr="009F3952" w:rsidR="000B2936" w:rsidP="00C91A93" w:rsidRDefault="005161E6" w14:paraId="737D6DFF" w14:textId="6FE763BE">
            <w:pPr>
              <w:pStyle w:val="Tableheading"/>
            </w:pPr>
            <w:r>
              <w:t>Phone</w:t>
            </w:r>
          </w:p>
        </w:tc>
        <w:tc>
          <w:tcPr>
            <w:tcW w:w="1195" w:type="dxa"/>
            <w:tcBorders>
              <w:top w:val="nil"/>
            </w:tcBorders>
            <w:shd w:val="clear" w:color="auto" w:fill="000000" w:themeFill="text1"/>
            <w:vAlign w:val="center"/>
          </w:tcPr>
          <w:p w:rsidRPr="009F3952" w:rsidR="000B2936" w:rsidP="00C91A93" w:rsidRDefault="005161E6" w14:paraId="2DF1C32D" w14:textId="38DB0303">
            <w:pPr>
              <w:pStyle w:val="Tableheading"/>
            </w:pPr>
            <w:r>
              <w:t>Email</w:t>
            </w:r>
          </w:p>
        </w:tc>
      </w:tr>
      <w:tr w:rsidR="0077038B" w:rsidTr="00540B98" w14:paraId="63B547E8" w14:textId="77777777">
        <w:trPr>
          <w:trHeight w:val="576"/>
        </w:trPr>
        <w:tc>
          <w:tcPr>
            <w:tcW w:w="2807" w:type="dxa"/>
            <w:vAlign w:val="center"/>
          </w:tcPr>
          <w:p w:rsidR="000B2936" w:rsidP="00614BD7" w:rsidRDefault="000B2936" w14:paraId="67154FE6" w14:textId="360EA0E0"/>
        </w:tc>
        <w:tc>
          <w:tcPr>
            <w:tcW w:w="1006" w:type="dxa"/>
            <w:vAlign w:val="center"/>
          </w:tcPr>
          <w:p w:rsidR="000B2936" w:rsidP="00614BD7" w:rsidRDefault="000B2936" w14:paraId="37A72450" w14:textId="1F7DBED4"/>
        </w:tc>
        <w:tc>
          <w:tcPr>
            <w:tcW w:w="1866" w:type="dxa"/>
            <w:vAlign w:val="center"/>
          </w:tcPr>
          <w:p w:rsidR="000B2936" w:rsidP="00614BD7" w:rsidRDefault="000B2936" w14:paraId="2228F146" w14:textId="04F754D2"/>
        </w:tc>
        <w:tc>
          <w:tcPr>
            <w:tcW w:w="1108" w:type="dxa"/>
            <w:vAlign w:val="center"/>
          </w:tcPr>
          <w:p w:rsidR="000B2936" w:rsidP="00614BD7" w:rsidRDefault="000B2936" w14:paraId="17BCC69A" w14:textId="021544A6"/>
        </w:tc>
        <w:tc>
          <w:tcPr>
            <w:tcW w:w="1108" w:type="dxa"/>
            <w:vAlign w:val="center"/>
          </w:tcPr>
          <w:p w:rsidR="000B2936" w:rsidP="00614BD7" w:rsidRDefault="000B2936" w14:paraId="401BAFF4" w14:textId="67AD6554"/>
        </w:tc>
        <w:tc>
          <w:tcPr>
            <w:tcW w:w="1124" w:type="dxa"/>
            <w:vAlign w:val="center"/>
          </w:tcPr>
          <w:p w:rsidR="000B2936" w:rsidP="00614BD7" w:rsidRDefault="000B2936" w14:paraId="0139EB5A" w14:textId="38F34511"/>
        </w:tc>
        <w:tc>
          <w:tcPr>
            <w:tcW w:w="1195" w:type="dxa"/>
            <w:vAlign w:val="center"/>
          </w:tcPr>
          <w:p w:rsidR="000B2936" w:rsidP="00614BD7" w:rsidRDefault="000B2936" w14:paraId="260688A7" w14:textId="224129F4"/>
        </w:tc>
      </w:tr>
      <w:tr w:rsidR="00041010" w:rsidTr="00540B98" w14:paraId="4CE1AF6B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3C94816F" w14:textId="795E4C99"/>
        </w:tc>
        <w:tc>
          <w:tcPr>
            <w:tcW w:w="1006" w:type="dxa"/>
            <w:vAlign w:val="center"/>
          </w:tcPr>
          <w:p w:rsidR="00041010" w:rsidP="00041010" w:rsidRDefault="00041010" w14:paraId="283661EE" w14:textId="4C4E77FF"/>
        </w:tc>
        <w:tc>
          <w:tcPr>
            <w:tcW w:w="1866" w:type="dxa"/>
            <w:vAlign w:val="center"/>
          </w:tcPr>
          <w:p w:rsidR="00041010" w:rsidP="00041010" w:rsidRDefault="00041010" w14:paraId="4957C2CC" w14:textId="4ACD9809"/>
        </w:tc>
        <w:tc>
          <w:tcPr>
            <w:tcW w:w="1108" w:type="dxa"/>
            <w:vAlign w:val="center"/>
          </w:tcPr>
          <w:p w:rsidR="00041010" w:rsidP="00041010" w:rsidRDefault="00041010" w14:paraId="46D8F60F" w14:textId="10A2A62C"/>
        </w:tc>
        <w:tc>
          <w:tcPr>
            <w:tcW w:w="1108" w:type="dxa"/>
            <w:vAlign w:val="center"/>
          </w:tcPr>
          <w:p w:rsidR="00041010" w:rsidP="00041010" w:rsidRDefault="00041010" w14:paraId="0C647126" w14:textId="0853C469"/>
        </w:tc>
        <w:tc>
          <w:tcPr>
            <w:tcW w:w="1124" w:type="dxa"/>
            <w:vAlign w:val="center"/>
          </w:tcPr>
          <w:p w:rsidR="00041010" w:rsidP="00041010" w:rsidRDefault="00041010" w14:paraId="04556E2A" w14:textId="7B124E53"/>
        </w:tc>
        <w:tc>
          <w:tcPr>
            <w:tcW w:w="1195" w:type="dxa"/>
            <w:vAlign w:val="center"/>
          </w:tcPr>
          <w:p w:rsidR="00041010" w:rsidP="00041010" w:rsidRDefault="00041010" w14:paraId="5C6FECF1" w14:textId="6A3E821C"/>
        </w:tc>
      </w:tr>
      <w:tr w:rsidR="00041010" w:rsidTr="00540B98" w14:paraId="25E1631B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09137BDC" w14:textId="4B8ED30F"/>
        </w:tc>
        <w:tc>
          <w:tcPr>
            <w:tcW w:w="1006" w:type="dxa"/>
            <w:vAlign w:val="center"/>
          </w:tcPr>
          <w:p w:rsidR="00041010" w:rsidP="00041010" w:rsidRDefault="00041010" w14:paraId="4B834E2F" w14:textId="4E9880B7"/>
        </w:tc>
        <w:tc>
          <w:tcPr>
            <w:tcW w:w="1866" w:type="dxa"/>
            <w:vAlign w:val="center"/>
          </w:tcPr>
          <w:p w:rsidR="00041010" w:rsidP="00041010" w:rsidRDefault="00041010" w14:paraId="075B41CF" w14:textId="014BA8D4"/>
        </w:tc>
        <w:tc>
          <w:tcPr>
            <w:tcW w:w="1108" w:type="dxa"/>
            <w:vAlign w:val="center"/>
          </w:tcPr>
          <w:p w:rsidR="00041010" w:rsidP="00041010" w:rsidRDefault="00041010" w14:paraId="52F868C8" w14:textId="14A10BBA"/>
        </w:tc>
        <w:tc>
          <w:tcPr>
            <w:tcW w:w="1108" w:type="dxa"/>
            <w:vAlign w:val="center"/>
          </w:tcPr>
          <w:p w:rsidR="00041010" w:rsidP="00041010" w:rsidRDefault="00041010" w14:paraId="1ED89E8B" w14:textId="7F0597E4"/>
        </w:tc>
        <w:tc>
          <w:tcPr>
            <w:tcW w:w="1124" w:type="dxa"/>
            <w:vAlign w:val="center"/>
          </w:tcPr>
          <w:p w:rsidR="00041010" w:rsidP="00041010" w:rsidRDefault="00041010" w14:paraId="774704D2" w14:textId="66BD1619"/>
        </w:tc>
        <w:tc>
          <w:tcPr>
            <w:tcW w:w="1195" w:type="dxa"/>
            <w:vAlign w:val="center"/>
          </w:tcPr>
          <w:p w:rsidR="00041010" w:rsidP="00041010" w:rsidRDefault="00041010" w14:paraId="7A90F3AE" w14:textId="31AD770E"/>
        </w:tc>
      </w:tr>
      <w:tr w:rsidR="00041010" w:rsidTr="00540B98" w14:paraId="05B0B5EF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52A3D741" w14:textId="4EA96CB1"/>
        </w:tc>
        <w:tc>
          <w:tcPr>
            <w:tcW w:w="1006" w:type="dxa"/>
            <w:vAlign w:val="center"/>
          </w:tcPr>
          <w:p w:rsidR="00041010" w:rsidP="00041010" w:rsidRDefault="00041010" w14:paraId="7285A749" w14:textId="6F669D32"/>
        </w:tc>
        <w:tc>
          <w:tcPr>
            <w:tcW w:w="1866" w:type="dxa"/>
            <w:vAlign w:val="center"/>
          </w:tcPr>
          <w:p w:rsidR="00041010" w:rsidP="00041010" w:rsidRDefault="00041010" w14:paraId="0C6F9116" w14:textId="51F2EC78"/>
        </w:tc>
        <w:tc>
          <w:tcPr>
            <w:tcW w:w="1108" w:type="dxa"/>
            <w:vAlign w:val="center"/>
          </w:tcPr>
          <w:p w:rsidR="00041010" w:rsidP="00041010" w:rsidRDefault="00041010" w14:paraId="2F1DAC52" w14:textId="445A2965"/>
        </w:tc>
        <w:tc>
          <w:tcPr>
            <w:tcW w:w="1108" w:type="dxa"/>
            <w:vAlign w:val="center"/>
          </w:tcPr>
          <w:p w:rsidR="00041010" w:rsidP="00041010" w:rsidRDefault="00041010" w14:paraId="20688987" w14:textId="413FB6F2"/>
        </w:tc>
        <w:tc>
          <w:tcPr>
            <w:tcW w:w="1124" w:type="dxa"/>
            <w:vAlign w:val="center"/>
          </w:tcPr>
          <w:p w:rsidR="00041010" w:rsidP="00041010" w:rsidRDefault="00041010" w14:paraId="6570BB4F" w14:textId="5F00EAE2"/>
        </w:tc>
        <w:tc>
          <w:tcPr>
            <w:tcW w:w="1195" w:type="dxa"/>
            <w:vAlign w:val="center"/>
          </w:tcPr>
          <w:p w:rsidR="00041010" w:rsidP="00041010" w:rsidRDefault="00041010" w14:paraId="30CEB98A" w14:textId="4143BEF1"/>
        </w:tc>
      </w:tr>
      <w:tr w:rsidR="00041010" w:rsidTr="00540B98" w14:paraId="09185F7E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67403A49" w14:textId="74E691A5"/>
        </w:tc>
        <w:tc>
          <w:tcPr>
            <w:tcW w:w="1006" w:type="dxa"/>
            <w:vAlign w:val="center"/>
          </w:tcPr>
          <w:p w:rsidR="00041010" w:rsidP="00041010" w:rsidRDefault="00041010" w14:paraId="2608DFA8" w14:textId="73BEAC58"/>
        </w:tc>
        <w:tc>
          <w:tcPr>
            <w:tcW w:w="1866" w:type="dxa"/>
            <w:vAlign w:val="center"/>
          </w:tcPr>
          <w:p w:rsidR="00041010" w:rsidP="00041010" w:rsidRDefault="00041010" w14:paraId="3D790167" w14:textId="68071BB4"/>
        </w:tc>
        <w:tc>
          <w:tcPr>
            <w:tcW w:w="1108" w:type="dxa"/>
            <w:vAlign w:val="center"/>
          </w:tcPr>
          <w:p w:rsidR="00041010" w:rsidP="00041010" w:rsidRDefault="00041010" w14:paraId="6637B04C" w14:textId="44937548"/>
        </w:tc>
        <w:tc>
          <w:tcPr>
            <w:tcW w:w="1108" w:type="dxa"/>
            <w:vAlign w:val="center"/>
          </w:tcPr>
          <w:p w:rsidR="00041010" w:rsidP="00041010" w:rsidRDefault="00041010" w14:paraId="01733253" w14:textId="23DF3225"/>
        </w:tc>
        <w:tc>
          <w:tcPr>
            <w:tcW w:w="1124" w:type="dxa"/>
            <w:vAlign w:val="center"/>
          </w:tcPr>
          <w:p w:rsidR="00041010" w:rsidP="00041010" w:rsidRDefault="00041010" w14:paraId="3B5E3E0B" w14:textId="3D19DA79"/>
        </w:tc>
        <w:tc>
          <w:tcPr>
            <w:tcW w:w="1195" w:type="dxa"/>
            <w:vAlign w:val="center"/>
          </w:tcPr>
          <w:p w:rsidR="00041010" w:rsidP="00041010" w:rsidRDefault="00041010" w14:paraId="297F0610" w14:textId="54BBA0EF"/>
        </w:tc>
      </w:tr>
      <w:tr w:rsidR="00041010" w:rsidTr="00540B98" w14:paraId="1E65FAAA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071429C9" w14:textId="39CBC54C"/>
        </w:tc>
        <w:tc>
          <w:tcPr>
            <w:tcW w:w="1006" w:type="dxa"/>
            <w:vAlign w:val="center"/>
          </w:tcPr>
          <w:p w:rsidR="00041010" w:rsidP="00041010" w:rsidRDefault="00041010" w14:paraId="2B93C2A9" w14:textId="216EFC24"/>
        </w:tc>
        <w:tc>
          <w:tcPr>
            <w:tcW w:w="1866" w:type="dxa"/>
            <w:vAlign w:val="center"/>
          </w:tcPr>
          <w:p w:rsidR="00041010" w:rsidP="00041010" w:rsidRDefault="00041010" w14:paraId="5E9FA18A" w14:textId="1BC64C6F"/>
        </w:tc>
        <w:tc>
          <w:tcPr>
            <w:tcW w:w="1108" w:type="dxa"/>
            <w:vAlign w:val="center"/>
          </w:tcPr>
          <w:p w:rsidR="00041010" w:rsidP="00041010" w:rsidRDefault="00041010" w14:paraId="2D05044D" w14:textId="62957C16"/>
        </w:tc>
        <w:tc>
          <w:tcPr>
            <w:tcW w:w="1108" w:type="dxa"/>
            <w:vAlign w:val="center"/>
          </w:tcPr>
          <w:p w:rsidR="00041010" w:rsidP="00041010" w:rsidRDefault="00041010" w14:paraId="3482B74B" w14:textId="2C375A71"/>
        </w:tc>
        <w:tc>
          <w:tcPr>
            <w:tcW w:w="1124" w:type="dxa"/>
            <w:vAlign w:val="center"/>
          </w:tcPr>
          <w:p w:rsidR="00041010" w:rsidP="00041010" w:rsidRDefault="00041010" w14:paraId="15BE905D" w14:textId="3F86AA12"/>
        </w:tc>
        <w:tc>
          <w:tcPr>
            <w:tcW w:w="1195" w:type="dxa"/>
            <w:vAlign w:val="center"/>
          </w:tcPr>
          <w:p w:rsidR="00041010" w:rsidP="00041010" w:rsidRDefault="00041010" w14:paraId="4AB50AA3" w14:textId="4C6E5383"/>
        </w:tc>
      </w:tr>
      <w:tr w:rsidR="00041010" w:rsidTr="00540B98" w14:paraId="1FA2E4EF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494E115E" w14:textId="162EAE74"/>
        </w:tc>
        <w:tc>
          <w:tcPr>
            <w:tcW w:w="1006" w:type="dxa"/>
            <w:vAlign w:val="center"/>
          </w:tcPr>
          <w:p w:rsidR="00041010" w:rsidP="00041010" w:rsidRDefault="00041010" w14:paraId="52FD132C" w14:textId="069B7D9D"/>
        </w:tc>
        <w:tc>
          <w:tcPr>
            <w:tcW w:w="1866" w:type="dxa"/>
            <w:vAlign w:val="center"/>
          </w:tcPr>
          <w:p w:rsidR="00041010" w:rsidP="00041010" w:rsidRDefault="00041010" w14:paraId="51D55886" w14:textId="68CFCA94"/>
        </w:tc>
        <w:tc>
          <w:tcPr>
            <w:tcW w:w="1108" w:type="dxa"/>
            <w:vAlign w:val="center"/>
          </w:tcPr>
          <w:p w:rsidR="00041010" w:rsidP="00041010" w:rsidRDefault="00041010" w14:paraId="00B1E8D8" w14:textId="381A6CE1"/>
        </w:tc>
        <w:tc>
          <w:tcPr>
            <w:tcW w:w="1108" w:type="dxa"/>
            <w:vAlign w:val="center"/>
          </w:tcPr>
          <w:p w:rsidR="00041010" w:rsidP="00041010" w:rsidRDefault="00041010" w14:paraId="443E69FB" w14:textId="7A054AFB"/>
        </w:tc>
        <w:tc>
          <w:tcPr>
            <w:tcW w:w="1124" w:type="dxa"/>
            <w:vAlign w:val="center"/>
          </w:tcPr>
          <w:p w:rsidR="00041010" w:rsidP="00041010" w:rsidRDefault="00041010" w14:paraId="29748EEA" w14:textId="595A5896"/>
        </w:tc>
        <w:tc>
          <w:tcPr>
            <w:tcW w:w="1195" w:type="dxa"/>
            <w:vAlign w:val="center"/>
          </w:tcPr>
          <w:p w:rsidR="00041010" w:rsidP="00041010" w:rsidRDefault="00041010" w14:paraId="779B65F2" w14:textId="595CD4BE"/>
        </w:tc>
      </w:tr>
      <w:tr w:rsidR="00041010" w:rsidTr="00540B98" w14:paraId="56BD4EA5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47356D94" w14:textId="09F00CD2"/>
        </w:tc>
        <w:tc>
          <w:tcPr>
            <w:tcW w:w="1006" w:type="dxa"/>
            <w:vAlign w:val="center"/>
          </w:tcPr>
          <w:p w:rsidR="00041010" w:rsidP="00041010" w:rsidRDefault="00041010" w14:paraId="67B9AEEA" w14:textId="4422E676"/>
        </w:tc>
        <w:tc>
          <w:tcPr>
            <w:tcW w:w="1866" w:type="dxa"/>
            <w:vAlign w:val="center"/>
          </w:tcPr>
          <w:p w:rsidR="00041010" w:rsidP="00041010" w:rsidRDefault="00041010" w14:paraId="59783347" w14:textId="56F9B1B2"/>
        </w:tc>
        <w:tc>
          <w:tcPr>
            <w:tcW w:w="1108" w:type="dxa"/>
            <w:vAlign w:val="center"/>
          </w:tcPr>
          <w:p w:rsidR="00041010" w:rsidP="00041010" w:rsidRDefault="00041010" w14:paraId="735416B0" w14:textId="41CC5585"/>
        </w:tc>
        <w:tc>
          <w:tcPr>
            <w:tcW w:w="1108" w:type="dxa"/>
            <w:vAlign w:val="center"/>
          </w:tcPr>
          <w:p w:rsidR="00041010" w:rsidP="00041010" w:rsidRDefault="00041010" w14:paraId="7BF74D5A" w14:textId="7F5382C2"/>
        </w:tc>
        <w:tc>
          <w:tcPr>
            <w:tcW w:w="1124" w:type="dxa"/>
            <w:vAlign w:val="center"/>
          </w:tcPr>
          <w:p w:rsidR="00041010" w:rsidP="00041010" w:rsidRDefault="00041010" w14:paraId="595F79CB" w14:textId="211009C5"/>
        </w:tc>
        <w:tc>
          <w:tcPr>
            <w:tcW w:w="1195" w:type="dxa"/>
            <w:vAlign w:val="center"/>
          </w:tcPr>
          <w:p w:rsidR="00041010" w:rsidP="00041010" w:rsidRDefault="00041010" w14:paraId="3ED04394" w14:textId="17E75762"/>
        </w:tc>
      </w:tr>
      <w:tr w:rsidR="00041010" w:rsidTr="00540B98" w14:paraId="2D267960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377EED87" w14:textId="237FB7D7"/>
        </w:tc>
        <w:tc>
          <w:tcPr>
            <w:tcW w:w="1006" w:type="dxa"/>
            <w:vAlign w:val="center"/>
          </w:tcPr>
          <w:p w:rsidR="00041010" w:rsidP="00041010" w:rsidRDefault="00041010" w14:paraId="1B6B28DD" w14:textId="4B80B3D4"/>
        </w:tc>
        <w:tc>
          <w:tcPr>
            <w:tcW w:w="1866" w:type="dxa"/>
            <w:vAlign w:val="center"/>
          </w:tcPr>
          <w:p w:rsidR="00041010" w:rsidP="00041010" w:rsidRDefault="00041010" w14:paraId="790B716F" w14:textId="70997DEC"/>
        </w:tc>
        <w:tc>
          <w:tcPr>
            <w:tcW w:w="1108" w:type="dxa"/>
            <w:vAlign w:val="center"/>
          </w:tcPr>
          <w:p w:rsidR="00041010" w:rsidP="00041010" w:rsidRDefault="00041010" w14:paraId="470BB6A5" w14:textId="14AA9EC4"/>
        </w:tc>
        <w:tc>
          <w:tcPr>
            <w:tcW w:w="1108" w:type="dxa"/>
            <w:vAlign w:val="center"/>
          </w:tcPr>
          <w:p w:rsidR="00041010" w:rsidP="00041010" w:rsidRDefault="00041010" w14:paraId="276AB395" w14:textId="1970BA5F"/>
        </w:tc>
        <w:tc>
          <w:tcPr>
            <w:tcW w:w="1124" w:type="dxa"/>
            <w:vAlign w:val="center"/>
          </w:tcPr>
          <w:p w:rsidR="00041010" w:rsidP="00041010" w:rsidRDefault="00041010" w14:paraId="43781439" w14:textId="01D6686C"/>
        </w:tc>
        <w:tc>
          <w:tcPr>
            <w:tcW w:w="1195" w:type="dxa"/>
            <w:vAlign w:val="center"/>
          </w:tcPr>
          <w:p w:rsidR="00041010" w:rsidP="00041010" w:rsidRDefault="00041010" w14:paraId="70ACB847" w14:textId="5928807F"/>
        </w:tc>
      </w:tr>
      <w:tr w:rsidR="00041010" w:rsidTr="00540B98" w14:paraId="6217E6C3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380B1BD6" w14:textId="0D6A524A"/>
        </w:tc>
        <w:tc>
          <w:tcPr>
            <w:tcW w:w="1006" w:type="dxa"/>
            <w:vAlign w:val="center"/>
          </w:tcPr>
          <w:p w:rsidR="00041010" w:rsidP="00041010" w:rsidRDefault="00041010" w14:paraId="1D37B0EB" w14:textId="6F939FE7"/>
        </w:tc>
        <w:tc>
          <w:tcPr>
            <w:tcW w:w="1866" w:type="dxa"/>
            <w:vAlign w:val="center"/>
          </w:tcPr>
          <w:p w:rsidR="00041010" w:rsidP="00041010" w:rsidRDefault="00041010" w14:paraId="7C8AE87B" w14:textId="1C547831"/>
        </w:tc>
        <w:tc>
          <w:tcPr>
            <w:tcW w:w="1108" w:type="dxa"/>
            <w:vAlign w:val="center"/>
          </w:tcPr>
          <w:p w:rsidR="00041010" w:rsidP="00041010" w:rsidRDefault="00041010" w14:paraId="7805B0F7" w14:textId="5EF29BEB"/>
        </w:tc>
        <w:tc>
          <w:tcPr>
            <w:tcW w:w="1108" w:type="dxa"/>
            <w:vAlign w:val="center"/>
          </w:tcPr>
          <w:p w:rsidR="00041010" w:rsidP="00041010" w:rsidRDefault="00041010" w14:paraId="0D62DE5B" w14:textId="504AC19E"/>
        </w:tc>
        <w:tc>
          <w:tcPr>
            <w:tcW w:w="1124" w:type="dxa"/>
            <w:vAlign w:val="center"/>
          </w:tcPr>
          <w:p w:rsidR="00041010" w:rsidP="00041010" w:rsidRDefault="00041010" w14:paraId="24F90ED2" w14:textId="59E8BA95"/>
        </w:tc>
        <w:tc>
          <w:tcPr>
            <w:tcW w:w="1195" w:type="dxa"/>
            <w:vAlign w:val="center"/>
          </w:tcPr>
          <w:p w:rsidR="00041010" w:rsidP="00041010" w:rsidRDefault="00041010" w14:paraId="01BA45E4" w14:textId="75BC7530"/>
        </w:tc>
      </w:tr>
      <w:tr w:rsidR="00041010" w:rsidTr="00540B98" w14:paraId="3FB77E9C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49FCA3C1" w14:textId="3B17B754"/>
        </w:tc>
        <w:tc>
          <w:tcPr>
            <w:tcW w:w="1006" w:type="dxa"/>
            <w:vAlign w:val="center"/>
          </w:tcPr>
          <w:p w:rsidR="00041010" w:rsidP="00041010" w:rsidRDefault="00041010" w14:paraId="7C22F694" w14:textId="29945899"/>
        </w:tc>
        <w:tc>
          <w:tcPr>
            <w:tcW w:w="1866" w:type="dxa"/>
            <w:vAlign w:val="center"/>
          </w:tcPr>
          <w:p w:rsidR="00041010" w:rsidP="00041010" w:rsidRDefault="00041010" w14:paraId="645A994E" w14:textId="51C5BA99"/>
        </w:tc>
        <w:tc>
          <w:tcPr>
            <w:tcW w:w="1108" w:type="dxa"/>
            <w:vAlign w:val="center"/>
          </w:tcPr>
          <w:p w:rsidR="00041010" w:rsidP="00041010" w:rsidRDefault="00041010" w14:paraId="02B823D3" w14:textId="5F86CF25"/>
        </w:tc>
        <w:tc>
          <w:tcPr>
            <w:tcW w:w="1108" w:type="dxa"/>
            <w:vAlign w:val="center"/>
          </w:tcPr>
          <w:p w:rsidR="00041010" w:rsidP="00041010" w:rsidRDefault="00041010" w14:paraId="6D430B00" w14:textId="16EEBAF4"/>
        </w:tc>
        <w:tc>
          <w:tcPr>
            <w:tcW w:w="1124" w:type="dxa"/>
            <w:vAlign w:val="center"/>
          </w:tcPr>
          <w:p w:rsidR="00041010" w:rsidP="00041010" w:rsidRDefault="00041010" w14:paraId="4009E56E" w14:textId="2EBCAABC"/>
        </w:tc>
        <w:tc>
          <w:tcPr>
            <w:tcW w:w="1195" w:type="dxa"/>
            <w:vAlign w:val="center"/>
          </w:tcPr>
          <w:p w:rsidR="00041010" w:rsidP="00041010" w:rsidRDefault="00041010" w14:paraId="56B3830D" w14:textId="42E38D9D"/>
        </w:tc>
      </w:tr>
      <w:tr w:rsidR="00041010" w:rsidTr="00540B98" w14:paraId="36F64108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7D810E4B" w14:textId="4C9EAB9C"/>
        </w:tc>
        <w:tc>
          <w:tcPr>
            <w:tcW w:w="1006" w:type="dxa"/>
            <w:vAlign w:val="center"/>
          </w:tcPr>
          <w:p w:rsidR="00041010" w:rsidP="00041010" w:rsidRDefault="00041010" w14:paraId="5B0E5B77" w14:textId="530A48FB"/>
        </w:tc>
        <w:tc>
          <w:tcPr>
            <w:tcW w:w="1866" w:type="dxa"/>
            <w:vAlign w:val="center"/>
          </w:tcPr>
          <w:p w:rsidR="00041010" w:rsidP="00041010" w:rsidRDefault="00041010" w14:paraId="50D7C6C3" w14:textId="7F2F422A"/>
        </w:tc>
        <w:tc>
          <w:tcPr>
            <w:tcW w:w="1108" w:type="dxa"/>
            <w:vAlign w:val="center"/>
          </w:tcPr>
          <w:p w:rsidR="00041010" w:rsidP="00041010" w:rsidRDefault="00041010" w14:paraId="00F0FB37" w14:textId="64612E04"/>
        </w:tc>
        <w:tc>
          <w:tcPr>
            <w:tcW w:w="1108" w:type="dxa"/>
            <w:vAlign w:val="center"/>
          </w:tcPr>
          <w:p w:rsidR="00041010" w:rsidP="00041010" w:rsidRDefault="00041010" w14:paraId="37E20E53" w14:textId="7D0282CF"/>
        </w:tc>
        <w:tc>
          <w:tcPr>
            <w:tcW w:w="1124" w:type="dxa"/>
            <w:vAlign w:val="center"/>
          </w:tcPr>
          <w:p w:rsidR="00041010" w:rsidP="00041010" w:rsidRDefault="00041010" w14:paraId="764C5979" w14:textId="2BABE87B"/>
        </w:tc>
        <w:tc>
          <w:tcPr>
            <w:tcW w:w="1195" w:type="dxa"/>
            <w:vAlign w:val="center"/>
          </w:tcPr>
          <w:p w:rsidR="00041010" w:rsidP="00041010" w:rsidRDefault="00041010" w14:paraId="6A115BA9" w14:textId="17E0F1E0"/>
        </w:tc>
      </w:tr>
      <w:tr w:rsidR="00041010" w:rsidTr="00540B98" w14:paraId="6A5B8D26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20299332" w14:textId="57F06559"/>
        </w:tc>
        <w:tc>
          <w:tcPr>
            <w:tcW w:w="1006" w:type="dxa"/>
            <w:vAlign w:val="center"/>
          </w:tcPr>
          <w:p w:rsidR="00041010" w:rsidP="00041010" w:rsidRDefault="00041010" w14:paraId="76009CFC" w14:textId="378DD9FC"/>
        </w:tc>
        <w:tc>
          <w:tcPr>
            <w:tcW w:w="1866" w:type="dxa"/>
            <w:vAlign w:val="center"/>
          </w:tcPr>
          <w:p w:rsidR="00041010" w:rsidP="00041010" w:rsidRDefault="00041010" w14:paraId="109355C1" w14:textId="5673E7BB"/>
        </w:tc>
        <w:tc>
          <w:tcPr>
            <w:tcW w:w="1108" w:type="dxa"/>
            <w:vAlign w:val="center"/>
          </w:tcPr>
          <w:p w:rsidR="00041010" w:rsidP="00041010" w:rsidRDefault="00041010" w14:paraId="7F4D774B" w14:textId="4D1FC275"/>
        </w:tc>
        <w:tc>
          <w:tcPr>
            <w:tcW w:w="1108" w:type="dxa"/>
            <w:vAlign w:val="center"/>
          </w:tcPr>
          <w:p w:rsidR="00041010" w:rsidP="00041010" w:rsidRDefault="00041010" w14:paraId="59E68290" w14:textId="4589A8DB"/>
        </w:tc>
        <w:tc>
          <w:tcPr>
            <w:tcW w:w="1124" w:type="dxa"/>
            <w:vAlign w:val="center"/>
          </w:tcPr>
          <w:p w:rsidR="00041010" w:rsidP="00041010" w:rsidRDefault="00041010" w14:paraId="7B2BB423" w14:textId="3B765437"/>
        </w:tc>
        <w:tc>
          <w:tcPr>
            <w:tcW w:w="1195" w:type="dxa"/>
            <w:vAlign w:val="center"/>
          </w:tcPr>
          <w:p w:rsidR="00041010" w:rsidP="00041010" w:rsidRDefault="00041010" w14:paraId="56AA9D26" w14:textId="7E2A651F"/>
        </w:tc>
      </w:tr>
      <w:tr w:rsidR="00041010" w:rsidTr="00540B98" w14:paraId="3A5643D7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5542DC8B" w14:textId="4BCE93E8"/>
        </w:tc>
        <w:tc>
          <w:tcPr>
            <w:tcW w:w="1006" w:type="dxa"/>
            <w:vAlign w:val="center"/>
          </w:tcPr>
          <w:p w:rsidR="00041010" w:rsidP="00041010" w:rsidRDefault="00041010" w14:paraId="0113B65D" w14:textId="4893090A"/>
        </w:tc>
        <w:tc>
          <w:tcPr>
            <w:tcW w:w="1866" w:type="dxa"/>
            <w:vAlign w:val="center"/>
          </w:tcPr>
          <w:p w:rsidR="00041010" w:rsidP="00041010" w:rsidRDefault="00041010" w14:paraId="6C47B68B" w14:textId="07BF14F1"/>
        </w:tc>
        <w:tc>
          <w:tcPr>
            <w:tcW w:w="1108" w:type="dxa"/>
            <w:vAlign w:val="center"/>
          </w:tcPr>
          <w:p w:rsidR="00041010" w:rsidP="00041010" w:rsidRDefault="00041010" w14:paraId="1632EB82" w14:textId="6E352450"/>
        </w:tc>
        <w:tc>
          <w:tcPr>
            <w:tcW w:w="1108" w:type="dxa"/>
            <w:vAlign w:val="center"/>
          </w:tcPr>
          <w:p w:rsidR="00041010" w:rsidP="00041010" w:rsidRDefault="00041010" w14:paraId="3A81A6BB" w14:textId="14F74C41"/>
        </w:tc>
        <w:tc>
          <w:tcPr>
            <w:tcW w:w="1124" w:type="dxa"/>
            <w:vAlign w:val="center"/>
          </w:tcPr>
          <w:p w:rsidR="00041010" w:rsidP="00041010" w:rsidRDefault="00041010" w14:paraId="1AE618DF" w14:textId="39127AA1"/>
        </w:tc>
        <w:tc>
          <w:tcPr>
            <w:tcW w:w="1195" w:type="dxa"/>
            <w:vAlign w:val="center"/>
          </w:tcPr>
          <w:p w:rsidR="00041010" w:rsidP="00041010" w:rsidRDefault="00041010" w14:paraId="0854DAB0" w14:textId="3C6CE824"/>
        </w:tc>
      </w:tr>
      <w:tr w:rsidR="00041010" w:rsidTr="00540B98" w14:paraId="61190255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1A7567E6" w14:textId="1AA8462D"/>
        </w:tc>
        <w:tc>
          <w:tcPr>
            <w:tcW w:w="1006" w:type="dxa"/>
            <w:vAlign w:val="center"/>
          </w:tcPr>
          <w:p w:rsidR="00041010" w:rsidP="00041010" w:rsidRDefault="00041010" w14:paraId="251F9F66" w14:textId="6A31FC48"/>
        </w:tc>
        <w:tc>
          <w:tcPr>
            <w:tcW w:w="1866" w:type="dxa"/>
            <w:vAlign w:val="center"/>
          </w:tcPr>
          <w:p w:rsidR="00041010" w:rsidP="00041010" w:rsidRDefault="00041010" w14:paraId="4932D26A" w14:textId="56F0AD37"/>
        </w:tc>
        <w:tc>
          <w:tcPr>
            <w:tcW w:w="1108" w:type="dxa"/>
            <w:vAlign w:val="center"/>
          </w:tcPr>
          <w:p w:rsidR="00041010" w:rsidP="00041010" w:rsidRDefault="00041010" w14:paraId="3DBEF57D" w14:textId="62CFBF74"/>
        </w:tc>
        <w:tc>
          <w:tcPr>
            <w:tcW w:w="1108" w:type="dxa"/>
            <w:vAlign w:val="center"/>
          </w:tcPr>
          <w:p w:rsidR="00041010" w:rsidP="00041010" w:rsidRDefault="00041010" w14:paraId="61DC931A" w14:textId="35B7AF60"/>
        </w:tc>
        <w:tc>
          <w:tcPr>
            <w:tcW w:w="1124" w:type="dxa"/>
            <w:vAlign w:val="center"/>
          </w:tcPr>
          <w:p w:rsidR="00041010" w:rsidP="00041010" w:rsidRDefault="00041010" w14:paraId="66042C5A" w14:textId="428CFC4B"/>
        </w:tc>
        <w:tc>
          <w:tcPr>
            <w:tcW w:w="1195" w:type="dxa"/>
            <w:vAlign w:val="center"/>
          </w:tcPr>
          <w:p w:rsidR="00041010" w:rsidP="00041010" w:rsidRDefault="00041010" w14:paraId="492665B7" w14:textId="4F0D0BDD"/>
        </w:tc>
      </w:tr>
      <w:tr w:rsidR="00041010" w:rsidTr="00540B98" w14:paraId="0058C2F2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177B6374" w14:textId="112BBF91"/>
        </w:tc>
        <w:tc>
          <w:tcPr>
            <w:tcW w:w="1006" w:type="dxa"/>
            <w:vAlign w:val="center"/>
          </w:tcPr>
          <w:p w:rsidR="00041010" w:rsidP="00041010" w:rsidRDefault="00041010" w14:paraId="73A3142E" w14:textId="60B815DE"/>
        </w:tc>
        <w:tc>
          <w:tcPr>
            <w:tcW w:w="1866" w:type="dxa"/>
            <w:vAlign w:val="center"/>
          </w:tcPr>
          <w:p w:rsidR="00041010" w:rsidP="00041010" w:rsidRDefault="00041010" w14:paraId="524A2E02" w14:textId="22DF0463"/>
        </w:tc>
        <w:tc>
          <w:tcPr>
            <w:tcW w:w="1108" w:type="dxa"/>
            <w:vAlign w:val="center"/>
          </w:tcPr>
          <w:p w:rsidR="00041010" w:rsidP="00041010" w:rsidRDefault="00041010" w14:paraId="02D3E1F7" w14:textId="204C1C1B"/>
        </w:tc>
        <w:tc>
          <w:tcPr>
            <w:tcW w:w="1108" w:type="dxa"/>
            <w:vAlign w:val="center"/>
          </w:tcPr>
          <w:p w:rsidR="00041010" w:rsidP="00041010" w:rsidRDefault="00041010" w14:paraId="15906F0A" w14:textId="145F1F9A"/>
        </w:tc>
        <w:tc>
          <w:tcPr>
            <w:tcW w:w="1124" w:type="dxa"/>
            <w:vAlign w:val="center"/>
          </w:tcPr>
          <w:p w:rsidR="00041010" w:rsidP="00041010" w:rsidRDefault="00041010" w14:paraId="61008FDA" w14:textId="3AFCEEBA"/>
        </w:tc>
        <w:tc>
          <w:tcPr>
            <w:tcW w:w="1195" w:type="dxa"/>
            <w:vAlign w:val="center"/>
          </w:tcPr>
          <w:p w:rsidR="00041010" w:rsidP="00041010" w:rsidRDefault="00041010" w14:paraId="6D9B7808" w14:textId="4498F507"/>
        </w:tc>
      </w:tr>
      <w:tr w:rsidR="00041010" w:rsidTr="00540B98" w14:paraId="154790B3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683B7117" w14:textId="512E2295"/>
        </w:tc>
        <w:tc>
          <w:tcPr>
            <w:tcW w:w="1006" w:type="dxa"/>
            <w:vAlign w:val="center"/>
          </w:tcPr>
          <w:p w:rsidR="00041010" w:rsidP="00041010" w:rsidRDefault="00041010" w14:paraId="4B6E5B85" w14:textId="77B40B9B"/>
        </w:tc>
        <w:tc>
          <w:tcPr>
            <w:tcW w:w="1866" w:type="dxa"/>
            <w:vAlign w:val="center"/>
          </w:tcPr>
          <w:p w:rsidR="00041010" w:rsidP="00041010" w:rsidRDefault="00041010" w14:paraId="63B9CF36" w14:textId="0FD84AA3"/>
        </w:tc>
        <w:tc>
          <w:tcPr>
            <w:tcW w:w="1108" w:type="dxa"/>
            <w:vAlign w:val="center"/>
          </w:tcPr>
          <w:p w:rsidR="00041010" w:rsidP="00041010" w:rsidRDefault="00041010" w14:paraId="6A4F38E9" w14:textId="2BD7C61F"/>
        </w:tc>
        <w:tc>
          <w:tcPr>
            <w:tcW w:w="1108" w:type="dxa"/>
            <w:vAlign w:val="center"/>
          </w:tcPr>
          <w:p w:rsidR="00041010" w:rsidP="00041010" w:rsidRDefault="00041010" w14:paraId="7C472ADE" w14:textId="0CF4F13F"/>
        </w:tc>
        <w:tc>
          <w:tcPr>
            <w:tcW w:w="1124" w:type="dxa"/>
            <w:vAlign w:val="center"/>
          </w:tcPr>
          <w:p w:rsidR="00041010" w:rsidP="00041010" w:rsidRDefault="00041010" w14:paraId="514479E3" w14:textId="5B1698E8"/>
        </w:tc>
        <w:tc>
          <w:tcPr>
            <w:tcW w:w="1195" w:type="dxa"/>
            <w:vAlign w:val="center"/>
          </w:tcPr>
          <w:p w:rsidR="00041010" w:rsidP="00041010" w:rsidRDefault="00041010" w14:paraId="4B04E164" w14:textId="5660CFF4"/>
        </w:tc>
      </w:tr>
      <w:tr w:rsidR="00041010" w:rsidTr="00540B98" w14:paraId="5D7A6507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7586CE8F" w14:textId="45525FD6"/>
        </w:tc>
        <w:tc>
          <w:tcPr>
            <w:tcW w:w="1006" w:type="dxa"/>
            <w:vAlign w:val="center"/>
          </w:tcPr>
          <w:p w:rsidR="00041010" w:rsidP="00041010" w:rsidRDefault="00041010" w14:paraId="4FAF323E" w14:textId="16B8A9AF"/>
        </w:tc>
        <w:tc>
          <w:tcPr>
            <w:tcW w:w="1866" w:type="dxa"/>
            <w:vAlign w:val="center"/>
          </w:tcPr>
          <w:p w:rsidR="00041010" w:rsidP="00041010" w:rsidRDefault="00041010" w14:paraId="0F275CC1" w14:textId="4DD24548"/>
        </w:tc>
        <w:tc>
          <w:tcPr>
            <w:tcW w:w="1108" w:type="dxa"/>
            <w:vAlign w:val="center"/>
          </w:tcPr>
          <w:p w:rsidR="00041010" w:rsidP="00041010" w:rsidRDefault="00041010" w14:paraId="741DFEA0" w14:textId="511FD8F0"/>
        </w:tc>
        <w:tc>
          <w:tcPr>
            <w:tcW w:w="1108" w:type="dxa"/>
            <w:vAlign w:val="center"/>
          </w:tcPr>
          <w:p w:rsidR="00041010" w:rsidP="00041010" w:rsidRDefault="00041010" w14:paraId="3DBE27E7" w14:textId="110A3F02"/>
        </w:tc>
        <w:tc>
          <w:tcPr>
            <w:tcW w:w="1124" w:type="dxa"/>
            <w:vAlign w:val="center"/>
          </w:tcPr>
          <w:p w:rsidR="00041010" w:rsidP="00041010" w:rsidRDefault="00041010" w14:paraId="430D926C" w14:textId="5B2AB90E"/>
        </w:tc>
        <w:tc>
          <w:tcPr>
            <w:tcW w:w="1195" w:type="dxa"/>
            <w:vAlign w:val="center"/>
          </w:tcPr>
          <w:p w:rsidR="00041010" w:rsidP="00041010" w:rsidRDefault="00041010" w14:paraId="7AB71A57" w14:textId="71F18FE8"/>
        </w:tc>
      </w:tr>
      <w:tr w:rsidR="00041010" w:rsidTr="00540B98" w14:paraId="093F13FF" w14:textId="77777777">
        <w:trPr>
          <w:trHeight w:val="576"/>
        </w:trPr>
        <w:tc>
          <w:tcPr>
            <w:tcW w:w="2807" w:type="dxa"/>
            <w:vAlign w:val="center"/>
          </w:tcPr>
          <w:p w:rsidR="00041010" w:rsidP="00041010" w:rsidRDefault="00041010" w14:paraId="3B82AD43" w14:textId="7FC73552">
            <w:bookmarkStart w:name="_GoBack" w:id="0"/>
            <w:bookmarkEnd w:id="0"/>
          </w:p>
        </w:tc>
        <w:tc>
          <w:tcPr>
            <w:tcW w:w="1006" w:type="dxa"/>
            <w:vAlign w:val="center"/>
          </w:tcPr>
          <w:p w:rsidR="00041010" w:rsidP="00041010" w:rsidRDefault="00041010" w14:paraId="1F3DB683" w14:textId="4732B7EF"/>
        </w:tc>
        <w:tc>
          <w:tcPr>
            <w:tcW w:w="1866" w:type="dxa"/>
            <w:vAlign w:val="center"/>
          </w:tcPr>
          <w:p w:rsidR="00041010" w:rsidP="00041010" w:rsidRDefault="00041010" w14:paraId="1D8F8AE5" w14:textId="1A298DD4"/>
        </w:tc>
        <w:tc>
          <w:tcPr>
            <w:tcW w:w="1108" w:type="dxa"/>
            <w:vAlign w:val="center"/>
          </w:tcPr>
          <w:p w:rsidR="00041010" w:rsidP="00041010" w:rsidRDefault="00041010" w14:paraId="26D03BB9" w14:textId="1B475235"/>
        </w:tc>
        <w:tc>
          <w:tcPr>
            <w:tcW w:w="1108" w:type="dxa"/>
            <w:vAlign w:val="center"/>
          </w:tcPr>
          <w:p w:rsidR="00041010" w:rsidP="00041010" w:rsidRDefault="00041010" w14:paraId="1D8FFB74" w14:textId="1C73A32A"/>
        </w:tc>
        <w:tc>
          <w:tcPr>
            <w:tcW w:w="1124" w:type="dxa"/>
            <w:vAlign w:val="center"/>
          </w:tcPr>
          <w:p w:rsidR="00041010" w:rsidP="00041010" w:rsidRDefault="00041010" w14:paraId="37AE636A" w14:textId="4559ADF6"/>
        </w:tc>
        <w:tc>
          <w:tcPr>
            <w:tcW w:w="1195" w:type="dxa"/>
            <w:vAlign w:val="center"/>
          </w:tcPr>
          <w:p w:rsidR="00041010" w:rsidP="00041010" w:rsidRDefault="00041010" w14:paraId="38289DEB" w14:textId="0433769A"/>
        </w:tc>
      </w:tr>
    </w:tbl>
    <w:p w:rsidR="009C5308" w:rsidP="00A319C4" w:rsidRDefault="009C5308" w14:paraId="53EEC606" w14:textId="77777777"/>
    <w:sectPr w:rsidR="009C5308" w:rsidSect="00D1734C">
      <w:pgSz w:w="12240" w:h="15840" w:orient="portrait" w:code="1"/>
      <w:pgMar w:top="864" w:right="1008" w:bottom="720" w:left="1008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0C3" w:rsidRDefault="00B700C3" w14:paraId="15BCFBFB" w14:textId="77777777">
      <w:r>
        <w:separator/>
      </w:r>
    </w:p>
  </w:endnote>
  <w:endnote w:type="continuationSeparator" w:id="0">
    <w:p w:rsidR="00B700C3" w:rsidRDefault="00B700C3" w14:paraId="508FE17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0C3" w:rsidRDefault="00B700C3" w14:paraId="69182A2F" w14:textId="77777777">
      <w:r>
        <w:separator/>
      </w:r>
    </w:p>
  </w:footnote>
  <w:footnote w:type="continuationSeparator" w:id="0">
    <w:p w:rsidR="00B700C3" w:rsidRDefault="00B700C3" w14:paraId="1A08506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F06CD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225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2AE6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2A0B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0E343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812890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42866DE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8A08D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D69CD3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DCB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E6"/>
    <w:rsid w:val="00025D43"/>
    <w:rsid w:val="00041010"/>
    <w:rsid w:val="00052D4F"/>
    <w:rsid w:val="000B041B"/>
    <w:rsid w:val="000B2936"/>
    <w:rsid w:val="000B4103"/>
    <w:rsid w:val="000C560E"/>
    <w:rsid w:val="000E3D7D"/>
    <w:rsid w:val="0016028E"/>
    <w:rsid w:val="00167931"/>
    <w:rsid w:val="00192C6A"/>
    <w:rsid w:val="00292CC5"/>
    <w:rsid w:val="003359D2"/>
    <w:rsid w:val="0036455D"/>
    <w:rsid w:val="00400BB8"/>
    <w:rsid w:val="00454857"/>
    <w:rsid w:val="005161E6"/>
    <w:rsid w:val="00540B98"/>
    <w:rsid w:val="0056227C"/>
    <w:rsid w:val="00581C71"/>
    <w:rsid w:val="00585184"/>
    <w:rsid w:val="005D4A17"/>
    <w:rsid w:val="005F7F23"/>
    <w:rsid w:val="00614BD7"/>
    <w:rsid w:val="00684F2F"/>
    <w:rsid w:val="006D38C2"/>
    <w:rsid w:val="0077038B"/>
    <w:rsid w:val="00782710"/>
    <w:rsid w:val="007A32DD"/>
    <w:rsid w:val="008D2523"/>
    <w:rsid w:val="00943486"/>
    <w:rsid w:val="00955665"/>
    <w:rsid w:val="00985A51"/>
    <w:rsid w:val="009A08B4"/>
    <w:rsid w:val="009C5308"/>
    <w:rsid w:val="009F3952"/>
    <w:rsid w:val="00A30BD9"/>
    <w:rsid w:val="00A319C4"/>
    <w:rsid w:val="00AC4EAC"/>
    <w:rsid w:val="00AD1C68"/>
    <w:rsid w:val="00AF1683"/>
    <w:rsid w:val="00B700C3"/>
    <w:rsid w:val="00B96D2A"/>
    <w:rsid w:val="00BC304C"/>
    <w:rsid w:val="00BD7791"/>
    <w:rsid w:val="00C91A93"/>
    <w:rsid w:val="00C96D5E"/>
    <w:rsid w:val="00D1734C"/>
    <w:rsid w:val="00D700A7"/>
    <w:rsid w:val="00D73534"/>
    <w:rsid w:val="00DB3705"/>
    <w:rsid w:val="00E07834"/>
    <w:rsid w:val="00E31B98"/>
    <w:rsid w:val="00E5103A"/>
    <w:rsid w:val="00E51115"/>
    <w:rsid w:val="00E626AE"/>
    <w:rsid w:val="00E876E5"/>
    <w:rsid w:val="00EE1E3C"/>
    <w:rsid w:val="00EF58A7"/>
    <w:rsid w:val="00FB6C0E"/>
    <w:rsid w:val="04CEA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53CB98"/>
  <w15:docId w15:val="{BAC64D96-C467-4224-BCB1-4BEEB0EE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="Batang" w:cs="Times New Roman" w:asciiTheme="minorHAnsi" w:hAnsiTheme="min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E5103A"/>
  </w:style>
  <w:style w:type="paragraph" w:styleId="Heading1">
    <w:name w:val="heading 1"/>
    <w:basedOn w:val="Normal"/>
    <w:next w:val="Normal"/>
    <w:qFormat/>
    <w:rsid w:val="00C91A93"/>
    <w:pPr>
      <w:spacing w:after="200"/>
      <w:jc w:val="center"/>
      <w:outlineLvl w:val="0"/>
    </w:pPr>
    <w:rPr>
      <w:rFonts w:cs="Tahoma" w:asciiTheme="majorHAnsi" w:hAnsiTheme="majorHAnsi"/>
      <w:b/>
      <w:caps/>
      <w:sz w:val="32"/>
      <w:szCs w:val="32"/>
    </w:rPr>
  </w:style>
  <w:style w:type="paragraph" w:styleId="Heading2">
    <w:name w:val="heading 2"/>
    <w:basedOn w:val="Normal"/>
    <w:next w:val="Normal"/>
    <w:qFormat/>
    <w:rsid w:val="00C91A93"/>
    <w:pPr>
      <w:jc w:val="right"/>
      <w:outlineLvl w:val="1"/>
    </w:pPr>
    <w:rPr>
      <w:rFonts w:cs="Tahoma" w:asciiTheme="majorHAnsi" w:hAnsiTheme="majorHAns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308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308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308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308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308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308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308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2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E5111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sz w:val="24"/>
      </w:rPr>
    </w:tblStylePr>
  </w:style>
  <w:style w:type="paragraph" w:styleId="Tableheading" w:customStyle="1">
    <w:name w:val="Table heading"/>
    <w:basedOn w:val="Normal"/>
    <w:qFormat/>
    <w:rsid w:val="00E51115"/>
    <w:pPr>
      <w:jc w:val="center"/>
    </w:pPr>
    <w:rPr>
      <w:rFonts w:cs="Tahoma" w:asciiTheme="majorHAnsi" w:hAnsiTheme="majorHAnsi"/>
      <w:b/>
      <w:color w:val="FFFFFF" w:themeColor="background1"/>
      <w:szCs w:val="22"/>
    </w:rPr>
  </w:style>
  <w:style w:type="paragraph" w:styleId="Header">
    <w:name w:val="header"/>
    <w:basedOn w:val="Normal"/>
    <w:link w:val="HeaderChar"/>
    <w:unhideWhenUsed/>
    <w:rsid w:val="00C91A9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C91A93"/>
    <w:rPr>
      <w:rFonts w:asciiTheme="minorHAnsi" w:hAnsiTheme="minorHAnsi"/>
      <w:sz w:val="24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E5103A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E0783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E07834"/>
    <w:rPr>
      <w:rFonts w:asciiTheme="minorHAnsi" w:hAnsiTheme="minorHAnsi"/>
      <w:sz w:val="24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08"/>
    <w:rPr>
      <w:rFonts w:ascii="Segoe UI" w:hAnsi="Segoe UI" w:cs="Segoe UI"/>
      <w:sz w:val="22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5308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C5308"/>
  </w:style>
  <w:style w:type="paragraph" w:styleId="BlockText">
    <w:name w:val="Block Text"/>
    <w:basedOn w:val="Normal"/>
    <w:uiPriority w:val="99"/>
    <w:semiHidden/>
    <w:unhideWhenUsed/>
    <w:rsid w:val="00E5103A"/>
    <w:pPr>
      <w:pBdr>
        <w:top w:val="single" w:color="365F91" w:themeColor="accent1" w:themeShade="BF" w:sz="2" w:space="10" w:shadow="1"/>
        <w:left w:val="single" w:color="365F91" w:themeColor="accent1" w:themeShade="BF" w:sz="2" w:space="10" w:shadow="1"/>
        <w:bottom w:val="single" w:color="365F91" w:themeColor="accent1" w:themeShade="BF" w:sz="2" w:space="10" w:shadow="1"/>
        <w:right w:val="single" w:color="365F91" w:themeColor="accent1" w:themeShade="BF" w:sz="2" w:space="10" w:shadow="1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9C5308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/>
    <w:rsid w:val="009C5308"/>
  </w:style>
  <w:style w:type="paragraph" w:styleId="BodyText2">
    <w:name w:val="Body Text 2"/>
    <w:basedOn w:val="Normal"/>
    <w:link w:val="BodyText2Char"/>
    <w:uiPriority w:val="99"/>
    <w:semiHidden/>
    <w:unhideWhenUsed/>
    <w:rsid w:val="009C5308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C5308"/>
  </w:style>
  <w:style w:type="paragraph" w:styleId="BodyText3">
    <w:name w:val="Body Text 3"/>
    <w:basedOn w:val="Normal"/>
    <w:link w:val="BodyText3Char"/>
    <w:uiPriority w:val="99"/>
    <w:semiHidden/>
    <w:unhideWhenUsed/>
    <w:rsid w:val="009C5308"/>
    <w:pPr>
      <w:spacing w:after="120"/>
    </w:pPr>
    <w:rPr>
      <w:sz w:val="22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9C5308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C5308"/>
    <w:pPr>
      <w:spacing w:after="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sid w:val="009C530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5308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9C530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C5308"/>
    <w:pPr>
      <w:spacing w:after="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sid w:val="009C530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5308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9C530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C5308"/>
    <w:pPr>
      <w:spacing w:after="120"/>
      <w:ind w:left="283"/>
    </w:pPr>
    <w:rPr>
      <w:sz w:val="22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9C5308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C530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C5308"/>
    <w:pPr>
      <w:spacing w:after="200"/>
    </w:pPr>
    <w:rPr>
      <w:i/>
      <w:iCs/>
      <w:color w:val="1F497D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C5308"/>
    <w:pPr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/>
    <w:rsid w:val="009C5308"/>
  </w:style>
  <w:style w:type="table" w:styleId="ColorfulGrid">
    <w:name w:val="Colorful Grid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C5308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530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308"/>
    <w:rPr>
      <w:sz w:val="22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C5308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30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C5308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C5308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5308"/>
  </w:style>
  <w:style w:type="character" w:styleId="DateChar" w:customStyle="1">
    <w:name w:val="Date Char"/>
    <w:basedOn w:val="DefaultParagraphFont"/>
    <w:link w:val="Date"/>
    <w:uiPriority w:val="99"/>
    <w:semiHidden/>
    <w:rsid w:val="009C5308"/>
  </w:style>
  <w:style w:type="paragraph" w:styleId="DocumentMap">
    <w:name w:val="Document Map"/>
    <w:basedOn w:val="Normal"/>
    <w:link w:val="DocumentMapChar"/>
    <w:uiPriority w:val="99"/>
    <w:semiHidden/>
    <w:unhideWhenUsed/>
    <w:rsid w:val="009C5308"/>
    <w:rPr>
      <w:rFonts w:ascii="Segoe UI" w:hAnsi="Segoe UI" w:cs="Segoe UI"/>
      <w:sz w:val="22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9C5308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C5308"/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sid w:val="009C5308"/>
  </w:style>
  <w:style w:type="character" w:styleId="Emphasis">
    <w:name w:val="Emphasis"/>
    <w:basedOn w:val="DefaultParagraphFont"/>
    <w:uiPriority w:val="20"/>
    <w:qFormat/>
    <w:rsid w:val="009C530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C53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5308"/>
    <w:rPr>
      <w:sz w:val="22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9C5308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C5308"/>
    <w:pPr>
      <w:framePr w:w="7920" w:h="1980" w:hSpace="180" w:wrap="auto" w:hAnchor="page" w:xAlign="center" w:yAlign="bottom" w:hRule="exact"/>
      <w:ind w:left="2880"/>
    </w:pPr>
    <w:rPr>
      <w:rFonts w:asciiTheme="majorHAnsi" w:hAnsiTheme="majorHAnsi"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9C5308"/>
    <w:rPr>
      <w:rFonts w:asciiTheme="majorHAnsi" w:hAnsiTheme="majorHAnsi" w:eastAsiaTheme="majorEastAsia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C5308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C530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5308"/>
    <w:rPr>
      <w:sz w:val="22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C5308"/>
    <w:rPr>
      <w:sz w:val="22"/>
      <w:szCs w:val="20"/>
    </w:rPr>
  </w:style>
  <w:style w:type="table" w:styleId="GridTable1Light">
    <w:name w:val="Grid Table 1 Light"/>
    <w:basedOn w:val="TableNormal"/>
    <w:uiPriority w:val="46"/>
    <w:rsid w:val="009C5308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C5308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C5308"/>
    <w:tblPr>
      <w:tblStyleRowBandSize w:val="1"/>
      <w:tblStyleColBandSize w:val="1"/>
      <w:tblBorders>
        <w:top w:val="single" w:color="E5B8B7" w:themeColor="accent2" w:themeTint="66" w:sz="4" w:space="0"/>
        <w:left w:val="single" w:color="E5B8B7" w:themeColor="accent2" w:themeTint="66" w:sz="4" w:space="0"/>
        <w:bottom w:val="single" w:color="E5B8B7" w:themeColor="accent2" w:themeTint="66" w:sz="4" w:space="0"/>
        <w:right w:val="single" w:color="E5B8B7" w:themeColor="accent2" w:themeTint="66" w:sz="4" w:space="0"/>
        <w:insideH w:val="single" w:color="E5B8B7" w:themeColor="accent2" w:themeTint="66" w:sz="4" w:space="0"/>
        <w:insideV w:val="single" w:color="E5B8B7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C5308"/>
    <w:tblPr>
      <w:tblStyleRowBandSize w:val="1"/>
      <w:tblStyleColBandSize w:val="1"/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blPr/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C5308"/>
    <w:tblPr>
      <w:tblStyleRowBandSize w:val="1"/>
      <w:tblStyleColBandSize w:val="1"/>
      <w:tblBorders>
        <w:top w:val="single" w:color="CCC0D9" w:themeColor="accent4" w:themeTint="66" w:sz="4" w:space="0"/>
        <w:left w:val="single" w:color="CCC0D9" w:themeColor="accent4" w:themeTint="66" w:sz="4" w:space="0"/>
        <w:bottom w:val="single" w:color="CCC0D9" w:themeColor="accent4" w:themeTint="66" w:sz="4" w:space="0"/>
        <w:right w:val="single" w:color="CCC0D9" w:themeColor="accent4" w:themeTint="66" w:sz="4" w:space="0"/>
        <w:insideH w:val="single" w:color="CCC0D9" w:themeColor="accent4" w:themeTint="66" w:sz="4" w:space="0"/>
        <w:insideV w:val="single" w:color="CCC0D9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C5308"/>
    <w:tblPr>
      <w:tblStyleRowBandSize w:val="1"/>
      <w:tblStyleColBandSize w:val="1"/>
      <w:tblBorders>
        <w:top w:val="single" w:color="B6DDE8" w:themeColor="accent5" w:themeTint="66" w:sz="4" w:space="0"/>
        <w:left w:val="single" w:color="B6DDE8" w:themeColor="accent5" w:themeTint="66" w:sz="4" w:space="0"/>
        <w:bottom w:val="single" w:color="B6DDE8" w:themeColor="accent5" w:themeTint="66" w:sz="4" w:space="0"/>
        <w:right w:val="single" w:color="B6DDE8" w:themeColor="accent5" w:themeTint="66" w:sz="4" w:space="0"/>
        <w:insideH w:val="single" w:color="B6DDE8" w:themeColor="accent5" w:themeTint="66" w:sz="4" w:space="0"/>
        <w:insideV w:val="single" w:color="B6DDE8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C5308"/>
    <w:tblPr>
      <w:tblStyleRowBandSize w:val="1"/>
      <w:tblStyleColBandSize w:val="1"/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blPr/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C5308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C5308"/>
    <w:tblPr>
      <w:tblStyleRowBandSize w:val="1"/>
      <w:tblStyleColBandSize w:val="1"/>
      <w:tblBorders>
        <w:top w:val="single" w:color="95B3D7" w:themeColor="accent1" w:themeTint="99" w:sz="2" w:space="0"/>
        <w:bottom w:val="single" w:color="95B3D7" w:themeColor="accent1" w:themeTint="99" w:sz="2" w:space="0"/>
        <w:insideH w:val="single" w:color="95B3D7" w:themeColor="accent1" w:themeTint="99" w:sz="2" w:space="0"/>
        <w:insideV w:val="single" w:color="95B3D7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5B3D7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C5308"/>
    <w:tblPr>
      <w:tblStyleRowBandSize w:val="1"/>
      <w:tblStyleColBandSize w:val="1"/>
      <w:tblBorders>
        <w:top w:val="single" w:color="D99594" w:themeColor="accent2" w:themeTint="99" w:sz="2" w:space="0"/>
        <w:bottom w:val="single" w:color="D99594" w:themeColor="accent2" w:themeTint="99" w:sz="2" w:space="0"/>
        <w:insideH w:val="single" w:color="D99594" w:themeColor="accent2" w:themeTint="99" w:sz="2" w:space="0"/>
        <w:insideV w:val="single" w:color="D99594" w:themeColor="accent2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D99594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C5308"/>
    <w:tblPr>
      <w:tblStyleRowBandSize w:val="1"/>
      <w:tblStyleColBandSize w:val="1"/>
      <w:tblBorders>
        <w:top w:val="single" w:color="C2D69B" w:themeColor="accent3" w:themeTint="99" w:sz="2" w:space="0"/>
        <w:bottom w:val="single" w:color="C2D69B" w:themeColor="accent3" w:themeTint="99" w:sz="2" w:space="0"/>
        <w:insideH w:val="single" w:color="C2D69B" w:themeColor="accent3" w:themeTint="99" w:sz="2" w:space="0"/>
        <w:insideV w:val="single" w:color="C2D69B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2D69B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C5308"/>
    <w:tblPr>
      <w:tblStyleRowBandSize w:val="1"/>
      <w:tblStyleColBandSize w:val="1"/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C5308"/>
    <w:tblPr>
      <w:tblStyleRowBandSize w:val="1"/>
      <w:tblStyleColBandSize w:val="1"/>
      <w:tblBorders>
        <w:top w:val="single" w:color="92CDDC" w:themeColor="accent5" w:themeTint="99" w:sz="2" w:space="0"/>
        <w:bottom w:val="single" w:color="92CDDC" w:themeColor="accent5" w:themeTint="99" w:sz="2" w:space="0"/>
        <w:insideH w:val="single" w:color="92CDDC" w:themeColor="accent5" w:themeTint="99" w:sz="2" w:space="0"/>
        <w:insideV w:val="single" w:color="92CDDC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2CDDC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C5308"/>
    <w:tblPr>
      <w:tblStyleRowBandSize w:val="1"/>
      <w:tblStyleColBandSize w:val="1"/>
      <w:tblBorders>
        <w:top w:val="single" w:color="FABF8F" w:themeColor="accent6" w:themeTint="99" w:sz="2" w:space="0"/>
        <w:bottom w:val="single" w:color="FABF8F" w:themeColor="accent6" w:themeTint="99" w:sz="2" w:space="0"/>
        <w:insideH w:val="single" w:color="FABF8F" w:themeColor="accent6" w:themeTint="99" w:sz="2" w:space="0"/>
        <w:insideV w:val="single" w:color="FABF8F" w:themeColor="accent6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FABF8F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C5308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3-Accent1">
    <w:name w:val="Grid Table 3 Accent 1"/>
    <w:basedOn w:val="TableNormal"/>
    <w:uiPriority w:val="48"/>
    <w:rsid w:val="009C5308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color="95B3D7" w:themeColor="accent1" w:themeTint="99" w:sz="4" w:space="0"/>
        </w:tcBorders>
      </w:tcPr>
    </w:tblStylePr>
    <w:tblStylePr w:type="nwCell">
      <w:tblPr/>
      <w:tcPr>
        <w:tcBorders>
          <w:bottom w:val="single" w:color="95B3D7" w:themeColor="accent1" w:themeTint="99" w:sz="4" w:space="0"/>
        </w:tcBorders>
      </w:tcPr>
    </w:tblStylePr>
    <w:tblStylePr w:type="seCell">
      <w:tblPr/>
      <w:tcPr>
        <w:tcBorders>
          <w:top w:val="single" w:color="95B3D7" w:themeColor="accent1" w:themeTint="99" w:sz="4" w:space="0"/>
        </w:tcBorders>
      </w:tcPr>
    </w:tblStylePr>
    <w:tblStylePr w:type="swCell">
      <w:tblPr/>
      <w:tcPr>
        <w:tcBorders>
          <w:top w:val="single" w:color="95B3D7" w:themeColor="accent1" w:themeTint="99" w:sz="4" w:space="0"/>
        </w:tcBorders>
      </w:tcPr>
    </w:tblStylePr>
  </w:style>
  <w:style w:type="table" w:styleId="GridTable3-Accent2">
    <w:name w:val="Grid Table 3 Accent 2"/>
    <w:basedOn w:val="TableNormal"/>
    <w:uiPriority w:val="48"/>
    <w:rsid w:val="009C5308"/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color="D99594" w:themeColor="accent2" w:themeTint="99" w:sz="4" w:space="0"/>
        </w:tcBorders>
      </w:tcPr>
    </w:tblStylePr>
    <w:tblStylePr w:type="nwCell">
      <w:tblPr/>
      <w:tcPr>
        <w:tcBorders>
          <w:bottom w:val="single" w:color="D99594" w:themeColor="accent2" w:themeTint="99" w:sz="4" w:space="0"/>
        </w:tcBorders>
      </w:tcPr>
    </w:tblStylePr>
    <w:tblStylePr w:type="seCell">
      <w:tblPr/>
      <w:tcPr>
        <w:tcBorders>
          <w:top w:val="single" w:color="D99594" w:themeColor="accent2" w:themeTint="99" w:sz="4" w:space="0"/>
        </w:tcBorders>
      </w:tcPr>
    </w:tblStylePr>
    <w:tblStylePr w:type="swCell">
      <w:tblPr/>
      <w:tcPr>
        <w:tcBorders>
          <w:top w:val="single" w:color="D99594" w:themeColor="accent2" w:themeTint="99" w:sz="4" w:space="0"/>
        </w:tcBorders>
      </w:tcPr>
    </w:tblStylePr>
  </w:style>
  <w:style w:type="table" w:styleId="GridTable3-Accent3">
    <w:name w:val="Grid Table 3 Accent 3"/>
    <w:basedOn w:val="TableNormal"/>
    <w:uiPriority w:val="48"/>
    <w:rsid w:val="009C5308"/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color="C2D69B" w:themeColor="accent3" w:themeTint="99" w:sz="4" w:space="0"/>
        </w:tcBorders>
      </w:tcPr>
    </w:tblStylePr>
    <w:tblStylePr w:type="nwCell">
      <w:tblPr/>
      <w:tcPr>
        <w:tcBorders>
          <w:bottom w:val="single" w:color="C2D69B" w:themeColor="accent3" w:themeTint="99" w:sz="4" w:space="0"/>
        </w:tcBorders>
      </w:tcPr>
    </w:tblStylePr>
    <w:tblStylePr w:type="seCell">
      <w:tblPr/>
      <w:tcPr>
        <w:tcBorders>
          <w:top w:val="single" w:color="C2D69B" w:themeColor="accent3" w:themeTint="99" w:sz="4" w:space="0"/>
        </w:tcBorders>
      </w:tcPr>
    </w:tblStylePr>
    <w:tblStylePr w:type="swCell">
      <w:tblPr/>
      <w:tcPr>
        <w:tcBorders>
          <w:top w:val="single" w:color="C2D69B" w:themeColor="accent3" w:themeTint="99" w:sz="4" w:space="0"/>
        </w:tcBorders>
      </w:tcPr>
    </w:tblStylePr>
  </w:style>
  <w:style w:type="table" w:styleId="GridTable3-Accent4">
    <w:name w:val="Grid Table 3 Accent 4"/>
    <w:basedOn w:val="TableNormal"/>
    <w:uiPriority w:val="48"/>
    <w:rsid w:val="009C5308"/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color="B2A1C7" w:themeColor="accent4" w:themeTint="99" w:sz="4" w:space="0"/>
        </w:tcBorders>
      </w:tcPr>
    </w:tblStylePr>
    <w:tblStylePr w:type="nwCell">
      <w:tblPr/>
      <w:tcPr>
        <w:tcBorders>
          <w:bottom w:val="single" w:color="B2A1C7" w:themeColor="accent4" w:themeTint="99" w:sz="4" w:space="0"/>
        </w:tcBorders>
      </w:tcPr>
    </w:tblStylePr>
    <w:tblStylePr w:type="seCell">
      <w:tblPr/>
      <w:tcPr>
        <w:tcBorders>
          <w:top w:val="single" w:color="B2A1C7" w:themeColor="accent4" w:themeTint="99" w:sz="4" w:space="0"/>
        </w:tcBorders>
      </w:tcPr>
    </w:tblStylePr>
    <w:tblStylePr w:type="swCell">
      <w:tblPr/>
      <w:tcPr>
        <w:tcBorders>
          <w:top w:val="single" w:color="B2A1C7" w:themeColor="accent4" w:themeTint="99" w:sz="4" w:space="0"/>
        </w:tcBorders>
      </w:tcPr>
    </w:tblStylePr>
  </w:style>
  <w:style w:type="table" w:styleId="GridTable3-Accent5">
    <w:name w:val="Grid Table 3 Accent 5"/>
    <w:basedOn w:val="TableNormal"/>
    <w:uiPriority w:val="48"/>
    <w:rsid w:val="009C5308"/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color="92CDDC" w:themeColor="accent5" w:themeTint="99" w:sz="4" w:space="0"/>
        </w:tcBorders>
      </w:tcPr>
    </w:tblStylePr>
    <w:tblStylePr w:type="nwCell">
      <w:tblPr/>
      <w:tcPr>
        <w:tcBorders>
          <w:bottom w:val="single" w:color="92CDDC" w:themeColor="accent5" w:themeTint="99" w:sz="4" w:space="0"/>
        </w:tcBorders>
      </w:tcPr>
    </w:tblStylePr>
    <w:tblStylePr w:type="seCell">
      <w:tblPr/>
      <w:tcPr>
        <w:tcBorders>
          <w:top w:val="single" w:color="92CDDC" w:themeColor="accent5" w:themeTint="99" w:sz="4" w:space="0"/>
        </w:tcBorders>
      </w:tcPr>
    </w:tblStylePr>
    <w:tblStylePr w:type="swCell">
      <w:tblPr/>
      <w:tcPr>
        <w:tcBorders>
          <w:top w:val="single" w:color="92CDDC" w:themeColor="accent5" w:themeTint="99" w:sz="4" w:space="0"/>
        </w:tcBorders>
      </w:tcPr>
    </w:tblStylePr>
  </w:style>
  <w:style w:type="table" w:styleId="GridTable3-Accent6">
    <w:name w:val="Grid Table 3 Accent 6"/>
    <w:basedOn w:val="TableNormal"/>
    <w:uiPriority w:val="48"/>
    <w:rsid w:val="009C5308"/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color="FABF8F" w:themeColor="accent6" w:themeTint="99" w:sz="4" w:space="0"/>
        </w:tcBorders>
      </w:tcPr>
    </w:tblStylePr>
    <w:tblStylePr w:type="nwCell">
      <w:tblPr/>
      <w:tcPr>
        <w:tcBorders>
          <w:bottom w:val="single" w:color="FABF8F" w:themeColor="accent6" w:themeTint="99" w:sz="4" w:space="0"/>
        </w:tcBorders>
      </w:tcPr>
    </w:tblStylePr>
    <w:tblStylePr w:type="seCell">
      <w:tblPr/>
      <w:tcPr>
        <w:tcBorders>
          <w:top w:val="single" w:color="FABF8F" w:themeColor="accent6" w:themeTint="99" w:sz="4" w:space="0"/>
        </w:tcBorders>
      </w:tcPr>
    </w:tblStylePr>
    <w:tblStylePr w:type="swCell">
      <w:tblPr/>
      <w:tcPr>
        <w:tcBorders>
          <w:top w:val="single" w:color="FABF8F" w:themeColor="accent6" w:themeTint="99" w:sz="4" w:space="0"/>
        </w:tcBorders>
      </w:tcPr>
    </w:tblStylePr>
  </w:style>
  <w:style w:type="table" w:styleId="GridTable4">
    <w:name w:val="Grid Table 4"/>
    <w:basedOn w:val="TableNormal"/>
    <w:uiPriority w:val="49"/>
    <w:rsid w:val="009C5308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C5308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C5308"/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C5308"/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C5308"/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C5308"/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C5308"/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C5308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C5308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blPr/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blPr/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B2A1C7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blPr/>
      <w:tcPr>
        <w:tcBorders>
          <w:bottom w:val="single" w:color="92CDDC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blPr/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C5308"/>
    <w:rPr>
      <w:color w:val="000000" w:themeColor="text1"/>
    </w:rPr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color="666666" w:themeColor="text1" w:themeTint="99" w:sz="4" w:space="0"/>
        </w:tcBorders>
      </w:tcPr>
    </w:tblStylePr>
    <w:tblStylePr w:type="nwCell">
      <w:tblPr/>
      <w:tcPr>
        <w:tcBorders>
          <w:bottom w:val="single" w:color="666666" w:themeColor="text1" w:themeTint="99" w:sz="4" w:space="0"/>
        </w:tcBorders>
      </w:tcPr>
    </w:tblStylePr>
    <w:tblStylePr w:type="seCell">
      <w:tblPr/>
      <w:tcPr>
        <w:tcBorders>
          <w:top w:val="single" w:color="666666" w:themeColor="text1" w:themeTint="99" w:sz="4" w:space="0"/>
        </w:tcBorders>
      </w:tcPr>
    </w:tblStylePr>
    <w:tblStylePr w:type="swCell">
      <w:tblPr/>
      <w:tcPr>
        <w:tcBorders>
          <w:top w:val="single" w:color="666666" w:themeColor="text1" w:themeTint="99" w:sz="4" w:space="0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color="95B3D7" w:themeColor="accent1" w:themeTint="99" w:sz="4" w:space="0"/>
        </w:tcBorders>
      </w:tcPr>
    </w:tblStylePr>
    <w:tblStylePr w:type="nwCell">
      <w:tblPr/>
      <w:tcPr>
        <w:tcBorders>
          <w:bottom w:val="single" w:color="95B3D7" w:themeColor="accent1" w:themeTint="99" w:sz="4" w:space="0"/>
        </w:tcBorders>
      </w:tcPr>
    </w:tblStylePr>
    <w:tblStylePr w:type="seCell">
      <w:tblPr/>
      <w:tcPr>
        <w:tcBorders>
          <w:top w:val="single" w:color="95B3D7" w:themeColor="accent1" w:themeTint="99" w:sz="4" w:space="0"/>
        </w:tcBorders>
      </w:tcPr>
    </w:tblStylePr>
    <w:tblStylePr w:type="swCell">
      <w:tblPr/>
      <w:tcPr>
        <w:tcBorders>
          <w:top w:val="single" w:color="95B3D7" w:themeColor="accent1" w:themeTint="99" w:sz="4" w:space="0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color="D99594" w:themeColor="accent2" w:themeTint="99" w:sz="4" w:space="0"/>
        </w:tcBorders>
      </w:tcPr>
    </w:tblStylePr>
    <w:tblStylePr w:type="nwCell">
      <w:tblPr/>
      <w:tcPr>
        <w:tcBorders>
          <w:bottom w:val="single" w:color="D99594" w:themeColor="accent2" w:themeTint="99" w:sz="4" w:space="0"/>
        </w:tcBorders>
      </w:tcPr>
    </w:tblStylePr>
    <w:tblStylePr w:type="seCell">
      <w:tblPr/>
      <w:tcPr>
        <w:tcBorders>
          <w:top w:val="single" w:color="D99594" w:themeColor="accent2" w:themeTint="99" w:sz="4" w:space="0"/>
        </w:tcBorders>
      </w:tcPr>
    </w:tblStylePr>
    <w:tblStylePr w:type="swCell">
      <w:tblPr/>
      <w:tcPr>
        <w:tcBorders>
          <w:top w:val="single" w:color="D99594" w:themeColor="accent2" w:themeTint="99" w:sz="4" w:space="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  <w:insideV w:val="single" w:color="C2D69B" w:themeColor="accent3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color="C2D69B" w:themeColor="accent3" w:themeTint="99" w:sz="4" w:space="0"/>
        </w:tcBorders>
      </w:tcPr>
    </w:tblStylePr>
    <w:tblStylePr w:type="nwCell">
      <w:tblPr/>
      <w:tcPr>
        <w:tcBorders>
          <w:bottom w:val="single" w:color="C2D69B" w:themeColor="accent3" w:themeTint="99" w:sz="4" w:space="0"/>
        </w:tcBorders>
      </w:tcPr>
    </w:tblStylePr>
    <w:tblStylePr w:type="seCell">
      <w:tblPr/>
      <w:tcPr>
        <w:tcBorders>
          <w:top w:val="single" w:color="C2D69B" w:themeColor="accent3" w:themeTint="99" w:sz="4" w:space="0"/>
        </w:tcBorders>
      </w:tcPr>
    </w:tblStylePr>
    <w:tblStylePr w:type="swCell">
      <w:tblPr/>
      <w:tcPr>
        <w:tcBorders>
          <w:top w:val="single" w:color="C2D69B" w:themeColor="accent3" w:themeTint="99" w:sz="4" w:space="0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color="B2A1C7" w:themeColor="accent4" w:themeTint="99" w:sz="4" w:space="0"/>
        </w:tcBorders>
      </w:tcPr>
    </w:tblStylePr>
    <w:tblStylePr w:type="nwCell">
      <w:tblPr/>
      <w:tcPr>
        <w:tcBorders>
          <w:bottom w:val="single" w:color="B2A1C7" w:themeColor="accent4" w:themeTint="99" w:sz="4" w:space="0"/>
        </w:tcBorders>
      </w:tcPr>
    </w:tblStylePr>
    <w:tblStylePr w:type="seCell">
      <w:tblPr/>
      <w:tcPr>
        <w:tcBorders>
          <w:top w:val="single" w:color="B2A1C7" w:themeColor="accent4" w:themeTint="99" w:sz="4" w:space="0"/>
        </w:tcBorders>
      </w:tcPr>
    </w:tblStylePr>
    <w:tblStylePr w:type="swCell">
      <w:tblPr/>
      <w:tcPr>
        <w:tcBorders>
          <w:top w:val="single" w:color="B2A1C7" w:themeColor="accent4" w:themeTint="99" w:sz="4" w:space="0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color="92CDDC" w:themeColor="accent5" w:themeTint="99" w:sz="4" w:space="0"/>
        </w:tcBorders>
      </w:tcPr>
    </w:tblStylePr>
    <w:tblStylePr w:type="nwCell">
      <w:tblPr/>
      <w:tcPr>
        <w:tcBorders>
          <w:bottom w:val="single" w:color="92CDDC" w:themeColor="accent5" w:themeTint="99" w:sz="4" w:space="0"/>
        </w:tcBorders>
      </w:tcPr>
    </w:tblStylePr>
    <w:tblStylePr w:type="seCell">
      <w:tblPr/>
      <w:tcPr>
        <w:tcBorders>
          <w:top w:val="single" w:color="92CDDC" w:themeColor="accent5" w:themeTint="99" w:sz="4" w:space="0"/>
        </w:tcBorders>
      </w:tcPr>
    </w:tblStylePr>
    <w:tblStylePr w:type="swCell">
      <w:tblPr/>
      <w:tcPr>
        <w:tcBorders>
          <w:top w:val="single" w:color="92CDDC" w:themeColor="accent5" w:themeTint="99" w:sz="4" w:space="0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color="FABF8F" w:themeColor="accent6" w:themeTint="99" w:sz="4" w:space="0"/>
        </w:tcBorders>
      </w:tcPr>
    </w:tblStylePr>
    <w:tblStylePr w:type="nwCell">
      <w:tblPr/>
      <w:tcPr>
        <w:tcBorders>
          <w:bottom w:val="single" w:color="FABF8F" w:themeColor="accent6" w:themeTint="99" w:sz="4" w:space="0"/>
        </w:tcBorders>
      </w:tcPr>
    </w:tblStylePr>
    <w:tblStylePr w:type="seCell">
      <w:tblPr/>
      <w:tcPr>
        <w:tcBorders>
          <w:top w:val="single" w:color="FABF8F" w:themeColor="accent6" w:themeTint="99" w:sz="4" w:space="0"/>
        </w:tcBorders>
      </w:tcPr>
    </w:tblStylePr>
    <w:tblStylePr w:type="swCell">
      <w:tblPr/>
      <w:tcPr>
        <w:tcBorders>
          <w:top w:val="single" w:color="FABF8F" w:themeColor="accent6" w:themeTint="99" w:sz="4" w:space="0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C5308"/>
    <w:rPr>
      <w:color w:val="2B579A"/>
      <w:shd w:val="clear" w:color="auto" w:fill="E6E6E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C5308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C5308"/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C5308"/>
    <w:rPr>
      <w:rFonts w:asciiTheme="majorHAnsi" w:hAnsiTheme="majorHAnsi"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C5308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C5308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C5308"/>
    <w:rPr>
      <w:rFonts w:asciiTheme="majorHAnsi" w:hAnsiTheme="majorHAnsi" w:eastAsiaTheme="majorEastAsia" w:cstheme="majorBidi"/>
      <w:color w:val="272727" w:themeColor="text1" w:themeTint="D8"/>
      <w:sz w:val="2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C5308"/>
    <w:rPr>
      <w:rFonts w:asciiTheme="majorHAnsi" w:hAnsiTheme="majorHAnsi" w:eastAsiaTheme="majorEastAsia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9C5308"/>
  </w:style>
  <w:style w:type="paragraph" w:styleId="HTMLAddress">
    <w:name w:val="HTML Address"/>
    <w:basedOn w:val="Normal"/>
    <w:link w:val="HTMLAddressChar"/>
    <w:uiPriority w:val="99"/>
    <w:semiHidden/>
    <w:unhideWhenUsed/>
    <w:rsid w:val="009C5308"/>
    <w:rPr>
      <w:i/>
      <w:iCs/>
    </w:rPr>
  </w:style>
  <w:style w:type="character" w:styleId="HTMLAddressChar" w:customStyle="1">
    <w:name w:val="HTML Address Char"/>
    <w:basedOn w:val="DefaultParagraphFont"/>
    <w:link w:val="HTMLAddress"/>
    <w:uiPriority w:val="99"/>
    <w:semiHidden/>
    <w:rsid w:val="009C530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C530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C530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9C5308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C530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C530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C530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C5308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C530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C530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C530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C530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C530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C530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C530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C530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C530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C5308"/>
    <w:rPr>
      <w:rFonts w:asciiTheme="majorHAnsi" w:hAnsiTheme="majorHAnsi" w:eastAsiaTheme="majorEastAsia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E5103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03A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103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5103A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C5308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C5308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C5308"/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C5308"/>
  </w:style>
  <w:style w:type="paragraph" w:styleId="List">
    <w:name w:val="List"/>
    <w:basedOn w:val="Normal"/>
    <w:uiPriority w:val="99"/>
    <w:semiHidden/>
    <w:unhideWhenUsed/>
    <w:rsid w:val="009C530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C530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C530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C530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C5308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C530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C530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C530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C530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C530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C530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C530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C530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C530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C530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C530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C530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C530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C530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C530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9C530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5B3D7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D99594" w:themeColor="accent2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C2D69B" w:themeColor="accent3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B2A1C7" w:themeColor="accent4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2CDDC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FABF8F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C5308"/>
    <w:tblPr>
      <w:tblStyleRowBandSize w:val="1"/>
      <w:tblStyleColBandSize w:val="1"/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C5308"/>
    <w:tblPr>
      <w:tblStyleRowBandSize w:val="1"/>
      <w:tblStyleColBandSize w:val="1"/>
      <w:tblBorders>
        <w:top w:val="single" w:color="95B3D7" w:themeColor="accent1" w:themeTint="99" w:sz="4" w:space="0"/>
        <w:bottom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C5308"/>
    <w:tblPr>
      <w:tblStyleRowBandSize w:val="1"/>
      <w:tblStyleColBandSize w:val="1"/>
      <w:tblBorders>
        <w:top w:val="single" w:color="D99594" w:themeColor="accent2" w:themeTint="99" w:sz="4" w:space="0"/>
        <w:bottom w:val="single" w:color="D99594" w:themeColor="accent2" w:themeTint="99" w:sz="4" w:space="0"/>
        <w:insideH w:val="single" w:color="D99594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C5308"/>
    <w:tblPr>
      <w:tblStyleRowBandSize w:val="1"/>
      <w:tblStyleColBandSize w:val="1"/>
      <w:tblBorders>
        <w:top w:val="single" w:color="C2D69B" w:themeColor="accent3" w:themeTint="99" w:sz="4" w:space="0"/>
        <w:bottom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C5308"/>
    <w:tblPr>
      <w:tblStyleRowBandSize w:val="1"/>
      <w:tblStyleColBandSize w:val="1"/>
      <w:tblBorders>
        <w:top w:val="single" w:color="B2A1C7" w:themeColor="accent4" w:themeTint="99" w:sz="4" w:space="0"/>
        <w:bottom w:val="single" w:color="B2A1C7" w:themeColor="accent4" w:themeTint="99" w:sz="4" w:space="0"/>
        <w:insideH w:val="single" w:color="B2A1C7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C5308"/>
    <w:tblPr>
      <w:tblStyleRowBandSize w:val="1"/>
      <w:tblStyleColBandSize w:val="1"/>
      <w:tblBorders>
        <w:top w:val="single" w:color="92CDDC" w:themeColor="accent5" w:themeTint="99" w:sz="4" w:space="0"/>
        <w:bottom w:val="single" w:color="92CDDC" w:themeColor="accent5" w:themeTint="99" w:sz="4" w:space="0"/>
        <w:insideH w:val="single" w:color="92CDDC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C5308"/>
    <w:tblPr>
      <w:tblStyleRowBandSize w:val="1"/>
      <w:tblStyleColBandSize w:val="1"/>
      <w:tblBorders>
        <w:top w:val="single" w:color="FABF8F" w:themeColor="accent6" w:themeTint="99" w:sz="4" w:space="0"/>
        <w:bottom w:val="single" w:color="FABF8F" w:themeColor="accent6" w:themeTint="99" w:sz="4" w:space="0"/>
        <w:insideH w:val="single" w:color="FABF8F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C5308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C5308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tblPr/>
      <w:tcPr>
        <w:tcBorders>
          <w:top w:val="single" w:color="4F81BD" w:themeColor="accent1" w:sz="4" w:space="0"/>
          <w:bottom w:val="single" w:color="4F81BD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F81BD" w:themeColor="accent1" w:sz="4" w:space="0"/>
          <w:left w:val="nil"/>
        </w:tcBorders>
      </w:tcPr>
    </w:tblStylePr>
    <w:tblStylePr w:type="swCell">
      <w:tblPr/>
      <w:tcPr>
        <w:tcBorders>
          <w:top w:val="double" w:color="4F81BD" w:themeColor="accent1" w:sz="4" w:space="0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C5308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tblPr/>
      <w:tcPr>
        <w:tcBorders>
          <w:top w:val="single" w:color="C0504D" w:themeColor="accent2" w:sz="4" w:space="0"/>
          <w:bottom w:val="single" w:color="C0504D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C0504D" w:themeColor="accent2" w:sz="4" w:space="0"/>
          <w:left w:val="nil"/>
        </w:tcBorders>
      </w:tcPr>
    </w:tblStylePr>
    <w:tblStylePr w:type="swCell">
      <w:tblPr/>
      <w:tcPr>
        <w:tcBorders>
          <w:top w:val="double" w:color="C0504D" w:themeColor="accent2" w:sz="4" w:space="0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C5308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tblPr/>
      <w:tcPr>
        <w:tcBorders>
          <w:top w:val="single" w:color="9BBB59" w:themeColor="accent3" w:sz="4" w:space="0"/>
          <w:bottom w:val="single" w:color="9BBB59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9BBB59" w:themeColor="accent3" w:sz="4" w:space="0"/>
          <w:left w:val="nil"/>
        </w:tcBorders>
      </w:tcPr>
    </w:tblStylePr>
    <w:tblStylePr w:type="swCell">
      <w:tblPr/>
      <w:tcPr>
        <w:tcBorders>
          <w:top w:val="double" w:color="9BBB59" w:themeColor="accent3" w:sz="4" w:space="0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C5308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tblPr/>
      <w:tcPr>
        <w:tcBorders>
          <w:top w:val="single" w:color="8064A2" w:themeColor="accent4" w:sz="4" w:space="0"/>
          <w:bottom w:val="single" w:color="8064A2" w:themeColor="accent4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064A2" w:themeColor="accent4" w:sz="4" w:space="0"/>
          <w:left w:val="nil"/>
        </w:tcBorders>
      </w:tcPr>
    </w:tblStylePr>
    <w:tblStylePr w:type="swCell">
      <w:tblPr/>
      <w:tcPr>
        <w:tcBorders>
          <w:top w:val="double" w:color="8064A2" w:themeColor="accent4" w:sz="4" w:space="0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C5308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tblPr/>
      <w:tcPr>
        <w:tcBorders>
          <w:top w:val="single" w:color="4BACC6" w:themeColor="accent5" w:sz="4" w:space="0"/>
          <w:bottom w:val="single" w:color="4BACC6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BACC6" w:themeColor="accent5" w:sz="4" w:space="0"/>
          <w:left w:val="nil"/>
        </w:tcBorders>
      </w:tcPr>
    </w:tblStylePr>
    <w:tblStylePr w:type="swCell">
      <w:tblPr/>
      <w:tcPr>
        <w:tcBorders>
          <w:top w:val="double" w:color="4BACC6" w:themeColor="accent5" w:sz="4" w:space="0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C5308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color="F79646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tblPr/>
      <w:tcPr>
        <w:tcBorders>
          <w:top w:val="single" w:color="F79646" w:themeColor="accent6" w:sz="4" w:space="0"/>
          <w:bottom w:val="single" w:color="F79646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F79646" w:themeColor="accent6" w:sz="4" w:space="0"/>
          <w:left w:val="nil"/>
        </w:tcBorders>
      </w:tcPr>
    </w:tblStylePr>
    <w:tblStylePr w:type="swCell">
      <w:tblPr/>
      <w:tcPr>
        <w:tcBorders>
          <w:top w:val="double" w:color="F79646" w:themeColor="accent6" w:sz="4" w:space="0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C5308"/>
    <w:tblPr>
      <w:tblStyleRowBandSize w:val="1"/>
      <w:tblStyleColBandSize w:val="1"/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C5308"/>
    <w:tblPr>
      <w:tblStyleRowBandSize w:val="1"/>
      <w:tblStyleColBandSize w:val="1"/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C5308"/>
    <w:tblPr>
      <w:tblStyleRowBandSize w:val="1"/>
      <w:tblStyleColBandSize w:val="1"/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color="D99594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C5308"/>
    <w:tblPr>
      <w:tblStyleRowBandSize w:val="1"/>
      <w:tblStyleColBandSize w:val="1"/>
      <w:tblBorders>
        <w:top w:val="single" w:color="C2D69B" w:themeColor="accent3" w:themeTint="99" w:sz="4" w:space="0"/>
        <w:left w:val="single" w:color="C2D69B" w:themeColor="accent3" w:themeTint="99" w:sz="4" w:space="0"/>
        <w:bottom w:val="single" w:color="C2D69B" w:themeColor="accent3" w:themeTint="99" w:sz="4" w:space="0"/>
        <w:right w:val="single" w:color="C2D69B" w:themeColor="accent3" w:themeTint="99" w:sz="4" w:space="0"/>
        <w:insideH w:val="single" w:color="C2D69B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C2D69B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C5308"/>
    <w:tblPr>
      <w:tblStyleRowBandSize w:val="1"/>
      <w:tblStyleColBandSize w:val="1"/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color="B2A1C7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C5308"/>
    <w:tblPr>
      <w:tblStyleRowBandSize w:val="1"/>
      <w:tblStyleColBandSize w:val="1"/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color="92CDDC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C5308"/>
    <w:tblPr>
      <w:tblStyleRowBandSize w:val="1"/>
      <w:tblStyleColBandSize w:val="1"/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4F81BD" w:themeColor="accent1" w:sz="24" w:space="0"/>
        <w:left w:val="single" w:color="4F81BD" w:themeColor="accent1" w:sz="24" w:space="0"/>
        <w:bottom w:val="single" w:color="4F81BD" w:themeColor="accent1" w:sz="24" w:space="0"/>
        <w:right w:val="single" w:color="4F81BD" w:themeColor="accent1" w:sz="24" w:space="0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24" w:space="0"/>
        <w:bottom w:val="single" w:color="C0504D" w:themeColor="accent2" w:sz="24" w:space="0"/>
        <w:right w:val="single" w:color="C0504D" w:themeColor="accent2" w:sz="24" w:space="0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9BBB59" w:themeColor="accent3" w:sz="24" w:space="0"/>
        <w:left w:val="single" w:color="9BBB59" w:themeColor="accent3" w:sz="24" w:space="0"/>
        <w:bottom w:val="single" w:color="9BBB59" w:themeColor="accent3" w:sz="24" w:space="0"/>
        <w:right w:val="single" w:color="9BBB59" w:themeColor="accent3" w:sz="24" w:space="0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8064A2" w:themeColor="accent4" w:sz="24" w:space="0"/>
        <w:left w:val="single" w:color="8064A2" w:themeColor="accent4" w:sz="24" w:space="0"/>
        <w:bottom w:val="single" w:color="8064A2" w:themeColor="accent4" w:sz="24" w:space="0"/>
        <w:right w:val="single" w:color="8064A2" w:themeColor="accent4" w:sz="24" w:space="0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4BACC6" w:themeColor="accent5" w:sz="24" w:space="0"/>
        <w:left w:val="single" w:color="4BACC6" w:themeColor="accent5" w:sz="24" w:space="0"/>
        <w:bottom w:val="single" w:color="4BACC6" w:themeColor="accent5" w:sz="24" w:space="0"/>
        <w:right w:val="single" w:color="4BACC6" w:themeColor="accent5" w:sz="24" w:space="0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C5308"/>
    <w:rPr>
      <w:color w:val="FFFFFF" w:themeColor="background1"/>
    </w:rPr>
    <w:tblPr>
      <w:tblStyleRowBandSize w:val="1"/>
      <w:tblStyleColBandSize w:val="1"/>
      <w:tblBorders>
        <w:top w:val="single" w:color="F79646" w:themeColor="accent6" w:sz="24" w:space="0"/>
        <w:left w:val="single" w:color="F79646" w:themeColor="accent6" w:sz="24" w:space="0"/>
        <w:bottom w:val="single" w:color="F79646" w:themeColor="accent6" w:sz="24" w:space="0"/>
        <w:right w:val="single" w:color="F79646" w:themeColor="accent6" w:sz="24" w:space="0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C5308"/>
    <w:rPr>
      <w:color w:val="000000" w:themeColor="text1"/>
    </w:rPr>
    <w:tblPr>
      <w:tblStyleRowBandSize w:val="1"/>
      <w:tblStyleColBandSize w:val="1"/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C5308"/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C5308"/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4" w:space="0"/>
        <w:bottom w:val="single" w:color="C0504D" w:themeColor="accent2" w:sz="4" w:space="0"/>
      </w:tblBorders>
    </w:tblPr>
    <w:tblStylePr w:type="firstRow">
      <w:rPr>
        <w:b/>
        <w:bCs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bCs/>
      </w:rPr>
      <w:tblPr/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C5308"/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4" w:space="0"/>
        <w:bottom w:val="single" w:color="9BBB59" w:themeColor="accent3" w:sz="4" w:space="0"/>
      </w:tblBorders>
    </w:tblPr>
    <w:tblStylePr w:type="firstRow">
      <w:rPr>
        <w:b/>
        <w:bCs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C5308"/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4" w:space="0"/>
        <w:bottom w:val="single" w:color="8064A2" w:themeColor="accent4" w:sz="4" w:space="0"/>
      </w:tblBorders>
    </w:tblPr>
    <w:tblStylePr w:type="firstRow">
      <w:rPr>
        <w:b/>
        <w:bCs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bCs/>
      </w:rPr>
      <w:tblPr/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C5308"/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4" w:space="0"/>
        <w:bottom w:val="single" w:color="4BACC6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4BACC6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C5308"/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4" w:space="0"/>
        <w:bottom w:val="single" w:color="F79646" w:themeColor="accent6" w:sz="4" w:space="0"/>
      </w:tblBorders>
    </w:tblPr>
    <w:tblStylePr w:type="firstRow">
      <w:rPr>
        <w:b/>
        <w:bCs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bCs/>
      </w:rPr>
      <w:tblPr/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C530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C5308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F81BD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F81BD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F81BD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F81BD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C5308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C0504D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C0504D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C0504D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C0504D" w:themeColor="accent2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C5308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9BBB59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9BBB59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9BBB59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9BBB59" w:themeColor="accent3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C5308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8064A2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8064A2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8064A2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8064A2" w:themeColor="accent4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C5308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4BACC6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4BACC6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4BACC6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4BACC6" w:themeColor="accent5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C5308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F79646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F79646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F79646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F79646" w:themeColor="accent6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C53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9C5308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C5308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C5308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C5308"/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C5308"/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C5308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C5308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C5308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C5308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/>
    <w:rsid w:val="009C5308"/>
    <w:rPr>
      <w:rFonts w:asciiTheme="majorHAnsi" w:hAnsiTheme="majorHAnsi" w:eastAsiaTheme="majorEastAsia" w:cstheme="majorBidi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9C5308"/>
  </w:style>
  <w:style w:type="paragraph" w:styleId="NormalWeb">
    <w:name w:val="Normal (Web)"/>
    <w:basedOn w:val="Normal"/>
    <w:uiPriority w:val="99"/>
    <w:semiHidden/>
    <w:unhideWhenUsed/>
    <w:rsid w:val="009C5308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9C530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C5308"/>
  </w:style>
  <w:style w:type="character" w:styleId="NoteHeadingChar" w:customStyle="1">
    <w:name w:val="Note Heading Char"/>
    <w:basedOn w:val="DefaultParagraphFont"/>
    <w:link w:val="NoteHeading"/>
    <w:uiPriority w:val="99"/>
    <w:semiHidden/>
    <w:rsid w:val="009C5308"/>
  </w:style>
  <w:style w:type="character" w:styleId="PageNumber">
    <w:name w:val="page number"/>
    <w:basedOn w:val="DefaultParagraphFont"/>
    <w:uiPriority w:val="99"/>
    <w:semiHidden/>
    <w:unhideWhenUsed/>
    <w:rsid w:val="009C5308"/>
  </w:style>
  <w:style w:type="table" w:styleId="PlainTable1">
    <w:name w:val="Plain Table 1"/>
    <w:basedOn w:val="TableNormal"/>
    <w:uiPriority w:val="41"/>
    <w:rsid w:val="009C5308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C5308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9C530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C530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C5308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C5308"/>
    <w:rPr>
      <w:rFonts w:ascii="Consolas" w:hAnsi="Consolas"/>
      <w:sz w:val="22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9C5308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9C53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C530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C5308"/>
  </w:style>
  <w:style w:type="character" w:styleId="SalutationChar" w:customStyle="1">
    <w:name w:val="Salutation Char"/>
    <w:basedOn w:val="DefaultParagraphFont"/>
    <w:link w:val="Salutation"/>
    <w:uiPriority w:val="99"/>
    <w:semiHidden/>
    <w:rsid w:val="009C5308"/>
  </w:style>
  <w:style w:type="paragraph" w:styleId="Signature">
    <w:name w:val="Signature"/>
    <w:basedOn w:val="Normal"/>
    <w:link w:val="SignatureChar"/>
    <w:uiPriority w:val="99"/>
    <w:semiHidden/>
    <w:unhideWhenUsed/>
    <w:rsid w:val="009C5308"/>
    <w:pPr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/>
    <w:rsid w:val="009C5308"/>
  </w:style>
  <w:style w:type="character" w:styleId="SmartHyperlink">
    <w:name w:val="Smart Hyperlink"/>
    <w:basedOn w:val="DefaultParagraphFont"/>
    <w:uiPriority w:val="99"/>
    <w:semiHidden/>
    <w:unhideWhenUsed/>
    <w:rsid w:val="009C5308"/>
    <w:rPr>
      <w:u w:val="dotted"/>
    </w:rPr>
  </w:style>
  <w:style w:type="character" w:styleId="Strong">
    <w:name w:val="Strong"/>
    <w:basedOn w:val="DefaultParagraphFont"/>
    <w:uiPriority w:val="22"/>
    <w:qFormat/>
    <w:rsid w:val="009C530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30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9C5308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C53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C530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C530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C530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C530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C5308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C5308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C5308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C5308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C5308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C5308"/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C5308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C5308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C530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C5308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C5308"/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C5308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C5308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C5308"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C5308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C5308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C5308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C5308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C5308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C5308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C530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C5308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Light">
    <w:name w:val="Grid Table Light"/>
    <w:basedOn w:val="TableNormal"/>
    <w:uiPriority w:val="40"/>
    <w:rsid w:val="009C5308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TableList1">
    <w:name w:val="Table List 1"/>
    <w:basedOn w:val="TableNormal"/>
    <w:uiPriority w:val="99"/>
    <w:semiHidden/>
    <w:unhideWhenUsed/>
    <w:rsid w:val="009C5308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C5308"/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C5308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C5308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C5308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C5308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C5308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C5308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C530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C5308"/>
  </w:style>
  <w:style w:type="table" w:styleId="TableProfessional">
    <w:name w:val="Table Professional"/>
    <w:basedOn w:val="TableNormal"/>
    <w:uiPriority w:val="99"/>
    <w:semiHidden/>
    <w:unhideWhenUsed/>
    <w:rsid w:val="009C5308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C5308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C5308"/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C5308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C5308"/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C5308"/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C53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Web1">
    <w:name w:val="Table Web 1"/>
    <w:basedOn w:val="TableNormal"/>
    <w:uiPriority w:val="99"/>
    <w:semiHidden/>
    <w:unhideWhenUsed/>
    <w:rsid w:val="009C5308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C5308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C5308"/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9C5308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C53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9C5308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C530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C530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C5308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C5308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C5308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C5308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C5308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C530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C5308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5308"/>
    <w:pPr>
      <w:keepNext/>
      <w:keepLines/>
      <w:spacing w:before="240" w:after="0"/>
      <w:jc w:val="left"/>
      <w:outlineLvl w:val="9"/>
    </w:pPr>
    <w:rPr>
      <w:rFonts w:eastAsiaTheme="majorEastAsia" w:cstheme="majorBidi"/>
      <w:b w:val="0"/>
      <w:caps w:val="0"/>
      <w:color w:val="365F91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E5103A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uis\AppData\Roaming\Microsoft\Templates\Student%20detention%20sign-in%20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65A3E00A9EF40ABBB7A27863F357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755F7-CD5F-4D2A-8E65-97B11074793F}"/>
      </w:docPartPr>
      <w:docPartBody>
        <w:p w:rsidR="00000000" w:rsidRDefault="00C964F0">
          <w:pPr>
            <w:pStyle w:val="765A3E00A9EF40ABBB7A27863F357D5D"/>
          </w:pPr>
          <w:r>
            <w:t>Date: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4F0"/>
    <w:rsid w:val="00C9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A78EC5CF7446EBA6E565727A771DF6">
    <w:name w:val="B7A78EC5CF7446EBA6E565727A771DF6"/>
  </w:style>
  <w:style w:type="paragraph" w:customStyle="1" w:styleId="5AC948F69C0440BA952A24C7D2B396CF">
    <w:name w:val="5AC948F69C0440BA952A24C7D2B396CF"/>
  </w:style>
  <w:style w:type="paragraph" w:customStyle="1" w:styleId="BDD42619AB12449EBB1B59D7EF12728A">
    <w:name w:val="BDD42619AB12449EBB1B59D7EF12728A"/>
  </w:style>
  <w:style w:type="paragraph" w:customStyle="1" w:styleId="765A3E00A9EF40ABBB7A27863F357D5D">
    <w:name w:val="765A3E00A9EF40ABBB7A27863F357D5D"/>
  </w:style>
  <w:style w:type="paragraph" w:customStyle="1" w:styleId="053EB259947E46A398D8A6B3FC15D70F">
    <w:name w:val="053EB259947E46A398D8A6B3FC15D70F"/>
  </w:style>
  <w:style w:type="paragraph" w:customStyle="1" w:styleId="8DBAD4CD0C6D4FE3B48CFCCAB4703B3B">
    <w:name w:val="8DBAD4CD0C6D4FE3B48CFCCAB4703B3B"/>
  </w:style>
  <w:style w:type="paragraph" w:customStyle="1" w:styleId="90F90074276148FC95913BB90F843D9A">
    <w:name w:val="90F90074276148FC95913BB90F843D9A"/>
  </w:style>
  <w:style w:type="paragraph" w:customStyle="1" w:styleId="C494687253834F02BAC056DBF5ABDE33">
    <w:name w:val="C494687253834F02BAC056DBF5ABDE33"/>
  </w:style>
  <w:style w:type="paragraph" w:customStyle="1" w:styleId="F98F6E510621436D8E1779FD28306B6B">
    <w:name w:val="F98F6E510621436D8E1779FD28306B6B"/>
  </w:style>
  <w:style w:type="paragraph" w:customStyle="1" w:styleId="8E8AE6102BC1484DA19BAF91A88B1CA4">
    <w:name w:val="8E8AE6102BC1484DA19BAF91A88B1CA4"/>
  </w:style>
  <w:style w:type="paragraph" w:customStyle="1" w:styleId="24AEE609132C4DBE8E74551AEF64F136">
    <w:name w:val="24AEE609132C4DBE8E74551AEF64F136"/>
  </w:style>
  <w:style w:type="paragraph" w:customStyle="1" w:styleId="9F31D1EFF7904FF6BA96089AC56482E8">
    <w:name w:val="9F31D1EFF7904FF6BA96089AC56482E8"/>
  </w:style>
  <w:style w:type="paragraph" w:customStyle="1" w:styleId="0B538CCCFD6642718EF98DEB82F1C444">
    <w:name w:val="0B538CCCFD6642718EF98DEB82F1C444"/>
  </w:style>
  <w:style w:type="paragraph" w:customStyle="1" w:styleId="E44C073C679D481D8999698DEA037974">
    <w:name w:val="E44C073C679D481D8999698DEA037974"/>
  </w:style>
  <w:style w:type="paragraph" w:customStyle="1" w:styleId="4E80C3ABACAE4F5891A44E09D39B1EDB">
    <w:name w:val="4E80C3ABACAE4F5891A44E09D39B1EDB"/>
  </w:style>
  <w:style w:type="paragraph" w:customStyle="1" w:styleId="208201383CF44DA0BA154B66028A1D04">
    <w:name w:val="208201383CF44DA0BA154B66028A1D04"/>
  </w:style>
  <w:style w:type="paragraph" w:customStyle="1" w:styleId="FAF1A071E6774DFBB8D558B1F12C99BA">
    <w:name w:val="FAF1A071E6774DFBB8D558B1F12C99BA"/>
  </w:style>
  <w:style w:type="paragraph" w:customStyle="1" w:styleId="4FDF083428E1494CA9BE94048FC7876F">
    <w:name w:val="4FDF083428E1494CA9BE94048FC7876F"/>
  </w:style>
  <w:style w:type="paragraph" w:customStyle="1" w:styleId="4AE652E2EC034B0FA41B8C057B953B51">
    <w:name w:val="4AE652E2EC034B0FA41B8C057B953B51"/>
  </w:style>
  <w:style w:type="paragraph" w:customStyle="1" w:styleId="0F6ADB9E8CBA448AA3A750818E7C5839">
    <w:name w:val="0F6ADB9E8CBA448AA3A750818E7C5839"/>
  </w:style>
  <w:style w:type="paragraph" w:customStyle="1" w:styleId="C5A9C0D7006245BFBB2A5853143C06F5">
    <w:name w:val="C5A9C0D7006245BFBB2A5853143C06F5"/>
  </w:style>
  <w:style w:type="paragraph" w:customStyle="1" w:styleId="346E579C243548B5BD20D6518D4798F0">
    <w:name w:val="346E579C243548B5BD20D6518D4798F0"/>
  </w:style>
  <w:style w:type="paragraph" w:customStyle="1" w:styleId="935E8D20CE2F45B7B29390FA4E4769C6">
    <w:name w:val="935E8D20CE2F45B7B29390FA4E4769C6"/>
  </w:style>
  <w:style w:type="paragraph" w:customStyle="1" w:styleId="A7DD408860934A9E8419913973BDFE9F">
    <w:name w:val="A7DD408860934A9E8419913973BDFE9F"/>
  </w:style>
  <w:style w:type="paragraph" w:customStyle="1" w:styleId="251B65E751DB4F8982E71B70884C13FF">
    <w:name w:val="251B65E751DB4F8982E71B70884C13FF"/>
  </w:style>
  <w:style w:type="paragraph" w:customStyle="1" w:styleId="F4A22964D02A49D5B4C35BC1F5CB3B8B">
    <w:name w:val="F4A22964D02A49D5B4C35BC1F5CB3B8B"/>
  </w:style>
  <w:style w:type="paragraph" w:customStyle="1" w:styleId="12DFEA9E31A644EC95088939F2001416">
    <w:name w:val="12DFEA9E31A644EC95088939F2001416"/>
  </w:style>
  <w:style w:type="paragraph" w:customStyle="1" w:styleId="CC6389D39ADA426CA41AF6F6F97D31D8">
    <w:name w:val="CC6389D39ADA426CA41AF6F6F97D31D8"/>
  </w:style>
  <w:style w:type="paragraph" w:customStyle="1" w:styleId="B64B6649B5BF4C7085F25553A0C87C50">
    <w:name w:val="B64B6649B5BF4C7085F25553A0C87C50"/>
  </w:style>
  <w:style w:type="paragraph" w:customStyle="1" w:styleId="883E7A3EDE53496BBD1DE52911544A4E">
    <w:name w:val="883E7A3EDE53496BBD1DE52911544A4E"/>
  </w:style>
  <w:style w:type="paragraph" w:customStyle="1" w:styleId="FBE1502F0B5A4584846A2A441C2ABE15">
    <w:name w:val="FBE1502F0B5A4584846A2A441C2ABE15"/>
  </w:style>
  <w:style w:type="paragraph" w:customStyle="1" w:styleId="EA078A7518494CADB3315E5B8FB1AB88">
    <w:name w:val="EA078A7518494CADB3315E5B8FB1AB88"/>
  </w:style>
  <w:style w:type="paragraph" w:customStyle="1" w:styleId="396CE88ED1264C4C9C6D0DF4130E6764">
    <w:name w:val="396CE88ED1264C4C9C6D0DF4130E6764"/>
  </w:style>
  <w:style w:type="paragraph" w:customStyle="1" w:styleId="AEBCB6C0F2F14CB8B81C76D5F344C7E8">
    <w:name w:val="AEBCB6C0F2F14CB8B81C76D5F344C7E8"/>
  </w:style>
  <w:style w:type="paragraph" w:customStyle="1" w:styleId="86EC98BF8D0D4FB7BA900DE1A79A08A6">
    <w:name w:val="86EC98BF8D0D4FB7BA900DE1A79A08A6"/>
  </w:style>
  <w:style w:type="paragraph" w:customStyle="1" w:styleId="56EAB3A5C5664ED8B7442E764C45E3D6">
    <w:name w:val="56EAB3A5C5664ED8B7442E764C45E3D6"/>
  </w:style>
  <w:style w:type="paragraph" w:customStyle="1" w:styleId="01DA90FE9B9A496488252434794E349D">
    <w:name w:val="01DA90FE9B9A496488252434794E349D"/>
  </w:style>
  <w:style w:type="paragraph" w:customStyle="1" w:styleId="4B8B21C49C7A402C846DAC4E6E3B46A0">
    <w:name w:val="4B8B21C49C7A402C846DAC4E6E3B46A0"/>
  </w:style>
  <w:style w:type="paragraph" w:customStyle="1" w:styleId="BDA967BA42154D2884957028F2502396">
    <w:name w:val="BDA967BA42154D2884957028F2502396"/>
  </w:style>
  <w:style w:type="paragraph" w:customStyle="1" w:styleId="CDB66CC4B7BD43C89497C328057C3052">
    <w:name w:val="CDB66CC4B7BD43C89497C328057C3052"/>
  </w:style>
  <w:style w:type="paragraph" w:customStyle="1" w:styleId="DCDA38C5AD1948C5A8F900BEC71417B7">
    <w:name w:val="DCDA38C5AD1948C5A8F900BEC71417B7"/>
  </w:style>
  <w:style w:type="paragraph" w:customStyle="1" w:styleId="2C4C906D88E940DC823BFBCEC069CDA4">
    <w:name w:val="2C4C906D88E940DC823BFBCEC069CDA4"/>
  </w:style>
  <w:style w:type="paragraph" w:customStyle="1" w:styleId="96374B51BC684C389350DD584704558B">
    <w:name w:val="96374B51BC684C389350DD584704558B"/>
  </w:style>
  <w:style w:type="paragraph" w:customStyle="1" w:styleId="A71ED61E9CE24B0FBB02D39F6F17B422">
    <w:name w:val="A71ED61E9CE24B0FBB02D39F6F17B422"/>
  </w:style>
  <w:style w:type="paragraph" w:customStyle="1" w:styleId="1AEA4C519C824E6784D0CB1E93C00552">
    <w:name w:val="1AEA4C519C824E6784D0CB1E93C00552"/>
  </w:style>
  <w:style w:type="paragraph" w:customStyle="1" w:styleId="C09D5AAD624D4D4B9D3539206B9D467B">
    <w:name w:val="C09D5AAD624D4D4B9D3539206B9D467B"/>
  </w:style>
  <w:style w:type="paragraph" w:customStyle="1" w:styleId="3B863E715C644B60A2B4AF870C2D0254">
    <w:name w:val="3B863E715C644B60A2B4AF870C2D0254"/>
  </w:style>
  <w:style w:type="paragraph" w:customStyle="1" w:styleId="BDEAF85CC3364C8482E483B9B30F0A3E">
    <w:name w:val="BDEAF85CC3364C8482E483B9B30F0A3E"/>
  </w:style>
  <w:style w:type="paragraph" w:customStyle="1" w:styleId="A010ED20CC394505A9FE0D148656F24D">
    <w:name w:val="A010ED20CC394505A9FE0D148656F24D"/>
  </w:style>
  <w:style w:type="paragraph" w:customStyle="1" w:styleId="80287DABF2C04A3B8ADAE04502F935D7">
    <w:name w:val="80287DABF2C04A3B8ADAE04502F935D7"/>
  </w:style>
  <w:style w:type="paragraph" w:customStyle="1" w:styleId="5344457D72EB482785FAAF9B684B3FB2">
    <w:name w:val="5344457D72EB482785FAAF9B684B3FB2"/>
  </w:style>
  <w:style w:type="paragraph" w:customStyle="1" w:styleId="8B6EAC92C5FA47C690F5BEF5145A2C3F">
    <w:name w:val="8B6EAC92C5FA47C690F5BEF5145A2C3F"/>
  </w:style>
  <w:style w:type="paragraph" w:customStyle="1" w:styleId="DE7F479B1C3641E8947D2E9D636A8DD2">
    <w:name w:val="DE7F479B1C3641E8947D2E9D636A8DD2"/>
  </w:style>
  <w:style w:type="paragraph" w:customStyle="1" w:styleId="719065C1B5BA4C32996355B91CAB33C3">
    <w:name w:val="719065C1B5BA4C32996355B91CAB33C3"/>
  </w:style>
  <w:style w:type="paragraph" w:customStyle="1" w:styleId="E8BA77CBC00D482EB514D75B7275A623">
    <w:name w:val="E8BA77CBC00D482EB514D75B7275A623"/>
  </w:style>
  <w:style w:type="paragraph" w:customStyle="1" w:styleId="FD9712DD44964036BB4A32B9EC2C0054">
    <w:name w:val="FD9712DD44964036BB4A32B9EC2C0054"/>
  </w:style>
  <w:style w:type="paragraph" w:customStyle="1" w:styleId="8FBAE2FCFDDB4B4B8B0B88CF352C5291">
    <w:name w:val="8FBAE2FCFDDB4B4B8B0B88CF352C5291"/>
  </w:style>
  <w:style w:type="paragraph" w:customStyle="1" w:styleId="CE3EC42454DD41EDBC5FB0D9A43DAADB">
    <w:name w:val="CE3EC42454DD41EDBC5FB0D9A43DAADB"/>
  </w:style>
  <w:style w:type="paragraph" w:customStyle="1" w:styleId="484CB91C2A654C2D83D9A4FAFD56C221">
    <w:name w:val="484CB91C2A654C2D83D9A4FAFD56C221"/>
  </w:style>
  <w:style w:type="paragraph" w:customStyle="1" w:styleId="858AE15BE67B45DBAEDD079511E3259C">
    <w:name w:val="858AE15BE67B45DBAEDD079511E3259C"/>
  </w:style>
  <w:style w:type="paragraph" w:customStyle="1" w:styleId="2B0C1186782B4791AB3FAA55A881C40B">
    <w:name w:val="2B0C1186782B4791AB3FAA55A881C40B"/>
  </w:style>
  <w:style w:type="paragraph" w:customStyle="1" w:styleId="576F3D5A993643C0BB02CF816AEEBE65">
    <w:name w:val="576F3D5A993643C0BB02CF816AEEBE65"/>
  </w:style>
  <w:style w:type="paragraph" w:customStyle="1" w:styleId="1E875BD14BEE41E6B21AA212EA5C0E3D">
    <w:name w:val="1E875BD14BEE41E6B21AA212EA5C0E3D"/>
  </w:style>
  <w:style w:type="paragraph" w:customStyle="1" w:styleId="41D8B80DE122450581E04D335C0E7715">
    <w:name w:val="41D8B80DE122450581E04D335C0E7715"/>
  </w:style>
  <w:style w:type="paragraph" w:customStyle="1" w:styleId="647DB8C012FB420586DFDBFFD2FEB780">
    <w:name w:val="647DB8C012FB420586DFDBFFD2FEB780"/>
  </w:style>
  <w:style w:type="paragraph" w:customStyle="1" w:styleId="374DC93AF2AC48DD8EB6C716CDC97CD8">
    <w:name w:val="374DC93AF2AC48DD8EB6C716CDC97CD8"/>
  </w:style>
  <w:style w:type="paragraph" w:customStyle="1" w:styleId="F778B7B070B84D0DB1B25ABB9DF3B6F2">
    <w:name w:val="F778B7B070B84D0DB1B25ABB9DF3B6F2"/>
  </w:style>
  <w:style w:type="paragraph" w:customStyle="1" w:styleId="473B7687E3AA4EB8843AFABFB4603F08">
    <w:name w:val="473B7687E3AA4EB8843AFABFB4603F08"/>
  </w:style>
  <w:style w:type="paragraph" w:customStyle="1" w:styleId="99B771641EF34E2084F843C6DDA888EC">
    <w:name w:val="99B771641EF34E2084F843C6DDA888EC"/>
  </w:style>
  <w:style w:type="paragraph" w:customStyle="1" w:styleId="54E7F915BA494D8381A2B0FB35FECA52">
    <w:name w:val="54E7F915BA494D8381A2B0FB35FECA52"/>
  </w:style>
  <w:style w:type="paragraph" w:customStyle="1" w:styleId="EA34F5EC42FE4E0C92732EACC7A837C3">
    <w:name w:val="EA34F5EC42FE4E0C92732EACC7A837C3"/>
  </w:style>
  <w:style w:type="paragraph" w:customStyle="1" w:styleId="1B16DB7D514A445AAB6FFCF66420807C">
    <w:name w:val="1B16DB7D514A445AAB6FFCF66420807C"/>
  </w:style>
  <w:style w:type="paragraph" w:customStyle="1" w:styleId="A3F9E72A6C4741BEA6DFC9F0BFECEAEB">
    <w:name w:val="A3F9E72A6C4741BEA6DFC9F0BFECEAEB"/>
  </w:style>
  <w:style w:type="paragraph" w:customStyle="1" w:styleId="34190A387FA742079E7B6DC03D94661D">
    <w:name w:val="34190A387FA742079E7B6DC03D94661D"/>
  </w:style>
  <w:style w:type="paragraph" w:customStyle="1" w:styleId="4BB0957E21B0438885407D39633DB763">
    <w:name w:val="4BB0957E21B0438885407D39633DB763"/>
  </w:style>
  <w:style w:type="paragraph" w:customStyle="1" w:styleId="520FBB4F316B41238EFD467F62B92503">
    <w:name w:val="520FBB4F316B41238EFD467F62B92503"/>
  </w:style>
  <w:style w:type="paragraph" w:customStyle="1" w:styleId="CF865CC07D8D421D88049DF5036D442E">
    <w:name w:val="CF865CC07D8D421D88049DF5036D442E"/>
  </w:style>
  <w:style w:type="paragraph" w:customStyle="1" w:styleId="CCDEAB7130EB4996833441D1ABD66B63">
    <w:name w:val="CCDEAB7130EB4996833441D1ABD66B63"/>
  </w:style>
  <w:style w:type="paragraph" w:customStyle="1" w:styleId="2FEDA00B06904DADBF9AA492842BAFA7">
    <w:name w:val="2FEDA00B06904DADBF9AA492842BAFA7"/>
  </w:style>
  <w:style w:type="paragraph" w:customStyle="1" w:styleId="5EDAE6691020489C9700A1E1C5D58C42">
    <w:name w:val="5EDAE6691020489C9700A1E1C5D58C42"/>
  </w:style>
  <w:style w:type="paragraph" w:customStyle="1" w:styleId="D31EC5051C9046D8AB7AEE9B81B73FDE">
    <w:name w:val="D31EC5051C9046D8AB7AEE9B81B73FDE"/>
  </w:style>
  <w:style w:type="paragraph" w:customStyle="1" w:styleId="8E9CBF8CD01C4335A70B175E9BCFA8F9">
    <w:name w:val="8E9CBF8CD01C4335A70B175E9BCFA8F9"/>
  </w:style>
  <w:style w:type="paragraph" w:customStyle="1" w:styleId="B08336C6CB60405392145E62CDA6544B">
    <w:name w:val="B08336C6CB60405392145E62CDA6544B"/>
  </w:style>
  <w:style w:type="paragraph" w:customStyle="1" w:styleId="031655B6DDE54984808923EA3E0C72D5">
    <w:name w:val="031655B6DDE54984808923EA3E0C72D5"/>
  </w:style>
  <w:style w:type="paragraph" w:customStyle="1" w:styleId="10E663418C8743CEBFE68D4142B85095">
    <w:name w:val="10E663418C8743CEBFE68D4142B85095"/>
  </w:style>
  <w:style w:type="paragraph" w:customStyle="1" w:styleId="C78488F3F7854D90A97B435BC10CAF43">
    <w:name w:val="C78488F3F7854D90A97B435BC10CAF43"/>
  </w:style>
  <w:style w:type="paragraph" w:customStyle="1" w:styleId="3CF194ADA209490D89218B990BCB9888">
    <w:name w:val="3CF194ADA209490D89218B990BCB9888"/>
  </w:style>
  <w:style w:type="paragraph" w:customStyle="1" w:styleId="FE4827A1179D44D884541247AF2342D2">
    <w:name w:val="FE4827A1179D44D884541247AF2342D2"/>
  </w:style>
  <w:style w:type="paragraph" w:customStyle="1" w:styleId="3E3B8494DA85406C9E1D0F43FEABD625">
    <w:name w:val="3E3B8494DA85406C9E1D0F43FEABD625"/>
  </w:style>
  <w:style w:type="paragraph" w:customStyle="1" w:styleId="0075B0818E9040E9973D6A2DF49595FD">
    <w:name w:val="0075B0818E9040E9973D6A2DF49595FD"/>
  </w:style>
  <w:style w:type="paragraph" w:customStyle="1" w:styleId="DCE1639D06A14181A75D89A8DF6C4DA6">
    <w:name w:val="DCE1639D06A14181A75D89A8DF6C4DA6"/>
  </w:style>
  <w:style w:type="paragraph" w:customStyle="1" w:styleId="6CECE8D023D04C0D8266C43CC5FCE60B">
    <w:name w:val="6CECE8D023D04C0D8266C43CC5FCE60B"/>
  </w:style>
  <w:style w:type="paragraph" w:customStyle="1" w:styleId="A6A8E0C63B1F4295A23F5D1D1FF49B13">
    <w:name w:val="A6A8E0C63B1F4295A23F5D1D1FF49B13"/>
  </w:style>
  <w:style w:type="paragraph" w:customStyle="1" w:styleId="54B1865CE8AF4DE5A0944DAA2B19F829">
    <w:name w:val="54B1865CE8AF4DE5A0944DAA2B19F829"/>
  </w:style>
  <w:style w:type="paragraph" w:customStyle="1" w:styleId="B12867B0984C44D693E24498C0856FE6">
    <w:name w:val="B12867B0984C44D693E24498C0856FE6"/>
  </w:style>
  <w:style w:type="paragraph" w:customStyle="1" w:styleId="7C6000334A5C49178B17DF5C27A0CCDC">
    <w:name w:val="7C6000334A5C49178B17DF5C27A0CCDC"/>
  </w:style>
  <w:style w:type="paragraph" w:customStyle="1" w:styleId="AD0ECE5933A94633A08E6A8BDC386935">
    <w:name w:val="AD0ECE5933A94633A08E6A8BDC386935"/>
  </w:style>
  <w:style w:type="paragraph" w:customStyle="1" w:styleId="5927087E226940E196A0D9B8AFA0F48B">
    <w:name w:val="5927087E226940E196A0D9B8AFA0F48B"/>
  </w:style>
  <w:style w:type="paragraph" w:customStyle="1" w:styleId="35F37E64C68F4CB9B74D92CD7A04FE14">
    <w:name w:val="35F37E64C68F4CB9B74D92CD7A04FE14"/>
  </w:style>
  <w:style w:type="paragraph" w:customStyle="1" w:styleId="D882614445854B97B2C7BEF49356AC48">
    <w:name w:val="D882614445854B97B2C7BEF49356AC48"/>
  </w:style>
  <w:style w:type="paragraph" w:customStyle="1" w:styleId="3E8B51B16179473B953B18033138858C">
    <w:name w:val="3E8B51B16179473B953B18033138858C"/>
  </w:style>
  <w:style w:type="paragraph" w:customStyle="1" w:styleId="AD61C04E0865422CB316AC357E848DBB">
    <w:name w:val="AD61C04E0865422CB316AC357E848DBB"/>
  </w:style>
  <w:style w:type="paragraph" w:customStyle="1" w:styleId="3567422627364FDDAA2A2A04F1086238">
    <w:name w:val="3567422627364FDDAA2A2A04F1086238"/>
  </w:style>
  <w:style w:type="paragraph" w:customStyle="1" w:styleId="0F10C18110FC4A33A946B4633B722ED5">
    <w:name w:val="0F10C18110FC4A33A946B4633B722ED5"/>
  </w:style>
  <w:style w:type="paragraph" w:customStyle="1" w:styleId="6C799517DDBB47F4A1B1A05E82B7F3AA">
    <w:name w:val="6C799517DDBB47F4A1B1A05E82B7F3AA"/>
  </w:style>
  <w:style w:type="paragraph" w:customStyle="1" w:styleId="D8C9256DEC10488EABC59EBFF96C8F62">
    <w:name w:val="D8C9256DEC10488EABC59EBFF96C8F62"/>
  </w:style>
  <w:style w:type="paragraph" w:customStyle="1" w:styleId="101AF67EA07D4E39827BC79B42DD5B48">
    <w:name w:val="101AF67EA07D4E39827BC79B42DD5B48"/>
  </w:style>
  <w:style w:type="paragraph" w:customStyle="1" w:styleId="39520174F4FB4CDA97F2CC7CCF8CBFE4">
    <w:name w:val="39520174F4FB4CDA97F2CC7CCF8CBFE4"/>
  </w:style>
  <w:style w:type="paragraph" w:customStyle="1" w:styleId="3721C7D0D4F249B59F6461D4BDDA074A">
    <w:name w:val="3721C7D0D4F249B59F6461D4BDDA074A"/>
  </w:style>
  <w:style w:type="paragraph" w:customStyle="1" w:styleId="9EFF71AA23624DFF88C055BF45157CC7">
    <w:name w:val="9EFF71AA23624DFF88C055BF45157CC7"/>
  </w:style>
  <w:style w:type="paragraph" w:customStyle="1" w:styleId="67F3298C595D4863B08D6C497C5D4EEB">
    <w:name w:val="67F3298C595D4863B08D6C497C5D4EEB"/>
  </w:style>
  <w:style w:type="paragraph" w:customStyle="1" w:styleId="B620CA17CF0B465AB5CDB12DAFBA659F">
    <w:name w:val="B620CA17CF0B465AB5CDB12DAFBA659F"/>
  </w:style>
  <w:style w:type="paragraph" w:customStyle="1" w:styleId="C2F13273E6844C7EBAD13C24AB3422A8">
    <w:name w:val="C2F13273E6844C7EBAD13C24AB3422A8"/>
  </w:style>
  <w:style w:type="paragraph" w:customStyle="1" w:styleId="31B96F765008472FA815FF988AD74823">
    <w:name w:val="31B96F765008472FA815FF988AD74823"/>
  </w:style>
  <w:style w:type="paragraph" w:customStyle="1" w:styleId="AAB0A29C511D40F2BED9BEFFE559BE7C">
    <w:name w:val="AAB0A29C511D40F2BED9BEFFE559BE7C"/>
  </w:style>
  <w:style w:type="paragraph" w:customStyle="1" w:styleId="15159265E8A04AF58D4E8AA3F92FC8AC">
    <w:name w:val="15159265E8A04AF58D4E8AA3F92FC8AC"/>
  </w:style>
  <w:style w:type="paragraph" w:customStyle="1" w:styleId="BCF85FEEEE754D65A17E967ACFA94A64">
    <w:name w:val="BCF85FEEEE754D65A17E967ACFA94A64"/>
  </w:style>
  <w:style w:type="paragraph" w:customStyle="1" w:styleId="9D409F4C0871448B887787FC95C03780">
    <w:name w:val="9D409F4C0871448B887787FC95C03780"/>
  </w:style>
  <w:style w:type="paragraph" w:customStyle="1" w:styleId="7A1C75795BEF4232988C2B682A05B93C">
    <w:name w:val="7A1C75795BEF4232988C2B682A05B93C"/>
  </w:style>
  <w:style w:type="paragraph" w:customStyle="1" w:styleId="1C5C4347882A436E8E9F9364D143630D">
    <w:name w:val="1C5C4347882A436E8E9F9364D143630D"/>
  </w:style>
  <w:style w:type="paragraph" w:customStyle="1" w:styleId="62A974ED3D0F41C8AC15ECDB226324A2">
    <w:name w:val="62A974ED3D0F41C8AC15ECDB226324A2"/>
  </w:style>
  <w:style w:type="paragraph" w:customStyle="1" w:styleId="30AB5D0D30E34DD19247A9100DF2A9B6">
    <w:name w:val="30AB5D0D30E34DD19247A9100DF2A9B6"/>
  </w:style>
  <w:style w:type="paragraph" w:customStyle="1" w:styleId="CE787DF2F5054D849306C388A411E243">
    <w:name w:val="CE787DF2F5054D849306C388A411E243"/>
  </w:style>
  <w:style w:type="paragraph" w:customStyle="1" w:styleId="D943EE69465548D390FEF592E64CE99C">
    <w:name w:val="D943EE69465548D390FEF592E64CE99C"/>
  </w:style>
  <w:style w:type="paragraph" w:customStyle="1" w:styleId="452E6D3117614426958338944714593E">
    <w:name w:val="452E6D3117614426958338944714593E"/>
  </w:style>
  <w:style w:type="paragraph" w:customStyle="1" w:styleId="46FB90ECE80D4C94995166D3C3934A9F">
    <w:name w:val="46FB90ECE80D4C94995166D3C3934A9F"/>
  </w:style>
  <w:style w:type="paragraph" w:customStyle="1" w:styleId="8E805812950242AE86D66DB30170C920">
    <w:name w:val="8E805812950242AE86D66DB30170C920"/>
  </w:style>
  <w:style w:type="paragraph" w:customStyle="1" w:styleId="87D4EC7BF3A949959678B6D9FC0B6EE6">
    <w:name w:val="87D4EC7BF3A949959678B6D9FC0B6EE6"/>
  </w:style>
  <w:style w:type="paragraph" w:customStyle="1" w:styleId="91CF1EBE4AD34F47985063D73139C516">
    <w:name w:val="91CF1EBE4AD34F47985063D73139C516"/>
  </w:style>
  <w:style w:type="paragraph" w:customStyle="1" w:styleId="B74778440EDC48B3AF69784B9962C5FA">
    <w:name w:val="B74778440EDC48B3AF69784B9962C5FA"/>
  </w:style>
  <w:style w:type="paragraph" w:customStyle="1" w:styleId="E36E84D14B5049059996913E6B397EAF">
    <w:name w:val="E36E84D14B5049059996913E6B397EAF"/>
  </w:style>
  <w:style w:type="paragraph" w:customStyle="1" w:styleId="CFF9C8FFE58C48D5A1254DAF1ABDBA41">
    <w:name w:val="CFF9C8FFE58C48D5A1254DAF1ABDBA41"/>
  </w:style>
  <w:style w:type="paragraph" w:customStyle="1" w:styleId="F9720BC3C62C4CF2B54CC52245278E18">
    <w:name w:val="F9720BC3C62C4CF2B54CC52245278E18"/>
  </w:style>
  <w:style w:type="paragraph" w:customStyle="1" w:styleId="53CD1C311DA24E95AC865E63B51D56D3">
    <w:name w:val="53CD1C311DA24E95AC865E63B51D56D3"/>
  </w:style>
  <w:style w:type="paragraph" w:customStyle="1" w:styleId="DB74686BB08A4A8FB07264AA06A198A7">
    <w:name w:val="DB74686BB08A4A8FB07264AA06A198A7"/>
  </w:style>
  <w:style w:type="paragraph" w:customStyle="1" w:styleId="DBCAD0A9341B4061BF37E8B4D8778CFB">
    <w:name w:val="DBCAD0A9341B4061BF37E8B4D8778CFB"/>
  </w:style>
  <w:style w:type="paragraph" w:customStyle="1" w:styleId="3EA31EDDACA74EF89F582005981E5E7C">
    <w:name w:val="3EA31EDDACA74EF89F582005981E5E7C"/>
  </w:style>
  <w:style w:type="paragraph" w:customStyle="1" w:styleId="F247CA4A38054AE098B5C09C4723D814">
    <w:name w:val="F247CA4A38054AE098B5C09C4723D814"/>
  </w:style>
  <w:style w:type="paragraph" w:customStyle="1" w:styleId="203712FFDA104C928A2517A2F6E26028">
    <w:name w:val="203712FFDA104C928A2517A2F6E26028"/>
  </w:style>
  <w:style w:type="paragraph" w:customStyle="1" w:styleId="7E97BC9A8B0E42119C202369F1473226">
    <w:name w:val="7E97BC9A8B0E42119C202369F1473226"/>
  </w:style>
  <w:style w:type="paragraph" w:customStyle="1" w:styleId="ED15A4BE9DEA4D4A81B8DDAD8F6CA79D">
    <w:name w:val="ED15A4BE9DEA4D4A81B8DDAD8F6CA79D"/>
  </w:style>
  <w:style w:type="paragraph" w:customStyle="1" w:styleId="EE0999741AEB44668834C73098FC1E84">
    <w:name w:val="EE0999741AEB44668834C73098FC1E84"/>
  </w:style>
  <w:style w:type="paragraph" w:customStyle="1" w:styleId="EA86FA7010914D12B1A7F5419658F6D5">
    <w:name w:val="EA86FA7010914D12B1A7F5419658F6D5"/>
  </w:style>
  <w:style w:type="paragraph" w:customStyle="1" w:styleId="9347E8EB5C8C4F1DB2BADAC42DD80790">
    <w:name w:val="9347E8EB5C8C4F1DB2BADAC42DD80790"/>
  </w:style>
  <w:style w:type="paragraph" w:customStyle="1" w:styleId="9D854D826B6542ACB8B8726646CF05B4">
    <w:name w:val="9D854D826B6542ACB8B8726646CF05B4"/>
  </w:style>
  <w:style w:type="paragraph" w:customStyle="1" w:styleId="2C3699BAB8D947FBA3C0682ED063D517">
    <w:name w:val="2C3699BAB8D947FBA3C0682ED063D517"/>
  </w:style>
  <w:style w:type="paragraph" w:customStyle="1" w:styleId="948C43F6802844A7B3992799EF4C6D30">
    <w:name w:val="948C43F6802844A7B3992799EF4C6D30"/>
  </w:style>
  <w:style w:type="paragraph" w:customStyle="1" w:styleId="C6F4EDAA37664B568101001FE8A62A17">
    <w:name w:val="C6F4EDAA37664B568101001FE8A62A17"/>
  </w:style>
  <w:style w:type="paragraph" w:customStyle="1" w:styleId="4EDB2C08433F445E9097BDD5AEFADA94">
    <w:name w:val="4EDB2C08433F445E9097BDD5AEFADA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Student detention sign-in sheet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Louise Benjamin</dc:creator>
  <lastModifiedBy>Area Secretary</lastModifiedBy>
  <revision>2</revision>
  <lastPrinted>2002-09-28T00:44:00.0000000Z</lastPrinted>
  <dcterms:created xsi:type="dcterms:W3CDTF">2019-09-15T16:59:00.0000000Z</dcterms:created>
  <dcterms:modified xsi:type="dcterms:W3CDTF">2019-12-12T04:10:58.7813877Z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TC010175881033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