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AE" w:rsidRDefault="0066409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429.95pt;margin-top:-5.8pt;width:96.4pt;height:110.1pt;z-index:3;mso-position-horizontal-relative:text;mso-position-vertical-relative:text">
            <v:imagedata r:id="rId8" o:title="na mn logo"/>
          </v:shape>
        </w:pict>
      </w:r>
      <w:r>
        <w:rPr>
          <w:noProof/>
        </w:rPr>
        <w:pict>
          <v:rect id="_x0000_s1026" style="position:absolute;margin-left:50.9pt;margin-top:52pt;width:404.95pt;height:99.1pt;z-index:-1;mso-position-horizontal-relative:page;mso-position-vertical-relative:page" fillcolor="#938953" stroked="f">
            <w10:wrap anchorx="page" anchory="page"/>
          </v:rect>
        </w:pict>
      </w:r>
    </w:p>
    <w:p w:rsidR="002609AE" w:rsidRDefault="002609AE"/>
    <w:p w:rsidR="002609AE" w:rsidRDefault="002609AE"/>
    <w:p w:rsidR="002609AE" w:rsidRDefault="002609AE"/>
    <w:p w:rsidR="002609AE" w:rsidRDefault="002609AE"/>
    <w:p w:rsidR="002609AE" w:rsidRDefault="002609AE"/>
    <w:p w:rsidR="00240CCC" w:rsidRDefault="00240CCC" w:rsidP="00240CCC">
      <w:pPr>
        <w:pStyle w:val="script"/>
        <w:jc w:val="left"/>
      </w:pPr>
    </w:p>
    <w:p w:rsidR="00240CCC" w:rsidRDefault="00240CCC" w:rsidP="00240CCC">
      <w:pPr>
        <w:pStyle w:val="script"/>
        <w:jc w:val="left"/>
      </w:pPr>
    </w:p>
    <w:p w:rsidR="00240CCC" w:rsidRDefault="00240CCC" w:rsidP="00240CCC">
      <w:pPr>
        <w:pStyle w:val="script"/>
      </w:pPr>
      <w:r>
        <w:t>I</w:t>
      </w:r>
      <w:r w:rsidRPr="00240CCC">
        <w:t>n an effort to increase your awareness of Narcotics Anonymous</w:t>
      </w:r>
      <w:r>
        <w:t xml:space="preserve"> in </w:t>
      </w:r>
      <w:r w:rsidR="00CB5931">
        <w:t>y</w:t>
      </w:r>
      <w:r>
        <w:t>our community</w:t>
      </w:r>
      <w:r w:rsidR="000D0D89">
        <w:t>,</w:t>
      </w:r>
    </w:p>
    <w:p w:rsidR="002609AE" w:rsidRDefault="00240CCC" w:rsidP="00240CCC">
      <w:pPr>
        <w:pStyle w:val="script"/>
      </w:pPr>
      <w:proofErr w:type="gramStart"/>
      <w:r>
        <w:t>we</w:t>
      </w:r>
      <w:proofErr w:type="gramEnd"/>
      <w:r>
        <w:t xml:space="preserve"> c</w:t>
      </w:r>
      <w:r w:rsidR="006540AF">
        <w:t>ordially</w:t>
      </w:r>
      <w:r w:rsidR="002609AE" w:rsidRPr="002609AE">
        <w:t xml:space="preserve"> invite you </w:t>
      </w:r>
      <w:r w:rsidR="00664093">
        <w:rPr>
          <w:noProof/>
        </w:rPr>
        <w:pict>
          <v:shapetype id="_x0000_t202" coordsize="21600,21600" o:spt="202" path="m,l,21600r21600,l21600,xe">
            <v:stroke joinstyle="miter"/>
            <v:path gradientshapeok="t" o:connecttype="rect"/>
          </v:shapetype>
          <v:shape id="_x0000_s1030" type="#_x0000_t202" style="position:absolute;left:0;text-align:left;margin-left:50.9pt;margin-top:54.7pt;width:404.95pt;height:96.4pt;z-index:1;mso-position-horizontal-relative:page;mso-position-vertical-relative:page" stroked="f">
            <v:fill opacity="0"/>
            <v:textbox style="mso-next-textbox:#_x0000_s1030">
              <w:txbxContent>
                <w:p w:rsidR="002609AE" w:rsidRPr="000D0D89" w:rsidRDefault="006540AF" w:rsidP="002609AE">
                  <w:pPr>
                    <w:pStyle w:val="Titletext"/>
                    <w:rPr>
                      <w:sz w:val="52"/>
                      <w:szCs w:val="52"/>
                    </w:rPr>
                  </w:pPr>
                  <w:r w:rsidRPr="000D0D89">
                    <w:rPr>
                      <w:sz w:val="52"/>
                      <w:szCs w:val="52"/>
                    </w:rPr>
                    <w:t>NARCOTICS ANONYMOUS</w:t>
                  </w:r>
                </w:p>
                <w:p w:rsidR="006540AF" w:rsidRDefault="006540AF" w:rsidP="002609AE">
                  <w:pPr>
                    <w:pStyle w:val="Titletext"/>
                    <w:rPr>
                      <w:sz w:val="48"/>
                      <w:szCs w:val="48"/>
                    </w:rPr>
                  </w:pPr>
                  <w:r w:rsidRPr="000D0D89">
                    <w:rPr>
                      <w:sz w:val="48"/>
                      <w:szCs w:val="48"/>
                    </w:rPr>
                    <w:t>Minnesota</w:t>
                  </w:r>
                  <w:r w:rsidR="000D0D89">
                    <w:rPr>
                      <w:sz w:val="48"/>
                      <w:szCs w:val="48"/>
                    </w:rPr>
                    <w:t xml:space="preserve"> Region</w:t>
                  </w:r>
                </w:p>
                <w:p w:rsidR="000D0D89" w:rsidRPr="000D0D89" w:rsidRDefault="000D0D89" w:rsidP="002609AE">
                  <w:pPr>
                    <w:pStyle w:val="Titletext"/>
                    <w:rPr>
                      <w:sz w:val="48"/>
                      <w:szCs w:val="48"/>
                    </w:rPr>
                  </w:pPr>
                  <w:r w:rsidRPr="00FB6E95">
                    <w:rPr>
                      <w:sz w:val="36"/>
                      <w:szCs w:val="36"/>
                    </w:rPr>
                    <w:t>A Journey of Discovery</w:t>
                  </w:r>
                  <w:bookmarkStart w:id="0" w:name="_GoBack"/>
                  <w:bookmarkEnd w:id="0"/>
                </w:p>
              </w:txbxContent>
            </v:textbox>
            <w10:wrap anchorx="page" anchory="page"/>
            <w10:anchorlock/>
          </v:shape>
        </w:pict>
      </w:r>
      <w:r w:rsidR="002609AE" w:rsidRPr="002609AE">
        <w:t>to</w:t>
      </w:r>
      <w:r>
        <w:t xml:space="preserve"> </w:t>
      </w:r>
      <w:r w:rsidR="006540AF">
        <w:t>join us for our</w:t>
      </w:r>
      <w:r>
        <w:t xml:space="preserve"> </w:t>
      </w:r>
      <w:r w:rsidR="006540AF">
        <w:t>20</w:t>
      </w:r>
      <w:r w:rsidR="006540AF" w:rsidRPr="006540AF">
        <w:rPr>
          <w:vertAlign w:val="superscript"/>
        </w:rPr>
        <w:t>th</w:t>
      </w:r>
      <w:r w:rsidR="006540AF">
        <w:t xml:space="preserve"> Annual State Convention Banquet</w:t>
      </w:r>
    </w:p>
    <w:p w:rsidR="003819C6" w:rsidRDefault="006540AF" w:rsidP="003819C6">
      <w:pPr>
        <w:pStyle w:val="Heading2"/>
        <w:rPr>
          <w:sz w:val="24"/>
          <w:szCs w:val="24"/>
        </w:rPr>
      </w:pPr>
      <w:r>
        <w:t>5</w:t>
      </w:r>
      <w:r w:rsidR="00240CCC">
        <w:t xml:space="preserve"> P.M. </w:t>
      </w:r>
      <w:r>
        <w:t>Saturday, April 13, 2012</w:t>
      </w:r>
      <w:r w:rsidR="003819C6">
        <w:t xml:space="preserve"> at the DECC</w:t>
      </w:r>
    </w:p>
    <w:p w:rsidR="002609AE" w:rsidRDefault="002609AE" w:rsidP="002609AE">
      <w:pPr>
        <w:pStyle w:val="script"/>
        <w:rPr>
          <w:sz w:val="16"/>
          <w:szCs w:val="16"/>
        </w:rPr>
      </w:pPr>
      <w:proofErr w:type="gramStart"/>
      <w:r>
        <w:t>and</w:t>
      </w:r>
      <w:proofErr w:type="gramEnd"/>
      <w:r>
        <w:t xml:space="preserve"> to </w:t>
      </w:r>
      <w:r w:rsidR="000D0D89">
        <w:t>experience</w:t>
      </w:r>
      <w:r w:rsidR="006540AF">
        <w:t xml:space="preserve"> the personal </w:t>
      </w:r>
      <w:r w:rsidR="00FB6E95">
        <w:t xml:space="preserve">recovery </w:t>
      </w:r>
      <w:r w:rsidR="000D0D89">
        <w:t>story</w:t>
      </w:r>
      <w:r w:rsidR="003819C6">
        <w:t xml:space="preserve"> </w:t>
      </w:r>
      <w:r w:rsidR="006540AF">
        <w:t>of one of our NA members</w:t>
      </w:r>
    </w:p>
    <w:p w:rsidR="000D0D89" w:rsidRPr="000D0D89" w:rsidRDefault="000D0D89" w:rsidP="002609AE">
      <w:pPr>
        <w:pStyle w:val="script"/>
        <w:rPr>
          <w:sz w:val="16"/>
          <w:szCs w:val="16"/>
        </w:rPr>
      </w:pPr>
    </w:p>
    <w:p w:rsidR="002609AE" w:rsidRDefault="00240CCC" w:rsidP="00240CCC">
      <w:pPr>
        <w:pStyle w:val="script"/>
        <w:ind w:firstLine="720"/>
        <w:jc w:val="left"/>
        <w:rPr>
          <w:sz w:val="20"/>
        </w:rPr>
      </w:pPr>
      <w:r w:rsidRPr="00240CCC">
        <w:rPr>
          <w:sz w:val="20"/>
        </w:rPr>
        <w:t xml:space="preserve">NA was founded in 1953 and, with the publishing of our Basic Text in1983, grew from 2,000 NA groups to over 58,000 weekly meetings in more than 131 countries around the globe speaking over 72 languages.NA meetings all have a common purpose: recovery from the disease of addiction. In meetings, members speak of their experiences managing life situations without returning to drug use, and discuss recovery principles contained in the Twelve Steps. People of diverse </w:t>
      </w:r>
      <w:r>
        <w:rPr>
          <w:sz w:val="20"/>
        </w:rPr>
        <w:t>b</w:t>
      </w:r>
      <w:r w:rsidRPr="00240CCC">
        <w:rPr>
          <w:sz w:val="20"/>
        </w:rPr>
        <w:t>ackgrounds, ages, races, religious perspectives, occupations, and lifestyles attend NA meetings. The personal identification, which occurs during meetings, provides a powerful message of hope.</w:t>
      </w:r>
    </w:p>
    <w:p w:rsidR="00CB5931" w:rsidRDefault="00CB5931" w:rsidP="004D2A9B">
      <w:pPr>
        <w:pStyle w:val="script"/>
        <w:rPr>
          <w:rFonts w:ascii="Bradley Hand ITC" w:hAnsi="Bradley Hand ITC"/>
          <w:sz w:val="20"/>
        </w:rPr>
      </w:pPr>
    </w:p>
    <w:p w:rsidR="00CB5931" w:rsidRPr="00CB5931" w:rsidRDefault="00CB5931" w:rsidP="004D2A9B">
      <w:pPr>
        <w:pStyle w:val="script"/>
        <w:rPr>
          <w:rFonts w:ascii="Bodoni MT Black" w:hAnsi="Bodoni MT Black"/>
          <w:sz w:val="52"/>
          <w:szCs w:val="52"/>
        </w:rPr>
      </w:pPr>
      <w:r w:rsidRPr="00CB5931">
        <w:rPr>
          <w:rFonts w:ascii="Bodoni MT Black" w:hAnsi="Bodoni MT Black"/>
          <w:sz w:val="52"/>
          <w:szCs w:val="52"/>
        </w:rPr>
        <w:t>We Do Recover</w:t>
      </w:r>
    </w:p>
    <w:p w:rsidR="00CB5931" w:rsidRDefault="00CB5931" w:rsidP="004D2A9B">
      <w:pPr>
        <w:pStyle w:val="script"/>
        <w:rPr>
          <w:rFonts w:ascii="Bradley Hand ITC" w:hAnsi="Bradley Hand ITC"/>
          <w:sz w:val="20"/>
        </w:rPr>
      </w:pPr>
    </w:p>
    <w:p w:rsidR="002609AE" w:rsidRPr="00CB5931" w:rsidRDefault="00664093" w:rsidP="00CB5931">
      <w:pPr>
        <w:pStyle w:val="script"/>
        <w:rPr>
          <w:rFonts w:ascii="Bradley Hand ITC" w:hAnsi="Bradley Hand ITC"/>
          <w:sz w:val="20"/>
        </w:rPr>
      </w:pPr>
      <w:r>
        <w:rPr>
          <w:noProof/>
        </w:rPr>
        <w:pict>
          <v:shape id="Text Box 2" o:spid="_x0000_s1032" type="#_x0000_t202" style="position:absolute;left:0;text-align:left;margin-left:2.15pt;margin-top:20.25pt;width:540.15pt;height:344.6pt;z-index:2;visibility:visible;mso-wrap-style:non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textbox>
              <w:txbxContent>
                <w:p w:rsidR="00C66991" w:rsidRDefault="00C66991" w:rsidP="00C66991">
                  <w:pPr>
                    <w:jc w:val="center"/>
                    <w:rPr>
                      <w:sz w:val="16"/>
                      <w:szCs w:val="16"/>
                    </w:rPr>
                  </w:pPr>
                  <w:r w:rsidRPr="00C66991">
                    <w:rPr>
                      <w:sz w:val="16"/>
                      <w:szCs w:val="16"/>
                    </w:rPr>
                    <w:t>MNNAC XX BANQUET RE</w:t>
                  </w:r>
                  <w:r w:rsidR="00CB5931">
                    <w:rPr>
                      <w:sz w:val="16"/>
                      <w:szCs w:val="16"/>
                    </w:rPr>
                    <w:t>SERVA</w:t>
                  </w:r>
                  <w:r w:rsidRPr="00C66991">
                    <w:rPr>
                      <w:sz w:val="16"/>
                      <w:szCs w:val="16"/>
                    </w:rPr>
                    <w:t>TION April 13, 2013</w:t>
                  </w:r>
                </w:p>
                <w:p w:rsidR="00CB5931" w:rsidRPr="00C66991" w:rsidRDefault="00CB5931" w:rsidP="00C66991">
                  <w:pPr>
                    <w:jc w:val="center"/>
                    <w:rPr>
                      <w:sz w:val="16"/>
                      <w:szCs w:val="16"/>
                    </w:rPr>
                  </w:pPr>
                </w:p>
                <w:p w:rsidR="00C66991" w:rsidRDefault="00C66991" w:rsidP="00C66991">
                  <w:r w:rsidRPr="00C66991">
                    <w:t>Name: _________________________________</w:t>
                  </w:r>
                  <w:r>
                    <w:t xml:space="preserve"> Job Title</w:t>
                  </w:r>
                  <w:r w:rsidR="000D0D89">
                    <w:t>:</w:t>
                  </w:r>
                  <w:r w:rsidR="000D0D89" w:rsidRPr="00C66991">
                    <w:t xml:space="preserve"> _</w:t>
                  </w:r>
                  <w:r w:rsidRPr="00C66991">
                    <w:t>___________________</w:t>
                  </w:r>
                  <w:r>
                    <w:t>____________________</w:t>
                  </w:r>
                </w:p>
                <w:p w:rsidR="00C66991" w:rsidRPr="00C66991" w:rsidRDefault="00C66991" w:rsidP="00C66991"/>
                <w:p w:rsidR="00C66991" w:rsidRDefault="00C66991" w:rsidP="005E35DC">
                  <w:pPr>
                    <w:spacing w:line="360" w:lineRule="auto"/>
                  </w:pPr>
                  <w:r>
                    <w:t>Organization: ____________________________________________________________________________</w:t>
                  </w:r>
                </w:p>
                <w:p w:rsidR="00C66991" w:rsidRPr="00C66991" w:rsidRDefault="00C66991" w:rsidP="005E35DC">
                  <w:pPr>
                    <w:spacing w:line="360" w:lineRule="auto"/>
                  </w:pPr>
                  <w:r w:rsidRPr="00C66991">
                    <w:t>Address</w:t>
                  </w:r>
                  <w:r w:rsidR="000D0D89" w:rsidRPr="00C66991">
                    <w:t>: _</w:t>
                  </w:r>
                  <w:r w:rsidRPr="00C66991">
                    <w:t>______________________________________________</w:t>
                  </w:r>
                </w:p>
                <w:p w:rsidR="00C66991" w:rsidRPr="00C66991" w:rsidRDefault="00C66991" w:rsidP="005E35DC">
                  <w:pPr>
                    <w:spacing w:line="360" w:lineRule="auto"/>
                  </w:pPr>
                  <w:r w:rsidRPr="00C66991">
                    <w:t>City: ________________________________________________ State: _________</w:t>
                  </w:r>
                  <w:r w:rsidR="000D0D89" w:rsidRPr="00C66991">
                    <w:t>_</w:t>
                  </w:r>
                  <w:r w:rsidR="000D0D89">
                    <w:t xml:space="preserve"> Zip</w:t>
                  </w:r>
                  <w:r w:rsidR="005E35DC">
                    <w:t>: ______________</w:t>
                  </w:r>
                </w:p>
                <w:p w:rsidR="00C66991" w:rsidRPr="00C66991" w:rsidRDefault="00C66991" w:rsidP="005E35DC">
                  <w:pPr>
                    <w:spacing w:line="360" w:lineRule="auto"/>
                  </w:pPr>
                  <w:r w:rsidRPr="00C66991">
                    <w:t>Phone: ___</w:t>
                  </w:r>
                  <w:r w:rsidR="005E35DC">
                    <w:t>______________________</w:t>
                  </w:r>
                  <w:r w:rsidRPr="00C66991">
                    <w:t xml:space="preserve"> Email: __________________________________________________</w:t>
                  </w:r>
                </w:p>
                <w:p w:rsidR="00C66991" w:rsidRPr="00C66991" w:rsidRDefault="00C66991" w:rsidP="005E35DC">
                  <w:pPr>
                    <w:spacing w:line="360" w:lineRule="auto"/>
                  </w:pPr>
                  <w:r w:rsidRPr="00C66991">
                    <w:t xml:space="preserve">Additional Needs:  Y   N   Please Explain: </w:t>
                  </w:r>
                  <w:r w:rsidR="005E35DC">
                    <w:t xml:space="preserve"> ______</w:t>
                  </w:r>
                  <w:r w:rsidRPr="00C66991">
                    <w:t>______________________________________________</w:t>
                  </w:r>
                </w:p>
                <w:p w:rsidR="00C66991" w:rsidRDefault="005E35DC" w:rsidP="005E35DC">
                  <w:pPr>
                    <w:spacing w:line="360" w:lineRule="auto"/>
                  </w:pPr>
                  <w:r>
                    <w:t xml:space="preserve">   </w:t>
                  </w:r>
                  <w:r w:rsidR="003819C6">
                    <w:t>___</w:t>
                  </w:r>
                  <w:r>
                    <w:t xml:space="preserve">  </w:t>
                  </w:r>
                  <w:r>
                    <w:tab/>
                  </w:r>
                  <w:r w:rsidR="00C66991" w:rsidRPr="00C66991">
                    <w:t> </w:t>
                  </w:r>
                  <w:proofErr w:type="gramStart"/>
                  <w:r>
                    <w:t>I</w:t>
                  </w:r>
                  <w:proofErr w:type="gramEnd"/>
                  <w:r>
                    <w:t xml:space="preserve"> am unable to attend but would like to receive more information about Narcotics Anonymous</w:t>
                  </w:r>
                  <w:r w:rsidR="003819C6">
                    <w:t>.</w:t>
                  </w:r>
                </w:p>
                <w:p w:rsidR="005E35DC" w:rsidRDefault="003819C6" w:rsidP="005E35DC">
                  <w:pPr>
                    <w:spacing w:line="360" w:lineRule="auto"/>
                  </w:pPr>
                  <w:r>
                    <w:t xml:space="preserve">   ___</w:t>
                  </w:r>
                  <w:r w:rsidR="005E35DC">
                    <w:t xml:space="preserve">  </w:t>
                  </w:r>
                  <w:r w:rsidR="005E35DC">
                    <w:tab/>
                    <w:t>Yes</w:t>
                  </w:r>
                  <w:r>
                    <w:t xml:space="preserve"> </w:t>
                  </w:r>
                  <w:proofErr w:type="gramStart"/>
                  <w:r w:rsidR="005E35DC">
                    <w:t>I</w:t>
                  </w:r>
                  <w:proofErr w:type="gramEnd"/>
                  <w:r w:rsidR="005E35DC">
                    <w:t xml:space="preserve"> am able to attend</w:t>
                  </w:r>
                  <w:r>
                    <w:t xml:space="preserve">. </w:t>
                  </w:r>
                  <w:r w:rsidR="005E35DC">
                    <w:t>Please reserve the following banquet meals.</w:t>
                  </w:r>
                  <w:r w:rsidR="00FB6E95">
                    <w:t xml:space="preserve">                                </w:t>
                  </w:r>
                </w:p>
                <w:p w:rsidR="005E35DC" w:rsidRDefault="005E35DC" w:rsidP="005E35DC">
                  <w:pPr>
                    <w:spacing w:line="360" w:lineRule="auto"/>
                  </w:pPr>
                  <w:r>
                    <w:tab/>
                  </w:r>
                  <w:r w:rsidRPr="000D0D89">
                    <w:rPr>
                      <w:u w:val="single"/>
                    </w:rPr>
                    <w:t>Quantity</w:t>
                  </w:r>
                  <w:r>
                    <w:tab/>
                  </w:r>
                  <w:r w:rsidRPr="000D0D89">
                    <w:rPr>
                      <w:u w:val="single"/>
                    </w:rPr>
                    <w:t>Meal Choice</w:t>
                  </w:r>
                </w:p>
                <w:p w:rsidR="005E35DC" w:rsidRDefault="005E35DC" w:rsidP="005E35DC">
                  <w:pPr>
                    <w:ind w:firstLine="720"/>
                  </w:pPr>
                  <w:r>
                    <w:t xml:space="preserve">_______ </w:t>
                  </w:r>
                  <w:r>
                    <w:tab/>
                    <w:t>Beef</w:t>
                  </w:r>
                  <w:r>
                    <w:tab/>
                  </w:r>
                  <w:r w:rsidR="003819C6">
                    <w:tab/>
                  </w:r>
                  <w:r w:rsidR="003819C6">
                    <w:tab/>
                  </w:r>
                  <w:r w:rsidR="003819C6">
                    <w:tab/>
                  </w:r>
                  <w:r>
                    <w:tab/>
                    <w:t>Suggested Donation of $40 per meal.</w:t>
                  </w:r>
                </w:p>
                <w:p w:rsidR="005E35DC" w:rsidRDefault="005E35DC" w:rsidP="005E35DC">
                  <w:pPr>
                    <w:ind w:left="720"/>
                  </w:pPr>
                  <w:r>
                    <w:t xml:space="preserve">_______ </w:t>
                  </w:r>
                  <w:r>
                    <w:tab/>
                    <w:t xml:space="preserve">Chicken </w:t>
                  </w:r>
                  <w:r>
                    <w:tab/>
                  </w:r>
                </w:p>
                <w:p w:rsidR="005E35DC" w:rsidRDefault="005E35DC" w:rsidP="005E35DC">
                  <w:pPr>
                    <w:ind w:firstLine="720"/>
                  </w:pPr>
                  <w:r>
                    <w:t xml:space="preserve">_______ </w:t>
                  </w:r>
                  <w:r>
                    <w:tab/>
                    <w:t xml:space="preserve">Fish </w:t>
                  </w:r>
                  <w:r>
                    <w:tab/>
                  </w:r>
                  <w:r>
                    <w:tab/>
                  </w:r>
                  <w:r>
                    <w:tab/>
                  </w:r>
                  <w:r>
                    <w:tab/>
                    <w:t>_____</w:t>
                  </w:r>
                  <w:r>
                    <w:tab/>
                    <w:t>Check Enclosed</w:t>
                  </w:r>
                  <w:r w:rsidR="003819C6">
                    <w:t xml:space="preserve"> in the amount of</w:t>
                  </w:r>
                  <w:r>
                    <w:t xml:space="preserve"> $_______</w:t>
                  </w:r>
                  <w:r>
                    <w:tab/>
                  </w:r>
                </w:p>
                <w:p w:rsidR="005E35DC" w:rsidRPr="003819C6" w:rsidRDefault="005E35DC" w:rsidP="005E35DC">
                  <w:pPr>
                    <w:ind w:firstLine="720"/>
                    <w:rPr>
                      <w:i/>
                      <w:sz w:val="20"/>
                      <w:szCs w:val="20"/>
                    </w:rPr>
                  </w:pPr>
                  <w:r>
                    <w:t>_______</w:t>
                  </w:r>
                  <w:r>
                    <w:tab/>
                    <w:t>Vegetarian</w:t>
                  </w:r>
                  <w:r w:rsidR="003819C6">
                    <w:tab/>
                  </w:r>
                  <w:r w:rsidR="003819C6">
                    <w:tab/>
                  </w:r>
                  <w:r w:rsidR="003819C6">
                    <w:tab/>
                  </w:r>
                  <w:r w:rsidR="003819C6">
                    <w:tab/>
                    <w:t xml:space="preserve">     </w:t>
                  </w:r>
                  <w:r w:rsidR="003819C6" w:rsidRPr="003819C6">
                    <w:rPr>
                      <w:i/>
                      <w:sz w:val="20"/>
                      <w:szCs w:val="20"/>
                    </w:rPr>
                    <w:t>Make checks payable to MNNAC XX</w:t>
                  </w:r>
                </w:p>
                <w:p w:rsidR="00FB6E95" w:rsidRDefault="00FB6E95" w:rsidP="00FB6E95">
                  <w:pPr>
                    <w:jc w:val="center"/>
                  </w:pPr>
                </w:p>
                <w:p w:rsidR="000D0D89" w:rsidRPr="005A0866" w:rsidRDefault="003819C6" w:rsidP="00AB2BF6">
                  <w:pPr>
                    <w:jc w:val="center"/>
                    <w:rPr>
                      <w:rFonts w:ascii="Calibri" w:hAnsi="Calibri" w:cs="Calibri"/>
                      <w:sz w:val="18"/>
                      <w:szCs w:val="18"/>
                    </w:rPr>
                  </w:pPr>
                  <w:proofErr w:type="gramStart"/>
                  <w:r w:rsidRPr="005A0866">
                    <w:rPr>
                      <w:rFonts w:ascii="Calibri" w:hAnsi="Calibri" w:cs="Calibri"/>
                      <w:sz w:val="18"/>
                      <w:szCs w:val="18"/>
                    </w:rPr>
                    <w:t>Questions?</w:t>
                  </w:r>
                  <w:proofErr w:type="gramEnd"/>
                  <w:r w:rsidRPr="005A0866">
                    <w:rPr>
                      <w:rFonts w:ascii="Calibri" w:hAnsi="Calibri" w:cs="Calibri"/>
                      <w:sz w:val="18"/>
                      <w:szCs w:val="18"/>
                    </w:rPr>
                    <w:t xml:space="preserve"> Call Bryan </w:t>
                  </w:r>
                  <w:r w:rsidR="000D0D89" w:rsidRPr="005A0866">
                    <w:rPr>
                      <w:rFonts w:ascii="Calibri" w:hAnsi="Calibri" w:cs="Calibri"/>
                      <w:sz w:val="18"/>
                      <w:szCs w:val="18"/>
                    </w:rPr>
                    <w:t>at 218-780-6392 or Robin at 218-336-8700 x1051</w:t>
                  </w:r>
                </w:p>
                <w:p w:rsidR="00AB2BF6" w:rsidRPr="005A0866" w:rsidRDefault="003819C6" w:rsidP="00AB2BF6">
                  <w:pPr>
                    <w:jc w:val="center"/>
                    <w:rPr>
                      <w:rFonts w:ascii="Calibri" w:hAnsi="Calibri" w:cs="Calibri"/>
                      <w:sz w:val="18"/>
                      <w:szCs w:val="18"/>
                    </w:rPr>
                  </w:pPr>
                  <w:r w:rsidRPr="005A0866">
                    <w:rPr>
                      <w:rFonts w:ascii="Calibri" w:hAnsi="Calibri" w:cs="Calibri"/>
                      <w:sz w:val="18"/>
                      <w:szCs w:val="18"/>
                    </w:rPr>
                    <w:t>Mail Registration to:  MNNAC XX, PO Box 161352, Duluth, MN  55816-0352</w:t>
                  </w:r>
                </w:p>
                <w:p w:rsidR="003819C6" w:rsidRPr="003819C6" w:rsidRDefault="004B2DFD" w:rsidP="00FB6E95">
                  <w:pPr>
                    <w:jc w:val="center"/>
                  </w:pPr>
                  <w:r>
                    <w:pict>
                      <v:shape id="_x0000_i1025" type="#_x0000_t75" style="width:33.3pt;height:33.3pt">
                        <v:imagedata r:id="rId9" o:title="narcotics-anonymous-logo-150x150"/>
                      </v:shape>
                    </w:pict>
                  </w:r>
                </w:p>
                <w:p w:rsidR="00C66991" w:rsidRDefault="00C66991"/>
              </w:txbxContent>
            </v:textbox>
          </v:shape>
        </w:pict>
      </w:r>
      <w:r w:rsidR="00240CCC">
        <w:rPr>
          <w:rFonts w:ascii="Bradley Hand ITC" w:hAnsi="Bradley Hand ITC"/>
          <w:sz w:val="20"/>
        </w:rPr>
        <w:t>Please complete the following information and return</w:t>
      </w:r>
      <w:r w:rsidR="004D2A9B">
        <w:rPr>
          <w:rFonts w:ascii="Bradley Hand ITC" w:hAnsi="Bradley Hand ITC"/>
          <w:sz w:val="20"/>
        </w:rPr>
        <w:t xml:space="preserve"> no later than April </w:t>
      </w:r>
      <w:proofErr w:type="gramStart"/>
      <w:r w:rsidR="004D2A9B">
        <w:rPr>
          <w:rFonts w:ascii="Bradley Hand ITC" w:hAnsi="Bradley Hand ITC"/>
          <w:sz w:val="20"/>
        </w:rPr>
        <w:t>1</w:t>
      </w:r>
      <w:r w:rsidR="004D2A9B" w:rsidRPr="004D2A9B">
        <w:rPr>
          <w:rFonts w:ascii="Bradley Hand ITC" w:hAnsi="Bradley Hand ITC"/>
          <w:sz w:val="20"/>
          <w:vertAlign w:val="superscript"/>
        </w:rPr>
        <w:t>st</w:t>
      </w:r>
      <w:proofErr w:type="gramEnd"/>
      <w:r w:rsidR="004D2A9B">
        <w:rPr>
          <w:rFonts w:ascii="Bradley Hand ITC" w:hAnsi="Bradley Hand ITC"/>
          <w:sz w:val="20"/>
        </w:rPr>
        <w:t>, 201</w:t>
      </w:r>
      <w:r w:rsidR="00CB5931">
        <w:rPr>
          <w:rFonts w:ascii="Bradley Hand ITC" w:hAnsi="Bradley Hand ITC"/>
          <w:sz w:val="20"/>
        </w:rPr>
        <w:t>3</w:t>
      </w:r>
    </w:p>
    <w:sectPr w:rsidR="002609AE" w:rsidRPr="00CB5931" w:rsidSect="00240CCC">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093" w:rsidRDefault="00664093" w:rsidP="00FB6E95">
      <w:r>
        <w:separator/>
      </w:r>
    </w:p>
  </w:endnote>
  <w:endnote w:type="continuationSeparator" w:id="0">
    <w:p w:rsidR="00664093" w:rsidRDefault="00664093" w:rsidP="00FB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093" w:rsidRDefault="00664093" w:rsidP="00FB6E95">
      <w:r>
        <w:separator/>
      </w:r>
    </w:p>
  </w:footnote>
  <w:footnote w:type="continuationSeparator" w:id="0">
    <w:p w:rsidR="00664093" w:rsidRDefault="00664093" w:rsidP="00FB6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664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2" o:spid="_x0000_s2057" type="#_x0000_t75" style="position:absolute;margin-left:0;margin-top:0;width:222pt;height:223.5pt;z-index:-2;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664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3" o:spid="_x0000_s2058" type="#_x0000_t75" style="position:absolute;margin-left:0;margin-top:0;width:222pt;height:223.5pt;z-index:-1;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664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1" o:spid="_x0000_s2056" type="#_x0000_t75" style="position:absolute;margin-left:0;margin-top:0;width:222pt;height:223.5pt;z-index:-3;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40AF"/>
    <w:rsid w:val="00012A2E"/>
    <w:rsid w:val="000A6B2F"/>
    <w:rsid w:val="000D0D89"/>
    <w:rsid w:val="001649CE"/>
    <w:rsid w:val="00240CCC"/>
    <w:rsid w:val="002609AE"/>
    <w:rsid w:val="003819C6"/>
    <w:rsid w:val="004B2DFD"/>
    <w:rsid w:val="004D2A9B"/>
    <w:rsid w:val="005A0866"/>
    <w:rsid w:val="005E35DC"/>
    <w:rsid w:val="006540AF"/>
    <w:rsid w:val="00664093"/>
    <w:rsid w:val="006E0232"/>
    <w:rsid w:val="00700F03"/>
    <w:rsid w:val="007914BE"/>
    <w:rsid w:val="0084222F"/>
    <w:rsid w:val="00A54EEA"/>
    <w:rsid w:val="00AB2BF6"/>
    <w:rsid w:val="00B65E0C"/>
    <w:rsid w:val="00C66991"/>
    <w:rsid w:val="00CB5931"/>
    <w:rsid w:val="00FB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2609AE"/>
    <w:pPr>
      <w:keepNext/>
      <w:spacing w:before="480" w:after="300"/>
      <w:jc w:val="center"/>
      <w:outlineLvl w:val="0"/>
    </w:pPr>
    <w:rPr>
      <w:rFonts w:ascii="Monotype Corsiva" w:hAnsi="Monotype Corsiva" w:cs="Arial"/>
      <w:b/>
      <w:bCs/>
      <w:kern w:val="32"/>
      <w:sz w:val="52"/>
      <w:szCs w:val="32"/>
    </w:rPr>
  </w:style>
  <w:style w:type="paragraph" w:styleId="Heading2">
    <w:name w:val="heading 2"/>
    <w:basedOn w:val="Normal"/>
    <w:next w:val="Normal"/>
    <w:qFormat/>
    <w:rsid w:val="00B65E0C"/>
    <w:pPr>
      <w:keepNext/>
      <w:spacing w:before="240" w:after="300"/>
      <w:jc w:val="center"/>
      <w:outlineLvl w:val="1"/>
    </w:pPr>
    <w:rPr>
      <w:rFonts w:ascii="Monotype Corsiva" w:hAnsi="Monotype Corsiva" w:cs="Arial"/>
      <w:b/>
      <w:bCs/>
      <w:i/>
      <w:iCs/>
      <w:sz w:val="4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ext">
    <w:name w:val="Title text"/>
    <w:basedOn w:val="Normal"/>
    <w:rsid w:val="002609AE"/>
    <w:pPr>
      <w:jc w:val="center"/>
    </w:pPr>
    <w:rPr>
      <w:rFonts w:ascii="Impact" w:hAnsi="Impact"/>
      <w:color w:val="FFFFFF"/>
      <w:sz w:val="72"/>
    </w:rPr>
  </w:style>
  <w:style w:type="paragraph" w:customStyle="1" w:styleId="script">
    <w:name w:val="script"/>
    <w:basedOn w:val="Normal"/>
    <w:rsid w:val="002609AE"/>
    <w:pPr>
      <w:jc w:val="center"/>
    </w:pPr>
    <w:rPr>
      <w:rFonts w:ascii="Monotype Corsiva" w:hAnsi="Monotype Corsiva"/>
      <w:sz w:val="32"/>
      <w:szCs w:val="20"/>
    </w:rPr>
  </w:style>
  <w:style w:type="paragraph" w:customStyle="1" w:styleId="Copyright">
    <w:name w:val="Copyright"/>
    <w:basedOn w:val="script"/>
    <w:rsid w:val="002609AE"/>
    <w:pPr>
      <w:spacing w:before="480"/>
    </w:pPr>
    <w:rPr>
      <w:rFonts w:ascii="Verdana" w:hAnsi="Verdana"/>
      <w:sz w:val="16"/>
    </w:rPr>
  </w:style>
  <w:style w:type="paragraph" w:styleId="BodyText">
    <w:name w:val="Body Text"/>
    <w:basedOn w:val="Normal"/>
    <w:link w:val="BodyTextChar"/>
    <w:rsid w:val="000A6B2F"/>
    <w:pPr>
      <w:spacing w:after="120"/>
    </w:pPr>
  </w:style>
  <w:style w:type="character" w:customStyle="1" w:styleId="BodyTextChar">
    <w:name w:val="Body Text Char"/>
    <w:link w:val="BodyText"/>
    <w:rsid w:val="000A6B2F"/>
    <w:rPr>
      <w:sz w:val="24"/>
      <w:szCs w:val="24"/>
    </w:rPr>
  </w:style>
  <w:style w:type="paragraph" w:styleId="BalloonText">
    <w:name w:val="Balloon Text"/>
    <w:basedOn w:val="Normal"/>
    <w:link w:val="BalloonTextChar"/>
    <w:rsid w:val="00C66991"/>
    <w:rPr>
      <w:rFonts w:ascii="Tahoma" w:hAnsi="Tahoma" w:cs="Tahoma"/>
      <w:sz w:val="16"/>
      <w:szCs w:val="16"/>
    </w:rPr>
  </w:style>
  <w:style w:type="character" w:customStyle="1" w:styleId="BalloonTextChar">
    <w:name w:val="Balloon Text Char"/>
    <w:link w:val="BalloonText"/>
    <w:rsid w:val="00C66991"/>
    <w:rPr>
      <w:rFonts w:ascii="Tahoma" w:hAnsi="Tahoma" w:cs="Tahoma"/>
      <w:sz w:val="16"/>
      <w:szCs w:val="16"/>
    </w:rPr>
  </w:style>
  <w:style w:type="paragraph" w:styleId="Header">
    <w:name w:val="header"/>
    <w:basedOn w:val="Normal"/>
    <w:link w:val="HeaderChar"/>
    <w:rsid w:val="00FB6E95"/>
    <w:pPr>
      <w:tabs>
        <w:tab w:val="center" w:pos="4680"/>
        <w:tab w:val="right" w:pos="9360"/>
      </w:tabs>
    </w:pPr>
  </w:style>
  <w:style w:type="character" w:customStyle="1" w:styleId="HeaderChar">
    <w:name w:val="Header Char"/>
    <w:link w:val="Header"/>
    <w:rsid w:val="00FB6E95"/>
    <w:rPr>
      <w:sz w:val="24"/>
      <w:szCs w:val="24"/>
    </w:rPr>
  </w:style>
  <w:style w:type="paragraph" w:styleId="Footer">
    <w:name w:val="footer"/>
    <w:basedOn w:val="Normal"/>
    <w:link w:val="FooterChar"/>
    <w:rsid w:val="00FB6E95"/>
    <w:pPr>
      <w:tabs>
        <w:tab w:val="center" w:pos="4680"/>
        <w:tab w:val="right" w:pos="9360"/>
      </w:tabs>
    </w:pPr>
  </w:style>
  <w:style w:type="character" w:customStyle="1" w:styleId="FooterChar">
    <w:name w:val="Footer Char"/>
    <w:link w:val="Footer"/>
    <w:rsid w:val="00FB6E9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598901">
      <w:bodyDiv w:val="1"/>
      <w:marLeft w:val="0"/>
      <w:marRight w:val="0"/>
      <w:marTop w:val="0"/>
      <w:marBottom w:val="0"/>
      <w:divBdr>
        <w:top w:val="none" w:sz="0" w:space="0" w:color="auto"/>
        <w:left w:val="none" w:sz="0" w:space="0" w:color="auto"/>
        <w:bottom w:val="none" w:sz="0" w:space="0" w:color="auto"/>
        <w:right w:val="none" w:sz="0" w:space="0" w:color="auto"/>
      </w:divBdr>
    </w:div>
    <w:div w:id="1507405065">
      <w:bodyDiv w:val="1"/>
      <w:marLeft w:val="0"/>
      <w:marRight w:val="0"/>
      <w:marTop w:val="0"/>
      <w:marBottom w:val="0"/>
      <w:divBdr>
        <w:top w:val="none" w:sz="0" w:space="0" w:color="auto"/>
        <w:left w:val="none" w:sz="0" w:space="0" w:color="auto"/>
        <w:bottom w:val="none" w:sz="0" w:space="0" w:color="auto"/>
        <w:right w:val="none" w:sz="0" w:space="0" w:color="auto"/>
      </w:divBdr>
    </w:div>
    <w:div w:id="185310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Downloads\TS00101842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85F62-D5DD-4279-B4E1-52792954E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TS001018428</Template>
  <TotalTime>101</TotalTime>
  <Pages>1</Pages>
  <Words>166</Words>
  <Characters>883</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
    </vt:vector>
  </TitlesOfParts>
  <Company>McGraw-Hill</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9</cp:revision>
  <dcterms:created xsi:type="dcterms:W3CDTF">2012-08-27T22:33:00Z</dcterms:created>
  <dcterms:modified xsi:type="dcterms:W3CDTF">2012-08-28T01:46:00Z</dcterms:modified>
</cp:coreProperties>
</file>