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AE" w:rsidRDefault="00462B99" w:rsidP="00F44E7E">
      <w:r>
        <w:rPr>
          <w:noProof/>
        </w:rPr>
        <w:drawing>
          <wp:anchor distT="0" distB="0" distL="114300" distR="114300" simplePos="0" relativeHeight="251658752" behindDoc="0" locked="0" layoutInCell="1" allowOverlap="1">
            <wp:simplePos x="0" y="0"/>
            <wp:positionH relativeFrom="column">
              <wp:align>right</wp:align>
            </wp:positionH>
            <wp:positionV relativeFrom="paragraph">
              <wp:posOffset>0</wp:posOffset>
            </wp:positionV>
            <wp:extent cx="718185" cy="908685"/>
            <wp:effectExtent l="0" t="0" r="5715" b="5715"/>
            <wp:wrapSquare wrapText="left"/>
            <wp:docPr id="16" name="Picture 16" descr="MNNAC Ship MN Bkgd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NNAC Ship MN Bkgd small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185" cy="908685"/>
                    </a:xfrm>
                    <a:prstGeom prst="rect">
                      <a:avLst/>
                    </a:prstGeom>
                    <a:noFill/>
                  </pic:spPr>
                </pic:pic>
              </a:graphicData>
            </a:graphic>
            <wp14:sizeRelH relativeFrom="page">
              <wp14:pctWidth>0</wp14:pctWidth>
            </wp14:sizeRelH>
            <wp14:sizeRelV relativeFrom="page">
              <wp14:pctHeight>0</wp14:pctHeight>
            </wp14:sizeRelV>
          </wp:anchor>
        </w:drawing>
      </w:r>
    </w:p>
    <w:p w:rsidR="00F44E7E" w:rsidRDefault="00F44E7E" w:rsidP="00F44E7E"/>
    <w:p w:rsidR="00F44E7E" w:rsidRDefault="00F44E7E" w:rsidP="00F44E7E"/>
    <w:p w:rsidR="00F44E7E" w:rsidRDefault="00F44E7E" w:rsidP="00F44E7E"/>
    <w:p w:rsidR="00F44E7E" w:rsidRDefault="00F44E7E" w:rsidP="00F44E7E"/>
    <w:p w:rsidR="00F44E7E" w:rsidRDefault="00F44E7E" w:rsidP="00F44E7E"/>
    <w:p w:rsidR="00240CCC" w:rsidRDefault="00F44E7E" w:rsidP="00240CCC">
      <w:pPr>
        <w:pStyle w:val="script"/>
      </w:pPr>
      <w:r>
        <w:t>I</w:t>
      </w:r>
      <w:r w:rsidR="00240CCC" w:rsidRPr="00240CCC">
        <w:t>n an effort to increase your awareness of Narcotics Anonymous</w:t>
      </w:r>
      <w:r w:rsidR="00240CCC">
        <w:t xml:space="preserve"> in </w:t>
      </w:r>
      <w:r w:rsidR="00CB5931">
        <w:t>y</w:t>
      </w:r>
      <w:r w:rsidR="00240CCC">
        <w:t>our community</w:t>
      </w:r>
      <w:r w:rsidR="000D0D89">
        <w:t>,</w:t>
      </w:r>
    </w:p>
    <w:p w:rsidR="00462B99" w:rsidRDefault="00240CCC" w:rsidP="00240CCC">
      <w:pPr>
        <w:pStyle w:val="script"/>
      </w:pPr>
      <w:proofErr w:type="gramStart"/>
      <w:r>
        <w:t>we</w:t>
      </w:r>
      <w:proofErr w:type="gramEnd"/>
      <w:r>
        <w:t xml:space="preserve"> c</w:t>
      </w:r>
      <w:r w:rsidR="006540AF">
        <w:t>ordially</w:t>
      </w:r>
      <w:r w:rsidR="002609AE" w:rsidRPr="002609AE">
        <w:t xml:space="preserve"> invite you </w:t>
      </w:r>
      <w:r w:rsidR="00462B99">
        <w:rPr>
          <w:noProof/>
        </w:rPr>
        <mc:AlternateContent>
          <mc:Choice Requires="wps">
            <w:drawing>
              <wp:anchor distT="0" distB="0" distL="114300" distR="114300" simplePos="0" relativeHeight="251656704" behindDoc="0" locked="1" layoutInCell="1" allowOverlap="1">
                <wp:simplePos x="0" y="0"/>
                <wp:positionH relativeFrom="page">
                  <wp:posOffset>635635</wp:posOffset>
                </wp:positionH>
                <wp:positionV relativeFrom="page">
                  <wp:posOffset>681990</wp:posOffset>
                </wp:positionV>
                <wp:extent cx="5961380" cy="814705"/>
                <wp:effectExtent l="6985" t="15240" r="13335" b="2730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814705"/>
                        </a:xfrm>
                        <a:prstGeom prst="rect">
                          <a:avLst/>
                        </a:prstGeom>
                        <a:gradFill rotWithShape="0">
                          <a:gsLst>
                            <a:gs pos="0">
                              <a:srgbClr val="D99594">
                                <a:alpha val="0"/>
                              </a:srgbClr>
                            </a:gs>
                            <a:gs pos="50000">
                              <a:srgbClr val="C0504D"/>
                            </a:gs>
                            <a:gs pos="100000">
                              <a:srgbClr val="D99594">
                                <a:alpha val="0"/>
                              </a:srgbClr>
                            </a:gs>
                          </a:gsLst>
                          <a:lin ang="5400000" scaled="1"/>
                        </a:gradFill>
                        <a:ln w="12700">
                          <a:solidFill>
                            <a:srgbClr val="C0504D"/>
                          </a:solidFill>
                          <a:miter lim="800000"/>
                          <a:headEnd/>
                          <a:tailEnd/>
                        </a:ln>
                        <a:effectLst>
                          <a:outerShdw dist="28398" dir="3806097" algn="ctr" rotWithShape="0">
                            <a:srgbClr val="622423"/>
                          </a:outerShdw>
                        </a:effectLst>
                      </wps:spPr>
                      <wps:txbx>
                        <w:txbxContent>
                          <w:p w:rsidR="006540AF" w:rsidRDefault="00F56382" w:rsidP="002609AE">
                            <w:pPr>
                              <w:pStyle w:val="Titletext"/>
                              <w:rPr>
                                <w:sz w:val="48"/>
                                <w:szCs w:val="48"/>
                              </w:rPr>
                            </w:pPr>
                            <w:r w:rsidRPr="000D0D89">
                              <w:rPr>
                                <w:sz w:val="48"/>
                                <w:szCs w:val="48"/>
                              </w:rPr>
                              <w:t>M</w:t>
                            </w:r>
                            <w:r>
                              <w:rPr>
                                <w:sz w:val="48"/>
                                <w:szCs w:val="48"/>
                              </w:rPr>
                              <w:t>i</w:t>
                            </w:r>
                            <w:r w:rsidRPr="000D0D89">
                              <w:rPr>
                                <w:sz w:val="48"/>
                                <w:szCs w:val="48"/>
                              </w:rPr>
                              <w:t>nnesota</w:t>
                            </w:r>
                            <w:r>
                              <w:rPr>
                                <w:sz w:val="48"/>
                                <w:szCs w:val="48"/>
                              </w:rPr>
                              <w:t xml:space="preserve"> Region</w:t>
                            </w:r>
                            <w:r w:rsidRPr="00F56382">
                              <w:rPr>
                                <w:sz w:val="48"/>
                                <w:szCs w:val="48"/>
                              </w:rPr>
                              <w:t xml:space="preserve"> </w:t>
                            </w:r>
                            <w:r w:rsidR="006540AF" w:rsidRPr="00F56382">
                              <w:rPr>
                                <w:sz w:val="48"/>
                                <w:szCs w:val="48"/>
                              </w:rPr>
                              <w:t>N</w:t>
                            </w:r>
                            <w:r>
                              <w:rPr>
                                <w:sz w:val="48"/>
                                <w:szCs w:val="48"/>
                              </w:rPr>
                              <w:t>arcotics</w:t>
                            </w:r>
                            <w:r w:rsidR="006540AF" w:rsidRPr="00F56382">
                              <w:rPr>
                                <w:sz w:val="48"/>
                                <w:szCs w:val="48"/>
                              </w:rPr>
                              <w:t xml:space="preserve"> </w:t>
                            </w:r>
                            <w:r>
                              <w:rPr>
                                <w:sz w:val="48"/>
                                <w:szCs w:val="48"/>
                              </w:rPr>
                              <w:t>Anonymous</w:t>
                            </w:r>
                          </w:p>
                          <w:p w:rsidR="000D0D89" w:rsidRPr="000D0D89" w:rsidRDefault="000D0D89" w:rsidP="002609AE">
                            <w:pPr>
                              <w:pStyle w:val="Titletext"/>
                              <w:rPr>
                                <w:sz w:val="48"/>
                                <w:szCs w:val="48"/>
                              </w:rPr>
                            </w:pPr>
                            <w:r w:rsidRPr="00FB6E95">
                              <w:rPr>
                                <w:sz w:val="36"/>
                                <w:szCs w:val="36"/>
                              </w:rPr>
                              <w:t>A Journey of Discovery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50.05pt;margin-top:53.7pt;width:469.4pt;height:64.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" fillcolor="#d99594" strokecolor="#c0504d" strokeweight="1pt">
                <v:fill opacity="0" color2="#c0504d" focus="50%" type="gradient"/>
                <v:shadow on="t" color="#622423" offset="1pt"/>
                <v:textbox>
                  <w:txbxContent>
                    <w:p w:rsidR="006540AF" w:rsidRDefault="00F56382" w:rsidP="002609AE">
                      <w:pPr>
                        <w:pStyle w:val="Titletext"/>
                        <w:rPr>
                          <w:sz w:val="48"/>
                          <w:szCs w:val="48"/>
                        </w:rPr>
                      </w:pPr>
                      <w:r w:rsidRPr="000D0D89">
                        <w:rPr>
                          <w:sz w:val="48"/>
                          <w:szCs w:val="48"/>
                        </w:rPr>
                        <w:t>M</w:t>
                      </w:r>
                      <w:r>
                        <w:rPr>
                          <w:sz w:val="48"/>
                          <w:szCs w:val="48"/>
                        </w:rPr>
                        <w:t>i</w:t>
                      </w:r>
                      <w:r w:rsidRPr="000D0D89">
                        <w:rPr>
                          <w:sz w:val="48"/>
                          <w:szCs w:val="48"/>
                        </w:rPr>
                        <w:t>nnesota</w:t>
                      </w:r>
                      <w:r>
                        <w:rPr>
                          <w:sz w:val="48"/>
                          <w:szCs w:val="48"/>
                        </w:rPr>
                        <w:t xml:space="preserve"> Region</w:t>
                      </w:r>
                      <w:r w:rsidRPr="00F56382">
                        <w:rPr>
                          <w:sz w:val="48"/>
                          <w:szCs w:val="48"/>
                        </w:rPr>
                        <w:t xml:space="preserve"> </w:t>
                      </w:r>
                      <w:r w:rsidR="006540AF" w:rsidRPr="00F56382">
                        <w:rPr>
                          <w:sz w:val="48"/>
                          <w:szCs w:val="48"/>
                        </w:rPr>
                        <w:t>N</w:t>
                      </w:r>
                      <w:r>
                        <w:rPr>
                          <w:sz w:val="48"/>
                          <w:szCs w:val="48"/>
                        </w:rPr>
                        <w:t>arcotics</w:t>
                      </w:r>
                      <w:r w:rsidR="006540AF" w:rsidRPr="00F56382">
                        <w:rPr>
                          <w:sz w:val="48"/>
                          <w:szCs w:val="48"/>
                        </w:rPr>
                        <w:t xml:space="preserve"> </w:t>
                      </w:r>
                      <w:r>
                        <w:rPr>
                          <w:sz w:val="48"/>
                          <w:szCs w:val="48"/>
                        </w:rPr>
                        <w:t>Anonymous</w:t>
                      </w:r>
                    </w:p>
                    <w:p w:rsidR="000D0D89" w:rsidRPr="000D0D89" w:rsidRDefault="000D0D89" w:rsidP="002609AE">
                      <w:pPr>
                        <w:pStyle w:val="Titletext"/>
                        <w:rPr>
                          <w:sz w:val="48"/>
                          <w:szCs w:val="48"/>
                        </w:rPr>
                      </w:pPr>
                      <w:r w:rsidRPr="00FB6E95">
                        <w:rPr>
                          <w:sz w:val="36"/>
                          <w:szCs w:val="36"/>
                        </w:rPr>
                        <w:t>A Journey of Discovery</w:t>
                      </w:r>
                    </w:p>
                  </w:txbxContent>
                </v:textbox>
                <w10:wrap anchorx="page" anchory="page"/>
                <w10:anchorlock/>
              </v:shape>
            </w:pict>
          </mc:Fallback>
        </mc:AlternateContent>
      </w:r>
      <w:r w:rsidR="002609AE" w:rsidRPr="002609AE">
        <w:t>to</w:t>
      </w:r>
      <w:r>
        <w:t xml:space="preserve"> </w:t>
      </w:r>
      <w:r w:rsidR="006540AF">
        <w:t>join us for our</w:t>
      </w:r>
      <w:r>
        <w:t xml:space="preserve"> </w:t>
      </w:r>
      <w:r w:rsidR="006540AF">
        <w:t>20</w:t>
      </w:r>
      <w:r w:rsidR="006540AF" w:rsidRPr="006540AF">
        <w:rPr>
          <w:vertAlign w:val="superscript"/>
        </w:rPr>
        <w:t>th</w:t>
      </w:r>
      <w:r w:rsidR="006540AF">
        <w:t xml:space="preserve"> Annual State Convention Banquet</w:t>
      </w:r>
      <w:r w:rsidR="00F56382">
        <w:t xml:space="preserve"> &amp; Program</w:t>
      </w:r>
      <w:r w:rsidR="00462B99">
        <w:t xml:space="preserve"> </w:t>
      </w:r>
    </w:p>
    <w:p w:rsidR="002609AE" w:rsidRDefault="00462B99" w:rsidP="00240CCC">
      <w:pPr>
        <w:pStyle w:val="script"/>
      </w:pPr>
      <w:proofErr w:type="gramStart"/>
      <w:r>
        <w:t>to</w:t>
      </w:r>
      <w:proofErr w:type="gramEnd"/>
      <w:r>
        <w:t xml:space="preserve"> experience the personal story of one of our NA members</w:t>
      </w:r>
    </w:p>
    <w:p w:rsidR="00F56382" w:rsidRDefault="00F56382" w:rsidP="00F56382">
      <w:pPr>
        <w:jc w:val="center"/>
      </w:pPr>
    </w:p>
    <w:p w:rsidR="002609AE" w:rsidRDefault="00F56382" w:rsidP="00F56382">
      <w:pPr>
        <w:jc w:val="center"/>
      </w:pPr>
      <w:r>
        <w:t xml:space="preserve">Dinner begins at </w:t>
      </w:r>
      <w:r w:rsidR="006540AF" w:rsidRPr="00F56382">
        <w:t>5</w:t>
      </w:r>
      <w:r w:rsidR="00240CCC" w:rsidRPr="00F56382">
        <w:t xml:space="preserve"> P.M. </w:t>
      </w:r>
      <w:r w:rsidR="006540AF" w:rsidRPr="00F56382">
        <w:t>Saturday, April 13, 201</w:t>
      </w:r>
      <w:r w:rsidR="002C733E">
        <w:t>3</w:t>
      </w:r>
      <w:bookmarkStart w:id="0" w:name="_GoBack"/>
      <w:bookmarkEnd w:id="0"/>
      <w:r w:rsidR="003819C6" w:rsidRPr="00F56382">
        <w:t xml:space="preserve"> at the DECC</w:t>
      </w:r>
      <w:r>
        <w:t xml:space="preserve"> Harbor Side Ballroom</w:t>
      </w:r>
    </w:p>
    <w:p w:rsidR="00462B99" w:rsidRDefault="00462B99" w:rsidP="00F56382">
      <w:pPr>
        <w:jc w:val="center"/>
      </w:pPr>
      <w:r>
        <w:t>You are also welcome to enjoy the Hypnotist Comedy show at 10:00 P.M. in Symphony Hall</w:t>
      </w:r>
    </w:p>
    <w:p w:rsidR="000D0D89" w:rsidRPr="000D0D89" w:rsidRDefault="000D0D89" w:rsidP="002609AE">
      <w:pPr>
        <w:pStyle w:val="script"/>
        <w:rPr>
          <w:sz w:val="16"/>
          <w:szCs w:val="16"/>
        </w:rPr>
      </w:pPr>
    </w:p>
    <w:p w:rsidR="002609AE" w:rsidRPr="00462B99" w:rsidRDefault="00240CCC" w:rsidP="00240CCC">
      <w:pPr>
        <w:pStyle w:val="script"/>
        <w:ind w:firstLine="720"/>
        <w:jc w:val="left"/>
        <w:rPr>
          <w:sz w:val="24"/>
          <w:szCs w:val="24"/>
        </w:rPr>
      </w:pPr>
      <w:r w:rsidRPr="00462B99">
        <w:rPr>
          <w:sz w:val="24"/>
          <w:szCs w:val="24"/>
        </w:rPr>
        <w:t>NA was founded in 1953 and, with the publishing of our Basic Text in1983, grew from 2,000 NA groups to over 58,000 weekly meetings in more than 131 countries around the globe speaking over 72 languages.NA meetings all have a common purpose: recovery from the disease of addiction. In meetings, members speak of their experiences managing life situations without returning to drug use, and discuss recovery principles contained in the Twelve Steps. People of diverse backgrounds, ages, races, religious perspectives, occupations, and lifestyles attend NA meetings. The personal identification, which occurs during meetings, provides a powerful message of hope.</w:t>
      </w:r>
    </w:p>
    <w:p w:rsidR="00CB5931" w:rsidRDefault="00CB5931" w:rsidP="004D2A9B">
      <w:pPr>
        <w:pStyle w:val="script"/>
        <w:rPr>
          <w:rFonts w:ascii="Bradley Hand ITC" w:hAnsi="Bradley Hand ITC"/>
          <w:sz w:val="20"/>
        </w:rPr>
      </w:pPr>
    </w:p>
    <w:p w:rsidR="00CB5931" w:rsidRPr="00CB5931" w:rsidRDefault="00CB5931" w:rsidP="004D2A9B">
      <w:pPr>
        <w:pStyle w:val="script"/>
        <w:rPr>
          <w:rFonts w:ascii="Bodoni MT Black" w:hAnsi="Bodoni MT Black"/>
          <w:sz w:val="52"/>
          <w:szCs w:val="52"/>
        </w:rPr>
      </w:pPr>
      <w:r w:rsidRPr="00CB5931">
        <w:rPr>
          <w:rFonts w:ascii="Bodoni MT Black" w:hAnsi="Bodoni MT Black"/>
          <w:sz w:val="52"/>
          <w:szCs w:val="52"/>
        </w:rPr>
        <w:t>We Do Recover</w:t>
      </w:r>
    </w:p>
    <w:p w:rsidR="002609AE" w:rsidRPr="00CB5931" w:rsidRDefault="00462B99" w:rsidP="00CB5931">
      <w:pPr>
        <w:pStyle w:val="script"/>
        <w:rPr>
          <w:rFonts w:ascii="Bradley Hand ITC" w:hAnsi="Bradley Hand ITC"/>
          <w:sz w:val="20"/>
        </w:rPr>
      </w:pPr>
      <w:r>
        <w:rPr>
          <w:noProof/>
        </w:rPr>
        <mc:AlternateContent>
          <mc:Choice Requires="wps">
            <w:drawing>
              <wp:anchor distT="0" distB="0" distL="114300" distR="114300" simplePos="0" relativeHeight="251657728" behindDoc="0" locked="0" layoutInCell="1" allowOverlap="1">
                <wp:simplePos x="0" y="0"/>
                <wp:positionH relativeFrom="column">
                  <wp:posOffset>27305</wp:posOffset>
                </wp:positionH>
                <wp:positionV relativeFrom="paragraph">
                  <wp:posOffset>257175</wp:posOffset>
                </wp:positionV>
                <wp:extent cx="6859905" cy="4376420"/>
                <wp:effectExtent l="8255" t="9525" r="8890"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9905" cy="4376420"/>
                        </a:xfrm>
                        <a:prstGeom prst="rect">
                          <a:avLst/>
                        </a:prstGeom>
                        <a:solidFill>
                          <a:srgbClr val="FFFFFF"/>
                        </a:solidFill>
                        <a:ln w="9525">
                          <a:solidFill>
                            <a:srgbClr val="000000"/>
                          </a:solidFill>
                          <a:miter lim="800000"/>
                          <a:headEnd/>
                          <a:tailEnd/>
                        </a:ln>
                      </wps:spPr>
                      <wps:txbx>
                        <w:txbxContent>
                          <w:p w:rsidR="00C66991" w:rsidRDefault="00C66991" w:rsidP="00C66991">
                            <w:pPr>
                              <w:jc w:val="center"/>
                              <w:rPr>
                                <w:sz w:val="16"/>
                                <w:szCs w:val="16"/>
                              </w:rPr>
                            </w:pPr>
                            <w:r w:rsidRPr="00C66991">
                              <w:rPr>
                                <w:sz w:val="16"/>
                                <w:szCs w:val="16"/>
                              </w:rPr>
                              <w:t>MNNAC XX BANQUET RE</w:t>
                            </w:r>
                            <w:r w:rsidR="00CB5931">
                              <w:rPr>
                                <w:sz w:val="16"/>
                                <w:szCs w:val="16"/>
                              </w:rPr>
                              <w:t>SERVA</w:t>
                            </w:r>
                            <w:r w:rsidRPr="00C66991">
                              <w:rPr>
                                <w:sz w:val="16"/>
                                <w:szCs w:val="16"/>
                              </w:rPr>
                              <w:t>TION April 13, 2013</w:t>
                            </w:r>
                          </w:p>
                          <w:p w:rsidR="00CB5931" w:rsidRPr="00C66991" w:rsidRDefault="00CB5931" w:rsidP="00C66991">
                            <w:pPr>
                              <w:jc w:val="center"/>
                              <w:rPr>
                                <w:sz w:val="16"/>
                                <w:szCs w:val="16"/>
                              </w:rPr>
                            </w:pPr>
                          </w:p>
                          <w:p w:rsidR="00C66991" w:rsidRDefault="00C66991" w:rsidP="00C66991">
                            <w:r w:rsidRPr="00C66991">
                              <w:t>Name: _________________________________</w:t>
                            </w:r>
                            <w:r>
                              <w:t xml:space="preserve"> Job Title</w:t>
                            </w:r>
                            <w:r w:rsidR="000D0D89">
                              <w:t>:</w:t>
                            </w:r>
                            <w:r w:rsidR="000D0D89" w:rsidRPr="00C66991">
                              <w:t xml:space="preserve"> _</w:t>
                            </w:r>
                            <w:r w:rsidRPr="00C66991">
                              <w:t>___________________</w:t>
                            </w:r>
                            <w:r>
                              <w:t>____________________</w:t>
                            </w:r>
                          </w:p>
                          <w:p w:rsidR="00C66991" w:rsidRPr="00C66991" w:rsidRDefault="00C66991" w:rsidP="00C66991"/>
                          <w:p w:rsidR="00C66991" w:rsidRDefault="00C66991" w:rsidP="005E35DC">
                            <w:pPr>
                              <w:spacing w:line="360" w:lineRule="auto"/>
                            </w:pPr>
                            <w:r>
                              <w:t>Organization: ____________________________________________________________________________</w:t>
                            </w:r>
                          </w:p>
                          <w:p w:rsidR="00C66991" w:rsidRPr="00C66991" w:rsidRDefault="00C66991" w:rsidP="005E35DC">
                            <w:pPr>
                              <w:spacing w:line="360" w:lineRule="auto"/>
                            </w:pPr>
                            <w:r w:rsidRPr="00C66991">
                              <w:t>Address</w:t>
                            </w:r>
                            <w:r w:rsidR="000D0D89" w:rsidRPr="00C66991">
                              <w:t>: _</w:t>
                            </w:r>
                            <w:r w:rsidRPr="00C66991">
                              <w:t>______________________________________________</w:t>
                            </w:r>
                          </w:p>
                          <w:p w:rsidR="00C66991" w:rsidRPr="00C66991" w:rsidRDefault="00C66991" w:rsidP="005E35DC">
                            <w:pPr>
                              <w:spacing w:line="360" w:lineRule="auto"/>
                            </w:pPr>
                            <w:r w:rsidRPr="00C66991">
                              <w:t>City: ________________________________________________ State: _________</w:t>
                            </w:r>
                            <w:r w:rsidR="000D0D89" w:rsidRPr="00C66991">
                              <w:t>_</w:t>
                            </w:r>
                            <w:r w:rsidR="000D0D89">
                              <w:t xml:space="preserve"> Zip</w:t>
                            </w:r>
                            <w:r w:rsidR="005E35DC">
                              <w:t>: ______________</w:t>
                            </w:r>
                          </w:p>
                          <w:p w:rsidR="00C66991" w:rsidRPr="00C66991" w:rsidRDefault="00C66991" w:rsidP="005E35DC">
                            <w:pPr>
                              <w:spacing w:line="360" w:lineRule="auto"/>
                            </w:pPr>
                            <w:r w:rsidRPr="00C66991">
                              <w:t>Phone: ___</w:t>
                            </w:r>
                            <w:r w:rsidR="005E35DC">
                              <w:t>______________________</w:t>
                            </w:r>
                            <w:r w:rsidRPr="00C66991">
                              <w:t xml:space="preserve"> Email: __________________________________________________</w:t>
                            </w:r>
                          </w:p>
                          <w:p w:rsidR="00C66991" w:rsidRPr="00C66991" w:rsidRDefault="00C66991" w:rsidP="005E35DC">
                            <w:pPr>
                              <w:spacing w:line="360" w:lineRule="auto"/>
                            </w:pPr>
                            <w:r w:rsidRPr="00C66991">
                              <w:t xml:space="preserve">Additional Needs:  Y   N   Please Explain: </w:t>
                            </w:r>
                            <w:r w:rsidR="005E35DC">
                              <w:t xml:space="preserve"> ______</w:t>
                            </w:r>
                            <w:r w:rsidRPr="00C66991">
                              <w:t>______________________________________________</w:t>
                            </w:r>
                          </w:p>
                          <w:p w:rsidR="00C66991" w:rsidRDefault="005E35DC" w:rsidP="005E35DC">
                            <w:pPr>
                              <w:spacing w:line="360" w:lineRule="auto"/>
                            </w:pPr>
                            <w:r>
                              <w:t xml:space="preserve">   </w:t>
                            </w:r>
                            <w:r w:rsidR="003819C6">
                              <w:t>___</w:t>
                            </w:r>
                            <w:r>
                              <w:t xml:space="preserve">  </w:t>
                            </w:r>
                            <w:r>
                              <w:tab/>
                            </w:r>
                            <w:r w:rsidR="00C66991" w:rsidRPr="00C66991">
                              <w:t> </w:t>
                            </w:r>
                            <w:r>
                              <w:t>I am unable to attend but would like to receive more information about Narcotics Anonymous</w:t>
                            </w:r>
                            <w:r w:rsidR="003819C6">
                              <w:t>.</w:t>
                            </w:r>
                          </w:p>
                          <w:p w:rsidR="005E35DC" w:rsidRDefault="003819C6" w:rsidP="005E35DC">
                            <w:pPr>
                              <w:spacing w:line="360" w:lineRule="auto"/>
                            </w:pPr>
                            <w:r>
                              <w:t xml:space="preserve">   ___</w:t>
                            </w:r>
                            <w:r w:rsidR="005E35DC">
                              <w:t xml:space="preserve">  </w:t>
                            </w:r>
                            <w:r w:rsidR="005E35DC">
                              <w:tab/>
                              <w:t>Yes</w:t>
                            </w:r>
                            <w:r w:rsidR="00A92B2F">
                              <w:t>,</w:t>
                            </w:r>
                            <w:r>
                              <w:t xml:space="preserve"> </w:t>
                            </w:r>
                            <w:r w:rsidR="005E35DC">
                              <w:t>I am able to attend</w:t>
                            </w:r>
                            <w:r>
                              <w:t xml:space="preserve">. </w:t>
                            </w:r>
                            <w:r w:rsidR="00462B99">
                              <w:t xml:space="preserve">(Recommended $40 donation per meal and $25 per comedy ticket)      </w:t>
                            </w:r>
                            <w:r w:rsidR="00FB6E95">
                              <w:t xml:space="preserve">                      </w:t>
                            </w:r>
                          </w:p>
                          <w:p w:rsidR="005E35DC" w:rsidRPr="00462B99" w:rsidRDefault="005E35DC" w:rsidP="005E35DC">
                            <w:pPr>
                              <w:spacing w:line="360" w:lineRule="auto"/>
                            </w:pPr>
                            <w:r>
                              <w:tab/>
                            </w:r>
                            <w:r w:rsidRPr="000D0D89">
                              <w:rPr>
                                <w:u w:val="single"/>
                              </w:rPr>
                              <w:t>Quantity</w:t>
                            </w:r>
                            <w:r>
                              <w:tab/>
                            </w:r>
                            <w:r w:rsidRPr="000D0D89">
                              <w:rPr>
                                <w:u w:val="single"/>
                              </w:rPr>
                              <w:t>Meal Choice</w:t>
                            </w:r>
                            <w:r w:rsidR="00462B99">
                              <w:tab/>
                            </w:r>
                            <w:r w:rsidR="00462B99">
                              <w:tab/>
                            </w:r>
                            <w:r w:rsidR="00462B99">
                              <w:tab/>
                            </w:r>
                            <w:proofErr w:type="gramStart"/>
                            <w:r w:rsidR="00462B99" w:rsidRPr="00462B99">
                              <w:rPr>
                                <w:u w:val="single"/>
                              </w:rPr>
                              <w:t>Quantity</w:t>
                            </w:r>
                            <w:r w:rsidR="00462B99">
                              <w:t xml:space="preserve">  </w:t>
                            </w:r>
                            <w:r w:rsidR="00462B99" w:rsidRPr="00462B99">
                              <w:rPr>
                                <w:u w:val="single"/>
                              </w:rPr>
                              <w:t>Comedy</w:t>
                            </w:r>
                            <w:proofErr w:type="gramEnd"/>
                            <w:r w:rsidR="00462B99" w:rsidRPr="00462B99">
                              <w:rPr>
                                <w:u w:val="single"/>
                              </w:rPr>
                              <w:t xml:space="preserve"> Show</w:t>
                            </w:r>
                          </w:p>
                          <w:p w:rsidR="005E35DC" w:rsidRDefault="005E35DC" w:rsidP="005E35DC">
                            <w:pPr>
                              <w:ind w:firstLine="720"/>
                            </w:pPr>
                            <w:r>
                              <w:t xml:space="preserve">_______ </w:t>
                            </w:r>
                            <w:r>
                              <w:tab/>
                              <w:t>Beef</w:t>
                            </w:r>
                            <w:r>
                              <w:tab/>
                            </w:r>
                            <w:r w:rsidR="003819C6">
                              <w:tab/>
                            </w:r>
                            <w:r w:rsidR="003819C6">
                              <w:tab/>
                            </w:r>
                            <w:r w:rsidR="003819C6">
                              <w:tab/>
                            </w:r>
                            <w:r w:rsidR="00462B99">
                              <w:t xml:space="preserve">_______ Hypnotist Comedy Show </w:t>
                            </w:r>
                          </w:p>
                          <w:p w:rsidR="005E35DC" w:rsidRDefault="005E35DC" w:rsidP="005E35DC">
                            <w:pPr>
                              <w:ind w:left="720"/>
                            </w:pPr>
                            <w:r>
                              <w:t xml:space="preserve">_______ </w:t>
                            </w:r>
                            <w:r>
                              <w:tab/>
                              <w:t xml:space="preserve">Chicken </w:t>
                            </w:r>
                            <w:r>
                              <w:tab/>
                            </w:r>
                            <w:r w:rsidR="00F56382">
                              <w:tab/>
                            </w:r>
                            <w:r w:rsidR="00F56382">
                              <w:tab/>
                            </w:r>
                            <w:r w:rsidR="00F56382">
                              <w:tab/>
                            </w:r>
                          </w:p>
                          <w:p w:rsidR="005E35DC" w:rsidRDefault="00462B99" w:rsidP="005E35DC">
                            <w:pPr>
                              <w:ind w:firstLine="720"/>
                            </w:pPr>
                            <w:r>
                              <w:t xml:space="preserve">_______ </w:t>
                            </w:r>
                            <w:r>
                              <w:tab/>
                              <w:t xml:space="preserve">Fish </w:t>
                            </w:r>
                            <w:r>
                              <w:tab/>
                            </w:r>
                            <w:r>
                              <w:tab/>
                            </w:r>
                            <w:r>
                              <w:tab/>
                            </w:r>
                            <w:r w:rsidR="005E35DC">
                              <w:t>Check Enclosed</w:t>
                            </w:r>
                            <w:r w:rsidR="003819C6">
                              <w:t xml:space="preserve"> in the amount of</w:t>
                            </w:r>
                            <w:r w:rsidR="005E35DC">
                              <w:t xml:space="preserve"> $______</w:t>
                            </w:r>
                            <w:r>
                              <w:t>__________</w:t>
                            </w:r>
                            <w:r w:rsidR="005E35DC">
                              <w:t>_</w:t>
                            </w:r>
                            <w:r w:rsidR="005E35DC">
                              <w:tab/>
                            </w:r>
                          </w:p>
                          <w:p w:rsidR="005E35DC" w:rsidRPr="003819C6" w:rsidRDefault="005E35DC" w:rsidP="005E35DC">
                            <w:pPr>
                              <w:ind w:firstLine="720"/>
                              <w:rPr>
                                <w:i/>
                                <w:sz w:val="20"/>
                                <w:szCs w:val="20"/>
                              </w:rPr>
                            </w:pPr>
                            <w:r>
                              <w:t>_______</w:t>
                            </w:r>
                            <w:r>
                              <w:tab/>
                              <w:t>Vegetarian</w:t>
                            </w:r>
                            <w:r w:rsidR="003819C6">
                              <w:tab/>
                            </w:r>
                            <w:r w:rsidR="003819C6">
                              <w:tab/>
                            </w:r>
                            <w:r w:rsidR="003819C6">
                              <w:tab/>
                            </w:r>
                            <w:r w:rsidR="003819C6">
                              <w:tab/>
                              <w:t xml:space="preserve">     </w:t>
                            </w:r>
                            <w:r w:rsidR="003819C6" w:rsidRPr="003819C6">
                              <w:rPr>
                                <w:i/>
                                <w:sz w:val="20"/>
                                <w:szCs w:val="20"/>
                              </w:rPr>
                              <w:t>Make checks payable to MNNAC XX</w:t>
                            </w:r>
                          </w:p>
                          <w:p w:rsidR="00FB6E95" w:rsidRDefault="00FB6E95" w:rsidP="00FB6E95">
                            <w:pPr>
                              <w:jc w:val="center"/>
                            </w:pPr>
                          </w:p>
                          <w:p w:rsidR="000D0D89" w:rsidRPr="005A0866" w:rsidRDefault="003819C6" w:rsidP="00AB2BF6">
                            <w:pPr>
                              <w:jc w:val="center"/>
                              <w:rPr>
                                <w:rFonts w:ascii="Calibri" w:hAnsi="Calibri" w:cs="Calibri"/>
                                <w:sz w:val="18"/>
                                <w:szCs w:val="18"/>
                              </w:rPr>
                            </w:pPr>
                            <w:proofErr w:type="gramStart"/>
                            <w:r w:rsidRPr="005A0866">
                              <w:rPr>
                                <w:rFonts w:ascii="Calibri" w:hAnsi="Calibri" w:cs="Calibri"/>
                                <w:sz w:val="18"/>
                                <w:szCs w:val="18"/>
                              </w:rPr>
                              <w:t>Questions?</w:t>
                            </w:r>
                            <w:proofErr w:type="gramEnd"/>
                            <w:r w:rsidRPr="005A0866">
                              <w:rPr>
                                <w:rFonts w:ascii="Calibri" w:hAnsi="Calibri" w:cs="Calibri"/>
                                <w:sz w:val="18"/>
                                <w:szCs w:val="18"/>
                              </w:rPr>
                              <w:t xml:space="preserve"> Call Bryan </w:t>
                            </w:r>
                            <w:r w:rsidR="000D0D89" w:rsidRPr="005A0866">
                              <w:rPr>
                                <w:rFonts w:ascii="Calibri" w:hAnsi="Calibri" w:cs="Calibri"/>
                                <w:sz w:val="18"/>
                                <w:szCs w:val="18"/>
                              </w:rPr>
                              <w:t>at 218-780-6392 or Robin at 218-336-8700 x1051</w:t>
                            </w:r>
                          </w:p>
                          <w:p w:rsidR="00AB2BF6" w:rsidRPr="005A0866" w:rsidRDefault="003819C6" w:rsidP="00AB2BF6">
                            <w:pPr>
                              <w:jc w:val="center"/>
                              <w:rPr>
                                <w:rFonts w:ascii="Calibri" w:hAnsi="Calibri" w:cs="Calibri"/>
                                <w:sz w:val="18"/>
                                <w:szCs w:val="18"/>
                              </w:rPr>
                            </w:pPr>
                            <w:r w:rsidRPr="005A0866">
                              <w:rPr>
                                <w:rFonts w:ascii="Calibri" w:hAnsi="Calibri" w:cs="Calibri"/>
                                <w:sz w:val="18"/>
                                <w:szCs w:val="18"/>
                              </w:rPr>
                              <w:t>Mail Registration to:  MNNAC XX, PO Box 161352, Duluth, MN  55816-0352</w:t>
                            </w:r>
                          </w:p>
                          <w:p w:rsidR="003819C6" w:rsidRPr="003819C6" w:rsidRDefault="00462B99" w:rsidP="00FB6E95">
                            <w:pPr>
                              <w:jc w:val="center"/>
                            </w:pPr>
                            <w:r>
                              <w:rPr>
                                <w:noProof/>
                              </w:rPr>
                              <w:drawing>
                                <wp:inline distT="0" distB="0" distL="0" distR="0">
                                  <wp:extent cx="422275" cy="422275"/>
                                  <wp:effectExtent l="0" t="0" r="0" b="0"/>
                                  <wp:docPr id="2" name="Picture 2" descr="narcotics-anonymous-logo-15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cotics-anonymous-logo-150x15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275" cy="422275"/>
                                          </a:xfrm>
                                          <a:prstGeom prst="rect">
                                            <a:avLst/>
                                          </a:prstGeom>
                                          <a:noFill/>
                                          <a:ln>
                                            <a:noFill/>
                                          </a:ln>
                                        </pic:spPr>
                                      </pic:pic>
                                    </a:graphicData>
                                  </a:graphic>
                                </wp:inline>
                              </w:drawing>
                            </w:r>
                          </w:p>
                          <w:p w:rsidR="00C66991" w:rsidRDefault="00C66991"/>
                        </w:txbxContent>
                      </wps:txbx>
                      <wps:bodyPr rot="0" vert="horz" wrap="non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2.15pt;margin-top:20.25pt;width:540.15pt;height:344.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">
                <v:textbox>
                  <w:txbxContent>
                    <w:p w:rsidR="00C66991" w:rsidRDefault="00C66991" w:rsidP="00C66991">
                      <w:pPr>
                        <w:jc w:val="center"/>
                        <w:rPr>
                          <w:sz w:val="16"/>
                          <w:szCs w:val="16"/>
                        </w:rPr>
                      </w:pPr>
                      <w:r w:rsidRPr="00C66991">
                        <w:rPr>
                          <w:sz w:val="16"/>
                          <w:szCs w:val="16"/>
                        </w:rPr>
                        <w:t>MNNAC XX BANQUET RE</w:t>
                      </w:r>
                      <w:r w:rsidR="00CB5931">
                        <w:rPr>
                          <w:sz w:val="16"/>
                          <w:szCs w:val="16"/>
                        </w:rPr>
                        <w:t>SERVA</w:t>
                      </w:r>
                      <w:r w:rsidRPr="00C66991">
                        <w:rPr>
                          <w:sz w:val="16"/>
                          <w:szCs w:val="16"/>
                        </w:rPr>
                        <w:t>TION April 13, 2013</w:t>
                      </w:r>
                    </w:p>
                    <w:p w:rsidR="00CB5931" w:rsidRPr="00C66991" w:rsidRDefault="00CB5931" w:rsidP="00C66991">
                      <w:pPr>
                        <w:jc w:val="center"/>
                        <w:rPr>
                          <w:sz w:val="16"/>
                          <w:szCs w:val="16"/>
                        </w:rPr>
                      </w:pPr>
                    </w:p>
                    <w:p w:rsidR="00C66991" w:rsidRDefault="00C66991" w:rsidP="00C66991">
                      <w:r w:rsidRPr="00C66991">
                        <w:t>Name: _________________________________</w:t>
                      </w:r>
                      <w:r>
                        <w:t xml:space="preserve"> Job Title</w:t>
                      </w:r>
                      <w:r w:rsidR="000D0D89">
                        <w:t>:</w:t>
                      </w:r>
                      <w:r w:rsidR="000D0D89" w:rsidRPr="00C66991">
                        <w:t xml:space="preserve"> _</w:t>
                      </w:r>
                      <w:r w:rsidRPr="00C66991">
                        <w:t>___________________</w:t>
                      </w:r>
                      <w:r>
                        <w:t>____________________</w:t>
                      </w:r>
                    </w:p>
                    <w:p w:rsidR="00C66991" w:rsidRPr="00C66991" w:rsidRDefault="00C66991" w:rsidP="00C66991"/>
                    <w:p w:rsidR="00C66991" w:rsidRDefault="00C66991" w:rsidP="005E35DC">
                      <w:pPr>
                        <w:spacing w:line="360" w:lineRule="auto"/>
                      </w:pPr>
                      <w:r>
                        <w:t>Organization: ____________________________________________________________________________</w:t>
                      </w:r>
                    </w:p>
                    <w:p w:rsidR="00C66991" w:rsidRPr="00C66991" w:rsidRDefault="00C66991" w:rsidP="005E35DC">
                      <w:pPr>
                        <w:spacing w:line="360" w:lineRule="auto"/>
                      </w:pPr>
                      <w:r w:rsidRPr="00C66991">
                        <w:t>Address</w:t>
                      </w:r>
                      <w:r w:rsidR="000D0D89" w:rsidRPr="00C66991">
                        <w:t>: _</w:t>
                      </w:r>
                      <w:r w:rsidRPr="00C66991">
                        <w:t>______________________________________________</w:t>
                      </w:r>
                    </w:p>
                    <w:p w:rsidR="00C66991" w:rsidRPr="00C66991" w:rsidRDefault="00C66991" w:rsidP="005E35DC">
                      <w:pPr>
                        <w:spacing w:line="360" w:lineRule="auto"/>
                      </w:pPr>
                      <w:r w:rsidRPr="00C66991">
                        <w:t>City: ________________________________________________ State: _________</w:t>
                      </w:r>
                      <w:r w:rsidR="000D0D89" w:rsidRPr="00C66991">
                        <w:t>_</w:t>
                      </w:r>
                      <w:r w:rsidR="000D0D89">
                        <w:t xml:space="preserve"> Zip</w:t>
                      </w:r>
                      <w:r w:rsidR="005E35DC">
                        <w:t>: ______________</w:t>
                      </w:r>
                    </w:p>
                    <w:p w:rsidR="00C66991" w:rsidRPr="00C66991" w:rsidRDefault="00C66991" w:rsidP="005E35DC">
                      <w:pPr>
                        <w:spacing w:line="360" w:lineRule="auto"/>
                      </w:pPr>
                      <w:r w:rsidRPr="00C66991">
                        <w:t>Phone: ___</w:t>
                      </w:r>
                      <w:r w:rsidR="005E35DC">
                        <w:t>______________________</w:t>
                      </w:r>
                      <w:r w:rsidRPr="00C66991">
                        <w:t xml:space="preserve"> Email: __________________________________________________</w:t>
                      </w:r>
                    </w:p>
                    <w:p w:rsidR="00C66991" w:rsidRPr="00C66991" w:rsidRDefault="00C66991" w:rsidP="005E35DC">
                      <w:pPr>
                        <w:spacing w:line="360" w:lineRule="auto"/>
                      </w:pPr>
                      <w:r w:rsidRPr="00C66991">
                        <w:t xml:space="preserve">Additional Needs:  Y   N   Please Explain: </w:t>
                      </w:r>
                      <w:r w:rsidR="005E35DC">
                        <w:t xml:space="preserve"> ______</w:t>
                      </w:r>
                      <w:r w:rsidRPr="00C66991">
                        <w:t>______________________________________________</w:t>
                      </w:r>
                    </w:p>
                    <w:p w:rsidR="00C66991" w:rsidRDefault="005E35DC" w:rsidP="005E35DC">
                      <w:pPr>
                        <w:spacing w:line="360" w:lineRule="auto"/>
                      </w:pPr>
                      <w:r>
                        <w:t xml:space="preserve">   </w:t>
                      </w:r>
                      <w:r w:rsidR="003819C6">
                        <w:t>___</w:t>
                      </w:r>
                      <w:r>
                        <w:t xml:space="preserve">  </w:t>
                      </w:r>
                      <w:r>
                        <w:tab/>
                      </w:r>
                      <w:r w:rsidR="00C66991" w:rsidRPr="00C66991">
                        <w:t> </w:t>
                      </w:r>
                      <w:r>
                        <w:t>I am unable to attend but would like to receive more information about Narcotics Anonymous</w:t>
                      </w:r>
                      <w:r w:rsidR="003819C6">
                        <w:t>.</w:t>
                      </w:r>
                    </w:p>
                    <w:p w:rsidR="005E35DC" w:rsidRDefault="003819C6" w:rsidP="005E35DC">
                      <w:pPr>
                        <w:spacing w:line="360" w:lineRule="auto"/>
                      </w:pPr>
                      <w:r>
                        <w:t xml:space="preserve">   ___</w:t>
                      </w:r>
                      <w:r w:rsidR="005E35DC">
                        <w:t xml:space="preserve">  </w:t>
                      </w:r>
                      <w:r w:rsidR="005E35DC">
                        <w:tab/>
                        <w:t>Yes</w:t>
                      </w:r>
                      <w:r w:rsidR="00A92B2F">
                        <w:t>,</w:t>
                      </w:r>
                      <w:r>
                        <w:t xml:space="preserve"> </w:t>
                      </w:r>
                      <w:r w:rsidR="005E35DC">
                        <w:t>I am able to attend</w:t>
                      </w:r>
                      <w:r>
                        <w:t xml:space="preserve">. </w:t>
                      </w:r>
                      <w:r w:rsidR="00462B99">
                        <w:t xml:space="preserve">(Recommended $40 donation per meal and $25 per comedy ticket)      </w:t>
                      </w:r>
                      <w:r w:rsidR="00FB6E95">
                        <w:t xml:space="preserve">                      </w:t>
                      </w:r>
                    </w:p>
                    <w:p w:rsidR="005E35DC" w:rsidRPr="00462B99" w:rsidRDefault="005E35DC" w:rsidP="005E35DC">
                      <w:pPr>
                        <w:spacing w:line="360" w:lineRule="auto"/>
                      </w:pPr>
                      <w:r>
                        <w:tab/>
                      </w:r>
                      <w:r w:rsidRPr="000D0D89">
                        <w:rPr>
                          <w:u w:val="single"/>
                        </w:rPr>
                        <w:t>Quantity</w:t>
                      </w:r>
                      <w:r>
                        <w:tab/>
                      </w:r>
                      <w:r w:rsidRPr="000D0D89">
                        <w:rPr>
                          <w:u w:val="single"/>
                        </w:rPr>
                        <w:t>Meal Choice</w:t>
                      </w:r>
                      <w:r w:rsidR="00462B99">
                        <w:tab/>
                      </w:r>
                      <w:r w:rsidR="00462B99">
                        <w:tab/>
                      </w:r>
                      <w:r w:rsidR="00462B99">
                        <w:tab/>
                      </w:r>
                      <w:r w:rsidR="00462B99" w:rsidRPr="00462B99">
                        <w:rPr>
                          <w:u w:val="single"/>
                        </w:rPr>
                        <w:t>Quantity</w:t>
                      </w:r>
                      <w:r w:rsidR="00462B99">
                        <w:t xml:space="preserve">  </w:t>
                      </w:r>
                      <w:r w:rsidR="00462B99" w:rsidRPr="00462B99">
                        <w:rPr>
                          <w:u w:val="single"/>
                        </w:rPr>
                        <w:t>Comedy Show</w:t>
                      </w:r>
                    </w:p>
                    <w:p w:rsidR="005E35DC" w:rsidRDefault="005E35DC" w:rsidP="005E35DC">
                      <w:pPr>
                        <w:ind w:firstLine="720"/>
                      </w:pPr>
                      <w:r>
                        <w:t xml:space="preserve">_______ </w:t>
                      </w:r>
                      <w:r>
                        <w:tab/>
                        <w:t>Beef</w:t>
                      </w:r>
                      <w:r>
                        <w:tab/>
                      </w:r>
                      <w:r w:rsidR="003819C6">
                        <w:tab/>
                      </w:r>
                      <w:r w:rsidR="003819C6">
                        <w:tab/>
                      </w:r>
                      <w:r w:rsidR="003819C6">
                        <w:tab/>
                      </w:r>
                      <w:r w:rsidR="00462B99">
                        <w:t xml:space="preserve">_______ Hypnotist Comedy Show </w:t>
                      </w:r>
                    </w:p>
                    <w:p w:rsidR="005E35DC" w:rsidRDefault="005E35DC" w:rsidP="005E35DC">
                      <w:pPr>
                        <w:ind w:left="720"/>
                      </w:pPr>
                      <w:r>
                        <w:t xml:space="preserve">_______ </w:t>
                      </w:r>
                      <w:r>
                        <w:tab/>
                        <w:t xml:space="preserve">Chicken </w:t>
                      </w:r>
                      <w:r>
                        <w:tab/>
                      </w:r>
                      <w:r w:rsidR="00F56382">
                        <w:tab/>
                      </w:r>
                      <w:r w:rsidR="00F56382">
                        <w:tab/>
                      </w:r>
                      <w:r w:rsidR="00F56382">
                        <w:tab/>
                      </w:r>
                    </w:p>
                    <w:p w:rsidR="005E35DC" w:rsidRDefault="00462B99" w:rsidP="005E35DC">
                      <w:pPr>
                        <w:ind w:firstLine="720"/>
                      </w:pPr>
                      <w:r>
                        <w:t xml:space="preserve">_______ </w:t>
                      </w:r>
                      <w:r>
                        <w:tab/>
                        <w:t xml:space="preserve">Fish </w:t>
                      </w:r>
                      <w:r>
                        <w:tab/>
                      </w:r>
                      <w:r>
                        <w:tab/>
                      </w:r>
                      <w:r>
                        <w:tab/>
                      </w:r>
                      <w:r w:rsidR="005E35DC">
                        <w:t>Check Enclosed</w:t>
                      </w:r>
                      <w:r w:rsidR="003819C6">
                        <w:t xml:space="preserve"> in the amount of</w:t>
                      </w:r>
                      <w:r w:rsidR="005E35DC">
                        <w:t xml:space="preserve"> $______</w:t>
                      </w:r>
                      <w:r>
                        <w:t>__________</w:t>
                      </w:r>
                      <w:r w:rsidR="005E35DC">
                        <w:t>_</w:t>
                      </w:r>
                      <w:r w:rsidR="005E35DC">
                        <w:tab/>
                      </w:r>
                    </w:p>
                    <w:p w:rsidR="005E35DC" w:rsidRPr="003819C6" w:rsidRDefault="005E35DC" w:rsidP="005E35DC">
                      <w:pPr>
                        <w:ind w:firstLine="720"/>
                        <w:rPr>
                          <w:i/>
                          <w:sz w:val="20"/>
                          <w:szCs w:val="20"/>
                        </w:rPr>
                      </w:pPr>
                      <w:r>
                        <w:t>_______</w:t>
                      </w:r>
                      <w:r>
                        <w:tab/>
                        <w:t>Vegetarian</w:t>
                      </w:r>
                      <w:r w:rsidR="003819C6">
                        <w:tab/>
                      </w:r>
                      <w:r w:rsidR="003819C6">
                        <w:tab/>
                      </w:r>
                      <w:r w:rsidR="003819C6">
                        <w:tab/>
                      </w:r>
                      <w:r w:rsidR="003819C6">
                        <w:tab/>
                        <w:t xml:space="preserve">     </w:t>
                      </w:r>
                      <w:r w:rsidR="003819C6" w:rsidRPr="003819C6">
                        <w:rPr>
                          <w:i/>
                          <w:sz w:val="20"/>
                          <w:szCs w:val="20"/>
                        </w:rPr>
                        <w:t>Make checks payable to MNNAC XX</w:t>
                      </w:r>
                    </w:p>
                    <w:p w:rsidR="00FB6E95" w:rsidRDefault="00FB6E95" w:rsidP="00FB6E95">
                      <w:pPr>
                        <w:jc w:val="center"/>
                      </w:pPr>
                    </w:p>
                    <w:p w:rsidR="000D0D89" w:rsidRPr="005A0866" w:rsidRDefault="003819C6" w:rsidP="00AB2BF6">
                      <w:pPr>
                        <w:jc w:val="center"/>
                        <w:rPr>
                          <w:rFonts w:ascii="Calibri" w:hAnsi="Calibri" w:cs="Calibri"/>
                          <w:sz w:val="18"/>
                          <w:szCs w:val="18"/>
                        </w:rPr>
                      </w:pPr>
                      <w:r w:rsidRPr="005A0866">
                        <w:rPr>
                          <w:rFonts w:ascii="Calibri" w:hAnsi="Calibri" w:cs="Calibri"/>
                          <w:sz w:val="18"/>
                          <w:szCs w:val="18"/>
                        </w:rPr>
                        <w:t xml:space="preserve">Questions? Call Bryan </w:t>
                      </w:r>
                      <w:r w:rsidR="000D0D89" w:rsidRPr="005A0866">
                        <w:rPr>
                          <w:rFonts w:ascii="Calibri" w:hAnsi="Calibri" w:cs="Calibri"/>
                          <w:sz w:val="18"/>
                          <w:szCs w:val="18"/>
                        </w:rPr>
                        <w:t>at 218-780-6392 or Robin at 218-336-8700 x1051</w:t>
                      </w:r>
                    </w:p>
                    <w:p w:rsidR="00AB2BF6" w:rsidRPr="005A0866" w:rsidRDefault="003819C6" w:rsidP="00AB2BF6">
                      <w:pPr>
                        <w:jc w:val="center"/>
                        <w:rPr>
                          <w:rFonts w:ascii="Calibri" w:hAnsi="Calibri" w:cs="Calibri"/>
                          <w:sz w:val="18"/>
                          <w:szCs w:val="18"/>
                        </w:rPr>
                      </w:pPr>
                      <w:r w:rsidRPr="005A0866">
                        <w:rPr>
                          <w:rFonts w:ascii="Calibri" w:hAnsi="Calibri" w:cs="Calibri"/>
                          <w:sz w:val="18"/>
                          <w:szCs w:val="18"/>
                        </w:rPr>
                        <w:t>Mail Registration to:  MNNAC XX, PO Box 161352, Duluth, MN  55816-0352</w:t>
                      </w:r>
                    </w:p>
                    <w:p w:rsidR="003819C6" w:rsidRPr="003819C6" w:rsidRDefault="00462B99" w:rsidP="00FB6E95">
                      <w:pPr>
                        <w:jc w:val="center"/>
                      </w:pPr>
                      <w:r>
                        <w:rPr>
                          <w:noProof/>
                        </w:rPr>
                        <w:drawing>
                          <wp:inline distT="0" distB="0" distL="0" distR="0">
                            <wp:extent cx="422275" cy="422275"/>
                            <wp:effectExtent l="0" t="0" r="0" b="0"/>
                            <wp:docPr id="2" name="Picture 2" descr="narcotics-anonymous-logo-150x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rcotics-anonymous-logo-150x1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275" cy="422275"/>
                                    </a:xfrm>
                                    <a:prstGeom prst="rect">
                                      <a:avLst/>
                                    </a:prstGeom>
                                    <a:noFill/>
                                    <a:ln>
                                      <a:noFill/>
                                    </a:ln>
                                  </pic:spPr>
                                </pic:pic>
                              </a:graphicData>
                            </a:graphic>
                          </wp:inline>
                        </w:drawing>
                      </w:r>
                    </w:p>
                    <w:p w:rsidR="00C66991" w:rsidRDefault="00C66991"/>
                  </w:txbxContent>
                </v:textbox>
              </v:shape>
            </w:pict>
          </mc:Fallback>
        </mc:AlternateContent>
      </w:r>
      <w:r w:rsidR="00240CCC">
        <w:rPr>
          <w:rFonts w:ascii="Bradley Hand ITC" w:hAnsi="Bradley Hand ITC"/>
          <w:sz w:val="20"/>
        </w:rPr>
        <w:t>Please complete the following information and return</w:t>
      </w:r>
      <w:r w:rsidR="004D2A9B">
        <w:rPr>
          <w:rFonts w:ascii="Bradley Hand ITC" w:hAnsi="Bradley Hand ITC"/>
          <w:sz w:val="20"/>
        </w:rPr>
        <w:t xml:space="preserve"> no later than April 1</w:t>
      </w:r>
      <w:r w:rsidR="004D2A9B" w:rsidRPr="004D2A9B">
        <w:rPr>
          <w:rFonts w:ascii="Bradley Hand ITC" w:hAnsi="Bradley Hand ITC"/>
          <w:sz w:val="20"/>
          <w:vertAlign w:val="superscript"/>
        </w:rPr>
        <w:t>st</w:t>
      </w:r>
      <w:r w:rsidR="004D2A9B">
        <w:rPr>
          <w:rFonts w:ascii="Bradley Hand ITC" w:hAnsi="Bradley Hand ITC"/>
          <w:sz w:val="20"/>
        </w:rPr>
        <w:t>, 201</w:t>
      </w:r>
      <w:r w:rsidR="00CB5931">
        <w:rPr>
          <w:rFonts w:ascii="Bradley Hand ITC" w:hAnsi="Bradley Hand ITC"/>
          <w:sz w:val="20"/>
        </w:rPr>
        <w:t>3</w:t>
      </w:r>
    </w:p>
    <w:sectPr w:rsidR="002609AE" w:rsidRPr="00CB5931" w:rsidSect="00240CCC">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A3F" w:rsidRDefault="00AD3A3F" w:rsidP="00FB6E95">
      <w:r>
        <w:separator/>
      </w:r>
    </w:p>
  </w:endnote>
  <w:endnote w:type="continuationSeparator" w:id="0">
    <w:p w:rsidR="00AD3A3F" w:rsidRDefault="00AD3A3F" w:rsidP="00FB6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FB6E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FB6E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FB6E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A3F" w:rsidRDefault="00AD3A3F" w:rsidP="00FB6E95">
      <w:r>
        <w:separator/>
      </w:r>
    </w:p>
  </w:footnote>
  <w:footnote w:type="continuationSeparator" w:id="0">
    <w:p w:rsidR="00AD3A3F" w:rsidRDefault="00AD3A3F" w:rsidP="00FB6E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2C7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61652" o:spid="_x0000_s2057" type="#_x0000_t75" style="position:absolute;margin-left:0;margin-top:0;width:222pt;height:223.5pt;z-index:-251658752;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2C7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61653" o:spid="_x0000_s2058" type="#_x0000_t75" style="position:absolute;margin-left:0;margin-top:0;width:222pt;height:223.5pt;z-index:-251657728;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E95" w:rsidRDefault="002C73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461651" o:spid="_x0000_s2056" type="#_x0000_t75" style="position:absolute;margin-left:0;margin-top:0;width:222pt;height:223.5pt;z-index:-251659776;mso-position-horizontal:center;mso-position-horizontal-relative:margin;mso-position-vertical:center;mso-position-vertical-relative:margin" o:allowincell="f">
          <v:imagedata r:id="rId1" o:title="NA_logo - NAWS - 2008"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3"/>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0AF"/>
    <w:rsid w:val="00012A2E"/>
    <w:rsid w:val="000A6B2F"/>
    <w:rsid w:val="000D0D89"/>
    <w:rsid w:val="001649CE"/>
    <w:rsid w:val="00240CCC"/>
    <w:rsid w:val="002609AE"/>
    <w:rsid w:val="002C733E"/>
    <w:rsid w:val="003819C6"/>
    <w:rsid w:val="00462B99"/>
    <w:rsid w:val="004B2DFD"/>
    <w:rsid w:val="004D2A9B"/>
    <w:rsid w:val="005A0866"/>
    <w:rsid w:val="005E35DC"/>
    <w:rsid w:val="006540AF"/>
    <w:rsid w:val="00664093"/>
    <w:rsid w:val="006E0232"/>
    <w:rsid w:val="00700F03"/>
    <w:rsid w:val="007914BE"/>
    <w:rsid w:val="0084222F"/>
    <w:rsid w:val="00A54EEA"/>
    <w:rsid w:val="00A92B2F"/>
    <w:rsid w:val="00AB2BF6"/>
    <w:rsid w:val="00AD3A3F"/>
    <w:rsid w:val="00B65E0C"/>
    <w:rsid w:val="00C66991"/>
    <w:rsid w:val="00CB5931"/>
    <w:rsid w:val="00F44E7E"/>
    <w:rsid w:val="00F56382"/>
    <w:rsid w:val="00FB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2609AE"/>
    <w:pPr>
      <w:keepNext/>
      <w:spacing w:before="480" w:after="300"/>
      <w:jc w:val="center"/>
      <w:outlineLvl w:val="0"/>
    </w:pPr>
    <w:rPr>
      <w:rFonts w:ascii="Monotype Corsiva" w:hAnsi="Monotype Corsiva" w:cs="Arial"/>
      <w:b/>
      <w:bCs/>
      <w:kern w:val="32"/>
      <w:sz w:val="52"/>
      <w:szCs w:val="32"/>
    </w:rPr>
  </w:style>
  <w:style w:type="paragraph" w:styleId="Heading2">
    <w:name w:val="heading 2"/>
    <w:basedOn w:val="Normal"/>
    <w:next w:val="Normal"/>
    <w:qFormat/>
    <w:rsid w:val="00B65E0C"/>
    <w:pPr>
      <w:keepNext/>
      <w:spacing w:before="240" w:after="300"/>
      <w:jc w:val="center"/>
      <w:outlineLvl w:val="1"/>
    </w:pPr>
    <w:rPr>
      <w:rFonts w:ascii="Monotype Corsiva" w:hAnsi="Monotype Corsiva" w:cs="Arial"/>
      <w:b/>
      <w:bCs/>
      <w:i/>
      <w:iCs/>
      <w:sz w:val="4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ext">
    <w:name w:val="Title text"/>
    <w:basedOn w:val="Normal"/>
    <w:rsid w:val="002609AE"/>
    <w:pPr>
      <w:jc w:val="center"/>
    </w:pPr>
    <w:rPr>
      <w:rFonts w:ascii="Impact" w:hAnsi="Impact"/>
      <w:color w:val="FFFFFF"/>
      <w:sz w:val="72"/>
    </w:rPr>
  </w:style>
  <w:style w:type="paragraph" w:customStyle="1" w:styleId="script">
    <w:name w:val="script"/>
    <w:basedOn w:val="Normal"/>
    <w:rsid w:val="002609AE"/>
    <w:pPr>
      <w:jc w:val="center"/>
    </w:pPr>
    <w:rPr>
      <w:rFonts w:ascii="Monotype Corsiva" w:hAnsi="Monotype Corsiva"/>
      <w:sz w:val="32"/>
      <w:szCs w:val="20"/>
    </w:rPr>
  </w:style>
  <w:style w:type="paragraph" w:customStyle="1" w:styleId="Copyright">
    <w:name w:val="Copyright"/>
    <w:basedOn w:val="script"/>
    <w:rsid w:val="002609AE"/>
    <w:pPr>
      <w:spacing w:before="480"/>
    </w:pPr>
    <w:rPr>
      <w:rFonts w:ascii="Verdana" w:hAnsi="Verdana"/>
      <w:sz w:val="16"/>
    </w:rPr>
  </w:style>
  <w:style w:type="paragraph" w:styleId="BodyText">
    <w:name w:val="Body Text"/>
    <w:basedOn w:val="Normal"/>
    <w:link w:val="BodyTextChar"/>
    <w:rsid w:val="000A6B2F"/>
    <w:pPr>
      <w:spacing w:after="120"/>
    </w:pPr>
  </w:style>
  <w:style w:type="character" w:customStyle="1" w:styleId="BodyTextChar">
    <w:name w:val="Body Text Char"/>
    <w:link w:val="BodyText"/>
    <w:rsid w:val="000A6B2F"/>
    <w:rPr>
      <w:sz w:val="24"/>
      <w:szCs w:val="24"/>
    </w:rPr>
  </w:style>
  <w:style w:type="paragraph" w:styleId="BalloonText">
    <w:name w:val="Balloon Text"/>
    <w:basedOn w:val="Normal"/>
    <w:link w:val="BalloonTextChar"/>
    <w:rsid w:val="00C66991"/>
    <w:rPr>
      <w:rFonts w:ascii="Tahoma" w:hAnsi="Tahoma" w:cs="Tahoma"/>
      <w:sz w:val="16"/>
      <w:szCs w:val="16"/>
    </w:rPr>
  </w:style>
  <w:style w:type="character" w:customStyle="1" w:styleId="BalloonTextChar">
    <w:name w:val="Balloon Text Char"/>
    <w:link w:val="BalloonText"/>
    <w:rsid w:val="00C66991"/>
    <w:rPr>
      <w:rFonts w:ascii="Tahoma" w:hAnsi="Tahoma" w:cs="Tahoma"/>
      <w:sz w:val="16"/>
      <w:szCs w:val="16"/>
    </w:rPr>
  </w:style>
  <w:style w:type="paragraph" w:styleId="Header">
    <w:name w:val="header"/>
    <w:basedOn w:val="Normal"/>
    <w:link w:val="HeaderChar"/>
    <w:rsid w:val="00FB6E95"/>
    <w:pPr>
      <w:tabs>
        <w:tab w:val="center" w:pos="4680"/>
        <w:tab w:val="right" w:pos="9360"/>
      </w:tabs>
    </w:pPr>
  </w:style>
  <w:style w:type="character" w:customStyle="1" w:styleId="HeaderChar">
    <w:name w:val="Header Char"/>
    <w:link w:val="Header"/>
    <w:rsid w:val="00FB6E95"/>
    <w:rPr>
      <w:sz w:val="24"/>
      <w:szCs w:val="24"/>
    </w:rPr>
  </w:style>
  <w:style w:type="paragraph" w:styleId="Footer">
    <w:name w:val="footer"/>
    <w:basedOn w:val="Normal"/>
    <w:link w:val="FooterChar"/>
    <w:rsid w:val="00FB6E95"/>
    <w:pPr>
      <w:tabs>
        <w:tab w:val="center" w:pos="4680"/>
        <w:tab w:val="right" w:pos="9360"/>
      </w:tabs>
    </w:pPr>
  </w:style>
  <w:style w:type="character" w:customStyle="1" w:styleId="FooterChar">
    <w:name w:val="Footer Char"/>
    <w:link w:val="Footer"/>
    <w:rsid w:val="00FB6E9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2609AE"/>
    <w:pPr>
      <w:keepNext/>
      <w:spacing w:before="480" w:after="300"/>
      <w:jc w:val="center"/>
      <w:outlineLvl w:val="0"/>
    </w:pPr>
    <w:rPr>
      <w:rFonts w:ascii="Monotype Corsiva" w:hAnsi="Monotype Corsiva" w:cs="Arial"/>
      <w:b/>
      <w:bCs/>
      <w:kern w:val="32"/>
      <w:sz w:val="52"/>
      <w:szCs w:val="32"/>
    </w:rPr>
  </w:style>
  <w:style w:type="paragraph" w:styleId="Heading2">
    <w:name w:val="heading 2"/>
    <w:basedOn w:val="Normal"/>
    <w:next w:val="Normal"/>
    <w:qFormat/>
    <w:rsid w:val="00B65E0C"/>
    <w:pPr>
      <w:keepNext/>
      <w:spacing w:before="240" w:after="300"/>
      <w:jc w:val="center"/>
      <w:outlineLvl w:val="1"/>
    </w:pPr>
    <w:rPr>
      <w:rFonts w:ascii="Monotype Corsiva" w:hAnsi="Monotype Corsiva" w:cs="Arial"/>
      <w:b/>
      <w:bCs/>
      <w:i/>
      <w:iCs/>
      <w:sz w:val="4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ext">
    <w:name w:val="Title text"/>
    <w:basedOn w:val="Normal"/>
    <w:rsid w:val="002609AE"/>
    <w:pPr>
      <w:jc w:val="center"/>
    </w:pPr>
    <w:rPr>
      <w:rFonts w:ascii="Impact" w:hAnsi="Impact"/>
      <w:color w:val="FFFFFF"/>
      <w:sz w:val="72"/>
    </w:rPr>
  </w:style>
  <w:style w:type="paragraph" w:customStyle="1" w:styleId="script">
    <w:name w:val="script"/>
    <w:basedOn w:val="Normal"/>
    <w:rsid w:val="002609AE"/>
    <w:pPr>
      <w:jc w:val="center"/>
    </w:pPr>
    <w:rPr>
      <w:rFonts w:ascii="Monotype Corsiva" w:hAnsi="Monotype Corsiva"/>
      <w:sz w:val="32"/>
      <w:szCs w:val="20"/>
    </w:rPr>
  </w:style>
  <w:style w:type="paragraph" w:customStyle="1" w:styleId="Copyright">
    <w:name w:val="Copyright"/>
    <w:basedOn w:val="script"/>
    <w:rsid w:val="002609AE"/>
    <w:pPr>
      <w:spacing w:before="480"/>
    </w:pPr>
    <w:rPr>
      <w:rFonts w:ascii="Verdana" w:hAnsi="Verdana"/>
      <w:sz w:val="16"/>
    </w:rPr>
  </w:style>
  <w:style w:type="paragraph" w:styleId="BodyText">
    <w:name w:val="Body Text"/>
    <w:basedOn w:val="Normal"/>
    <w:link w:val="BodyTextChar"/>
    <w:rsid w:val="000A6B2F"/>
    <w:pPr>
      <w:spacing w:after="120"/>
    </w:pPr>
  </w:style>
  <w:style w:type="character" w:customStyle="1" w:styleId="BodyTextChar">
    <w:name w:val="Body Text Char"/>
    <w:link w:val="BodyText"/>
    <w:rsid w:val="000A6B2F"/>
    <w:rPr>
      <w:sz w:val="24"/>
      <w:szCs w:val="24"/>
    </w:rPr>
  </w:style>
  <w:style w:type="paragraph" w:styleId="BalloonText">
    <w:name w:val="Balloon Text"/>
    <w:basedOn w:val="Normal"/>
    <w:link w:val="BalloonTextChar"/>
    <w:rsid w:val="00C66991"/>
    <w:rPr>
      <w:rFonts w:ascii="Tahoma" w:hAnsi="Tahoma" w:cs="Tahoma"/>
      <w:sz w:val="16"/>
      <w:szCs w:val="16"/>
    </w:rPr>
  </w:style>
  <w:style w:type="character" w:customStyle="1" w:styleId="BalloonTextChar">
    <w:name w:val="Balloon Text Char"/>
    <w:link w:val="BalloonText"/>
    <w:rsid w:val="00C66991"/>
    <w:rPr>
      <w:rFonts w:ascii="Tahoma" w:hAnsi="Tahoma" w:cs="Tahoma"/>
      <w:sz w:val="16"/>
      <w:szCs w:val="16"/>
    </w:rPr>
  </w:style>
  <w:style w:type="paragraph" w:styleId="Header">
    <w:name w:val="header"/>
    <w:basedOn w:val="Normal"/>
    <w:link w:val="HeaderChar"/>
    <w:rsid w:val="00FB6E95"/>
    <w:pPr>
      <w:tabs>
        <w:tab w:val="center" w:pos="4680"/>
        <w:tab w:val="right" w:pos="9360"/>
      </w:tabs>
    </w:pPr>
  </w:style>
  <w:style w:type="character" w:customStyle="1" w:styleId="HeaderChar">
    <w:name w:val="Header Char"/>
    <w:link w:val="Header"/>
    <w:rsid w:val="00FB6E95"/>
    <w:rPr>
      <w:sz w:val="24"/>
      <w:szCs w:val="24"/>
    </w:rPr>
  </w:style>
  <w:style w:type="paragraph" w:styleId="Footer">
    <w:name w:val="footer"/>
    <w:basedOn w:val="Normal"/>
    <w:link w:val="FooterChar"/>
    <w:rsid w:val="00FB6E95"/>
    <w:pPr>
      <w:tabs>
        <w:tab w:val="center" w:pos="4680"/>
        <w:tab w:val="right" w:pos="9360"/>
      </w:tabs>
    </w:pPr>
  </w:style>
  <w:style w:type="character" w:customStyle="1" w:styleId="FooterChar">
    <w:name w:val="Footer Char"/>
    <w:link w:val="Footer"/>
    <w:rsid w:val="00FB6E9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598901">
      <w:bodyDiv w:val="1"/>
      <w:marLeft w:val="0"/>
      <w:marRight w:val="0"/>
      <w:marTop w:val="0"/>
      <w:marBottom w:val="0"/>
      <w:divBdr>
        <w:top w:val="none" w:sz="0" w:space="0" w:color="auto"/>
        <w:left w:val="none" w:sz="0" w:space="0" w:color="auto"/>
        <w:bottom w:val="none" w:sz="0" w:space="0" w:color="auto"/>
        <w:right w:val="none" w:sz="0" w:space="0" w:color="auto"/>
      </w:divBdr>
    </w:div>
    <w:div w:id="1507405065">
      <w:bodyDiv w:val="1"/>
      <w:marLeft w:val="0"/>
      <w:marRight w:val="0"/>
      <w:marTop w:val="0"/>
      <w:marBottom w:val="0"/>
      <w:divBdr>
        <w:top w:val="none" w:sz="0" w:space="0" w:color="auto"/>
        <w:left w:val="none" w:sz="0" w:space="0" w:color="auto"/>
        <w:bottom w:val="none" w:sz="0" w:space="0" w:color="auto"/>
        <w:right w:val="none" w:sz="0" w:space="0" w:color="auto"/>
      </w:divBdr>
    </w:div>
    <w:div w:id="185310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Downloads\TS00101842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B5DD5-5712-43FD-AD26-CBB6E9BBE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TS001018428.dot</Template>
  <TotalTime>10</TotalTime>
  <Pages>1</Pages>
  <Words>186</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McGraw-Hill</Company>
  <LinksUpToDate>false</LinksUpToDate>
  <CharactersWithSpaces>1167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Roberta Evanson</cp:lastModifiedBy>
  <cp:revision>3</cp:revision>
  <dcterms:created xsi:type="dcterms:W3CDTF">2012-11-30T14:16:00Z</dcterms:created>
  <dcterms:modified xsi:type="dcterms:W3CDTF">2013-03-13T18:44:00Z</dcterms:modified>
</cp:coreProperties>
</file>