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EC3" w:rsidRPr="00852EC3" w:rsidRDefault="00FB3B07" w:rsidP="00852EC3">
      <w:pPr>
        <w:pStyle w:val="NoSpacing"/>
        <w:jc w:val="center"/>
        <w:rPr>
          <w:rFonts w:ascii="Matura MT Script Capitals" w:hAnsi="Matura MT Script Capitals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53774CF6" wp14:editId="22D06D95">
            <wp:simplePos x="0" y="0"/>
            <wp:positionH relativeFrom="margin">
              <wp:posOffset>5773420</wp:posOffset>
            </wp:positionH>
            <wp:positionV relativeFrom="margin">
              <wp:posOffset>45720</wp:posOffset>
            </wp:positionV>
            <wp:extent cx="890270" cy="1129030"/>
            <wp:effectExtent l="0" t="0" r="508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610"/>
                    <a:stretch/>
                  </pic:blipFill>
                  <pic:spPr bwMode="auto">
                    <a:xfrm>
                      <a:off x="0" y="0"/>
                      <a:ext cx="890270" cy="1129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54663B8F" wp14:editId="7107CE03">
            <wp:simplePos x="0" y="0"/>
            <wp:positionH relativeFrom="margin">
              <wp:posOffset>0</wp:posOffset>
            </wp:positionH>
            <wp:positionV relativeFrom="margin">
              <wp:posOffset>45720</wp:posOffset>
            </wp:positionV>
            <wp:extent cx="890270" cy="1129030"/>
            <wp:effectExtent l="0" t="0" r="508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610"/>
                    <a:stretch/>
                  </pic:blipFill>
                  <pic:spPr bwMode="auto">
                    <a:xfrm>
                      <a:off x="0" y="0"/>
                      <a:ext cx="890270" cy="1129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52EC3" w:rsidRPr="00852EC3">
        <w:rPr>
          <w:rFonts w:ascii="Matura MT Script Capitals" w:hAnsi="Matura MT Script Capitals"/>
          <w:sz w:val="28"/>
          <w:szCs w:val="28"/>
        </w:rPr>
        <w:t xml:space="preserve">The memory of addicts lost will light our way as </w:t>
      </w:r>
    </w:p>
    <w:p w:rsidR="00852EC3" w:rsidRPr="00852EC3" w:rsidRDefault="00852EC3" w:rsidP="00852EC3">
      <w:pPr>
        <w:pStyle w:val="NoSpacing"/>
        <w:jc w:val="center"/>
        <w:rPr>
          <w:rFonts w:ascii="Matura MT Script Capitals" w:hAnsi="Matura MT Script Capitals"/>
          <w:sz w:val="28"/>
          <w:szCs w:val="28"/>
        </w:rPr>
      </w:pPr>
      <w:proofErr w:type="gramStart"/>
      <w:r w:rsidRPr="00852EC3">
        <w:rPr>
          <w:rFonts w:ascii="Matura MT Script Capitals" w:hAnsi="Matura MT Script Capitals"/>
          <w:sz w:val="28"/>
          <w:szCs w:val="28"/>
        </w:rPr>
        <w:t>we</w:t>
      </w:r>
      <w:proofErr w:type="gramEnd"/>
      <w:r w:rsidRPr="00852EC3">
        <w:rPr>
          <w:rFonts w:ascii="Matura MT Script Capitals" w:hAnsi="Matura MT Script Capitals"/>
          <w:sz w:val="28"/>
          <w:szCs w:val="28"/>
        </w:rPr>
        <w:t xml:space="preserve"> carry the message to the addict who still suffers.</w:t>
      </w:r>
    </w:p>
    <w:p w:rsidR="00852EC3" w:rsidRPr="00852EC3" w:rsidRDefault="00852EC3" w:rsidP="00852EC3">
      <w:pPr>
        <w:pStyle w:val="NoSpacing"/>
        <w:jc w:val="center"/>
        <w:rPr>
          <w:rFonts w:asciiTheme="majorHAnsi" w:hAnsiTheme="majorHAnsi"/>
          <w:sz w:val="28"/>
          <w:szCs w:val="28"/>
        </w:rPr>
      </w:pPr>
    </w:p>
    <w:p w:rsidR="00852EC3" w:rsidRPr="00852EC3" w:rsidRDefault="00454C9A" w:rsidP="00852EC3">
      <w:pPr>
        <w:pStyle w:val="NoSpacing"/>
        <w:jc w:val="center"/>
        <w:rPr>
          <w:rFonts w:ascii="Matura MT Script Capitals" w:hAnsi="Matura MT Script Capitals"/>
          <w:sz w:val="36"/>
          <w:szCs w:val="36"/>
        </w:rPr>
      </w:pPr>
      <w:r>
        <w:rPr>
          <w:rFonts w:ascii="Matura MT Script Capitals" w:hAnsi="Matura MT Script Capitals"/>
          <w:sz w:val="36"/>
          <w:szCs w:val="36"/>
        </w:rPr>
        <w:t xml:space="preserve">Saturday </w:t>
      </w:r>
      <w:r w:rsidR="00FB3B07">
        <w:rPr>
          <w:rFonts w:ascii="Matura MT Script Capitals" w:hAnsi="Matura MT Script Capitals"/>
          <w:sz w:val="36"/>
          <w:szCs w:val="36"/>
        </w:rPr>
        <w:t>Luminary</w:t>
      </w:r>
      <w:r w:rsidR="00852EC3">
        <w:rPr>
          <w:rFonts w:ascii="Matura MT Script Capitals" w:hAnsi="Matura MT Script Capitals"/>
          <w:sz w:val="36"/>
          <w:szCs w:val="36"/>
        </w:rPr>
        <w:t xml:space="preserve"> Memorial Walk</w:t>
      </w:r>
    </w:p>
    <w:p w:rsidR="00852EC3" w:rsidRPr="00852EC3" w:rsidRDefault="00852EC3" w:rsidP="00852EC3">
      <w:pPr>
        <w:pStyle w:val="NoSpacing"/>
        <w:jc w:val="center"/>
        <w:rPr>
          <w:rFonts w:asciiTheme="majorHAnsi" w:hAnsiTheme="majorHAnsi"/>
          <w:sz w:val="36"/>
          <w:szCs w:val="36"/>
        </w:rPr>
      </w:pPr>
    </w:p>
    <w:p w:rsidR="00E5685E" w:rsidRDefault="00E5685E" w:rsidP="00852EC3">
      <w:pPr>
        <w:pStyle w:val="NoSpacing"/>
        <w:jc w:val="both"/>
        <w:rPr>
          <w:rFonts w:asciiTheme="majorHAnsi" w:hAnsiTheme="majorHAnsi"/>
          <w:b/>
          <w:sz w:val="28"/>
          <w:szCs w:val="28"/>
          <w:lang w:val="en"/>
        </w:rPr>
      </w:pPr>
    </w:p>
    <w:p w:rsidR="00852EC3" w:rsidRPr="00454C9A" w:rsidRDefault="00C24B90" w:rsidP="00852EC3">
      <w:pPr>
        <w:pStyle w:val="NoSpacing"/>
        <w:jc w:val="both"/>
        <w:rPr>
          <w:rFonts w:asciiTheme="majorHAnsi" w:hAnsiTheme="majorHAnsi"/>
          <w:sz w:val="24"/>
          <w:szCs w:val="24"/>
        </w:rPr>
      </w:pPr>
      <w:r w:rsidRPr="00C24B90">
        <w:rPr>
          <w:rFonts w:asciiTheme="majorHAnsi" w:hAnsiTheme="majorHAnsi"/>
          <w:b/>
          <w:sz w:val="28"/>
          <w:szCs w:val="28"/>
          <w:lang w:val="en"/>
        </w:rPr>
        <w:t>WE ASK EVERYONE</w:t>
      </w:r>
      <w:r>
        <w:rPr>
          <w:rFonts w:asciiTheme="majorHAnsi" w:hAnsiTheme="majorHAnsi"/>
          <w:sz w:val="28"/>
          <w:szCs w:val="28"/>
          <w:lang w:val="en"/>
        </w:rPr>
        <w:t xml:space="preserve"> ~</w:t>
      </w:r>
      <w:r w:rsidR="00141A5F">
        <w:rPr>
          <w:rFonts w:asciiTheme="majorHAnsi" w:hAnsiTheme="majorHAnsi"/>
          <w:sz w:val="24"/>
          <w:szCs w:val="24"/>
          <w:lang w:val="en"/>
        </w:rPr>
        <w:t xml:space="preserve"> to</w:t>
      </w:r>
      <w:r w:rsidR="00852EC3" w:rsidRPr="00454C9A">
        <w:rPr>
          <w:rFonts w:asciiTheme="majorHAnsi" w:hAnsiTheme="majorHAnsi"/>
          <w:sz w:val="24"/>
          <w:szCs w:val="24"/>
          <w:lang w:val="en"/>
        </w:rPr>
        <w:t xml:space="preserve"> join together for a </w:t>
      </w:r>
      <w:r w:rsidR="00FB3B07">
        <w:rPr>
          <w:rFonts w:asciiTheme="majorHAnsi" w:hAnsiTheme="majorHAnsi"/>
          <w:sz w:val="24"/>
          <w:szCs w:val="24"/>
          <w:lang w:val="en"/>
        </w:rPr>
        <w:t>luminary</w:t>
      </w:r>
      <w:r w:rsidR="00852EC3" w:rsidRPr="00454C9A">
        <w:rPr>
          <w:rFonts w:asciiTheme="majorHAnsi" w:hAnsiTheme="majorHAnsi"/>
          <w:sz w:val="24"/>
          <w:szCs w:val="24"/>
          <w:lang w:val="en"/>
        </w:rPr>
        <w:t xml:space="preserve"> memorial walk from the Holiday Inn to the Duluth Entertainment and Convention Center where the Main </w:t>
      </w:r>
      <w:r>
        <w:rPr>
          <w:rFonts w:asciiTheme="majorHAnsi" w:hAnsiTheme="majorHAnsi"/>
          <w:sz w:val="24"/>
          <w:szCs w:val="24"/>
          <w:lang w:val="en"/>
        </w:rPr>
        <w:t>Speaker meeting</w:t>
      </w:r>
      <w:r w:rsidR="00852EC3" w:rsidRPr="00454C9A">
        <w:rPr>
          <w:rFonts w:asciiTheme="majorHAnsi" w:hAnsiTheme="majorHAnsi"/>
          <w:sz w:val="24"/>
          <w:szCs w:val="24"/>
          <w:lang w:val="en"/>
        </w:rPr>
        <w:t xml:space="preserve"> will be held in Symphony Hall.</w:t>
      </w:r>
    </w:p>
    <w:p w:rsidR="00852EC3" w:rsidRPr="00454C9A" w:rsidRDefault="00852EC3" w:rsidP="00852EC3">
      <w:pPr>
        <w:pStyle w:val="NoSpacing"/>
        <w:jc w:val="both"/>
        <w:rPr>
          <w:rFonts w:asciiTheme="majorHAnsi" w:hAnsiTheme="majorHAnsi"/>
          <w:sz w:val="24"/>
          <w:szCs w:val="24"/>
        </w:rPr>
      </w:pPr>
    </w:p>
    <w:p w:rsidR="00852EC3" w:rsidRPr="00454C9A" w:rsidRDefault="00454C9A" w:rsidP="00852EC3">
      <w:pPr>
        <w:pStyle w:val="NoSpacing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W</w:t>
      </w:r>
      <w:r w:rsidR="00852EC3" w:rsidRPr="00454C9A">
        <w:rPr>
          <w:rFonts w:asciiTheme="majorHAnsi" w:hAnsiTheme="majorHAnsi"/>
          <w:sz w:val="24"/>
          <w:szCs w:val="24"/>
        </w:rPr>
        <w:t xml:space="preserve">e will be leaving in groups of 100 </w:t>
      </w:r>
      <w:r w:rsidR="00C24B90">
        <w:rPr>
          <w:rFonts w:asciiTheme="majorHAnsi" w:hAnsiTheme="majorHAnsi"/>
          <w:sz w:val="24"/>
          <w:szCs w:val="24"/>
        </w:rPr>
        <w:t>every 5 minutes</w:t>
      </w:r>
      <w:r w:rsidR="00852EC3" w:rsidRPr="00454C9A">
        <w:rPr>
          <w:rFonts w:asciiTheme="majorHAnsi" w:hAnsiTheme="majorHAnsi"/>
          <w:sz w:val="24"/>
          <w:szCs w:val="24"/>
        </w:rPr>
        <w:t xml:space="preserve"> beginning</w:t>
      </w:r>
      <w:r w:rsidR="00141A5F">
        <w:rPr>
          <w:rFonts w:asciiTheme="majorHAnsi" w:hAnsiTheme="majorHAnsi"/>
          <w:sz w:val="24"/>
          <w:szCs w:val="24"/>
        </w:rPr>
        <w:t xml:space="preserve"> at 5:20 pm</w:t>
      </w:r>
      <w:r w:rsidR="00852EC3" w:rsidRPr="00454C9A">
        <w:rPr>
          <w:rFonts w:asciiTheme="majorHAnsi" w:hAnsiTheme="majorHAnsi"/>
          <w:sz w:val="24"/>
          <w:szCs w:val="24"/>
        </w:rPr>
        <w:t xml:space="preserve">. Sign-up sheets can be found on the table next to the MNNAC XX Marketplace entrance </w:t>
      </w:r>
      <w:r w:rsidR="00852EC3" w:rsidRPr="00C24B90">
        <w:rPr>
          <w:rFonts w:asciiTheme="majorHAnsi" w:hAnsiTheme="majorHAnsi"/>
          <w:sz w:val="24"/>
          <w:szCs w:val="24"/>
          <w:u w:val="single"/>
        </w:rPr>
        <w:t>to reserve your departure time</w:t>
      </w:r>
      <w:r w:rsidR="00852EC3" w:rsidRPr="00454C9A">
        <w:rPr>
          <w:rFonts w:asciiTheme="majorHAnsi" w:hAnsiTheme="majorHAnsi"/>
          <w:sz w:val="24"/>
          <w:szCs w:val="24"/>
        </w:rPr>
        <w:t>.</w:t>
      </w:r>
      <w:r w:rsidR="00141A5F">
        <w:rPr>
          <w:rFonts w:asciiTheme="majorHAnsi" w:hAnsiTheme="majorHAnsi"/>
          <w:sz w:val="24"/>
          <w:szCs w:val="24"/>
        </w:rPr>
        <w:t xml:space="preserve"> </w:t>
      </w:r>
      <w:r w:rsidR="00852EC3" w:rsidRPr="00454C9A">
        <w:rPr>
          <w:rFonts w:asciiTheme="majorHAnsi" w:hAnsiTheme="majorHAnsi"/>
          <w:sz w:val="24"/>
          <w:szCs w:val="24"/>
        </w:rPr>
        <w:t>We will meet on the 2</w:t>
      </w:r>
      <w:r w:rsidR="00852EC3" w:rsidRPr="00454C9A">
        <w:rPr>
          <w:rFonts w:asciiTheme="majorHAnsi" w:hAnsiTheme="majorHAnsi"/>
          <w:sz w:val="24"/>
          <w:szCs w:val="24"/>
          <w:vertAlign w:val="superscript"/>
        </w:rPr>
        <w:t>nd</w:t>
      </w:r>
      <w:r w:rsidR="00852EC3" w:rsidRPr="00454C9A">
        <w:rPr>
          <w:rFonts w:asciiTheme="majorHAnsi" w:hAnsiTheme="majorHAnsi"/>
          <w:sz w:val="24"/>
          <w:szCs w:val="24"/>
        </w:rPr>
        <w:t xml:space="preserve"> floor of the Holiday Center (above the escalators) and begin our walk with the Third Step Prayer.</w:t>
      </w:r>
    </w:p>
    <w:p w:rsidR="00852EC3" w:rsidRPr="00852EC3" w:rsidRDefault="00852EC3" w:rsidP="00852EC3">
      <w:pPr>
        <w:pStyle w:val="NoSpacing"/>
        <w:jc w:val="both"/>
        <w:rPr>
          <w:rFonts w:asciiTheme="majorHAnsi" w:hAnsiTheme="majorHAnsi"/>
          <w:sz w:val="32"/>
          <w:szCs w:val="32"/>
        </w:rPr>
      </w:pPr>
    </w:p>
    <w:p w:rsidR="00852EC3" w:rsidRPr="00454C9A" w:rsidRDefault="00141A5F" w:rsidP="00141A5F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28"/>
          <w:szCs w:val="28"/>
        </w:rPr>
        <w:t xml:space="preserve">BANQUET TICKET HOLDERS ~ </w:t>
      </w:r>
      <w:r>
        <w:rPr>
          <w:rFonts w:asciiTheme="majorHAnsi" w:hAnsiTheme="majorHAnsi"/>
          <w:sz w:val="24"/>
          <w:szCs w:val="24"/>
        </w:rPr>
        <w:t xml:space="preserve">beginning at 4:30 </w:t>
      </w:r>
      <w:r w:rsidR="00414046">
        <w:rPr>
          <w:rFonts w:asciiTheme="majorHAnsi" w:hAnsiTheme="majorHAnsi"/>
          <w:sz w:val="24"/>
          <w:szCs w:val="24"/>
        </w:rPr>
        <w:t xml:space="preserve">we </w:t>
      </w:r>
      <w:r>
        <w:rPr>
          <w:rFonts w:asciiTheme="majorHAnsi" w:hAnsiTheme="majorHAnsi"/>
          <w:sz w:val="24"/>
          <w:szCs w:val="24"/>
        </w:rPr>
        <w:t>will also</w:t>
      </w:r>
      <w:r w:rsidR="00414046">
        <w:rPr>
          <w:rFonts w:asciiTheme="majorHAnsi" w:hAnsiTheme="majorHAnsi"/>
          <w:sz w:val="24"/>
          <w:szCs w:val="24"/>
        </w:rPr>
        <w:t xml:space="preserve"> meet</w:t>
      </w:r>
      <w:r>
        <w:rPr>
          <w:rFonts w:asciiTheme="majorHAnsi" w:hAnsiTheme="majorHAnsi"/>
          <w:sz w:val="24"/>
          <w:szCs w:val="24"/>
        </w:rPr>
        <w:t xml:space="preserve"> </w:t>
      </w:r>
      <w:r w:rsidR="00852EC3" w:rsidRPr="00454C9A">
        <w:rPr>
          <w:rFonts w:asciiTheme="majorHAnsi" w:hAnsiTheme="majorHAnsi"/>
          <w:sz w:val="24"/>
          <w:szCs w:val="24"/>
        </w:rPr>
        <w:t>on the 2</w:t>
      </w:r>
      <w:r w:rsidR="00852EC3" w:rsidRPr="00454C9A">
        <w:rPr>
          <w:rFonts w:asciiTheme="majorHAnsi" w:hAnsiTheme="majorHAnsi"/>
          <w:sz w:val="24"/>
          <w:szCs w:val="24"/>
          <w:vertAlign w:val="superscript"/>
        </w:rPr>
        <w:t>nd</w:t>
      </w:r>
      <w:r w:rsidR="00852EC3" w:rsidRPr="00454C9A">
        <w:rPr>
          <w:rFonts w:asciiTheme="majorHAnsi" w:hAnsiTheme="majorHAnsi"/>
          <w:sz w:val="24"/>
          <w:szCs w:val="24"/>
        </w:rPr>
        <w:t xml:space="preserve"> floor of the Holiday Center (above the escalators) and begin our </w:t>
      </w:r>
      <w:r w:rsidR="00414046">
        <w:rPr>
          <w:rFonts w:asciiTheme="majorHAnsi" w:hAnsiTheme="majorHAnsi"/>
          <w:sz w:val="24"/>
          <w:szCs w:val="24"/>
        </w:rPr>
        <w:t>M</w:t>
      </w:r>
      <w:r w:rsidR="00852EC3" w:rsidRPr="00454C9A">
        <w:rPr>
          <w:rFonts w:asciiTheme="majorHAnsi" w:hAnsiTheme="majorHAnsi"/>
          <w:sz w:val="24"/>
          <w:szCs w:val="24"/>
        </w:rPr>
        <w:t xml:space="preserve">emorial </w:t>
      </w:r>
      <w:r w:rsidR="00414046">
        <w:rPr>
          <w:rFonts w:asciiTheme="majorHAnsi" w:hAnsiTheme="majorHAnsi"/>
          <w:sz w:val="24"/>
          <w:szCs w:val="24"/>
        </w:rPr>
        <w:t>W</w:t>
      </w:r>
      <w:r w:rsidR="00852EC3" w:rsidRPr="00454C9A">
        <w:rPr>
          <w:rFonts w:asciiTheme="majorHAnsi" w:hAnsiTheme="majorHAnsi"/>
          <w:sz w:val="24"/>
          <w:szCs w:val="24"/>
        </w:rPr>
        <w:t>alk with the Third Step Prayer.</w:t>
      </w:r>
    </w:p>
    <w:p w:rsidR="00852EC3" w:rsidRPr="00852EC3" w:rsidRDefault="00852EC3" w:rsidP="00852EC3">
      <w:pPr>
        <w:pStyle w:val="NoSpacing"/>
        <w:jc w:val="both"/>
        <w:rPr>
          <w:rFonts w:asciiTheme="majorHAnsi" w:hAnsiTheme="majorHAnsi"/>
          <w:bCs/>
          <w:sz w:val="32"/>
          <w:szCs w:val="32"/>
        </w:rPr>
      </w:pPr>
    </w:p>
    <w:p w:rsidR="00852EC3" w:rsidRPr="00454C9A" w:rsidRDefault="00852EC3" w:rsidP="00C24B90">
      <w:pPr>
        <w:pStyle w:val="NoSpacing"/>
        <w:rPr>
          <w:rFonts w:asciiTheme="majorHAnsi" w:hAnsiTheme="majorHAnsi"/>
          <w:bCs/>
          <w:sz w:val="24"/>
          <w:szCs w:val="24"/>
        </w:rPr>
      </w:pPr>
      <w:r w:rsidRPr="00454C9A">
        <w:rPr>
          <w:rFonts w:asciiTheme="majorHAnsi" w:hAnsiTheme="majorHAnsi"/>
          <w:b/>
          <w:bCs/>
          <w:sz w:val="28"/>
          <w:szCs w:val="28"/>
        </w:rPr>
        <w:t>MEMORIAL RIDE/ SPECIAL NEEDS TRANSPORT</w:t>
      </w:r>
      <w:r w:rsidR="00C24B90">
        <w:rPr>
          <w:rFonts w:asciiTheme="majorHAnsi" w:hAnsiTheme="majorHAnsi"/>
          <w:b/>
          <w:bCs/>
          <w:sz w:val="28"/>
          <w:szCs w:val="28"/>
        </w:rPr>
        <w:t xml:space="preserve"> ~ </w:t>
      </w:r>
      <w:r w:rsidRPr="00454C9A">
        <w:rPr>
          <w:rFonts w:asciiTheme="majorHAnsi" w:hAnsiTheme="majorHAnsi"/>
          <w:bCs/>
          <w:sz w:val="24"/>
          <w:szCs w:val="24"/>
        </w:rPr>
        <w:t xml:space="preserve">Limited transportation is available for those who are unable to walk the few blocks from the Hotel to the DECC. Reservation sheets and </w:t>
      </w:r>
      <w:r w:rsidRPr="00141A5F">
        <w:rPr>
          <w:rFonts w:asciiTheme="majorHAnsi" w:hAnsiTheme="majorHAnsi"/>
          <w:bCs/>
          <w:sz w:val="24"/>
          <w:szCs w:val="24"/>
          <w:u w:val="single"/>
        </w:rPr>
        <w:t>departure times</w:t>
      </w:r>
      <w:r w:rsidRPr="00454C9A">
        <w:rPr>
          <w:rFonts w:asciiTheme="majorHAnsi" w:hAnsiTheme="majorHAnsi"/>
          <w:bCs/>
          <w:sz w:val="24"/>
          <w:szCs w:val="24"/>
        </w:rPr>
        <w:t xml:space="preserve"> can be found on the table next to the MNACC XX Marketplace entrance.</w:t>
      </w:r>
    </w:p>
    <w:p w:rsidR="00852EC3" w:rsidRPr="00454C9A" w:rsidRDefault="00852EC3" w:rsidP="00852EC3">
      <w:pPr>
        <w:pStyle w:val="NoSpacing"/>
        <w:jc w:val="both"/>
        <w:rPr>
          <w:rFonts w:asciiTheme="majorHAnsi" w:hAnsiTheme="majorHAnsi"/>
          <w:bCs/>
          <w:sz w:val="24"/>
          <w:szCs w:val="24"/>
        </w:rPr>
      </w:pPr>
    </w:p>
    <w:p w:rsidR="00852EC3" w:rsidRPr="00454C9A" w:rsidRDefault="00FB3B07" w:rsidP="00852EC3">
      <w:pPr>
        <w:pStyle w:val="NoSpacing"/>
        <w:jc w:val="both"/>
        <w:rPr>
          <w:rFonts w:asciiTheme="majorHAnsi" w:hAnsiTheme="majorHAnsi"/>
          <w:bCs/>
          <w:sz w:val="24"/>
          <w:szCs w:val="24"/>
        </w:rPr>
      </w:pPr>
      <w:r w:rsidRPr="00FB3B07">
        <w:rPr>
          <w:rFonts w:asciiTheme="majorHAnsi" w:hAnsiTheme="majorHAns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198188C9" wp14:editId="19694FC7">
                <wp:simplePos x="0" y="0"/>
                <wp:positionH relativeFrom="margin">
                  <wp:posOffset>35560</wp:posOffset>
                </wp:positionH>
                <wp:positionV relativeFrom="page">
                  <wp:posOffset>5366385</wp:posOffset>
                </wp:positionV>
                <wp:extent cx="6464300" cy="2178050"/>
                <wp:effectExtent l="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4300" cy="21780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B3B07" w:rsidRPr="00FB3B07" w:rsidRDefault="00FB3B07" w:rsidP="00FB3B07">
                            <w:pPr>
                              <w:jc w:val="center"/>
                              <w:rPr>
                                <w:rFonts w:ascii="Wingdings 2" w:hAnsi="Wingdings 2" w:cs="Wingdings 2"/>
                                <w:sz w:val="48"/>
                                <w:szCs w:val="48"/>
                              </w:rPr>
                            </w:pPr>
                            <w:r w:rsidRPr="00FB3B07">
                              <w:rPr>
                                <w:rFonts w:ascii="Wingdings 2" w:hAnsi="Wingdings 2" w:cs="Wingdings 2"/>
                                <w:sz w:val="48"/>
                                <w:szCs w:val="48"/>
                              </w:rPr>
                              <w:t></w:t>
                            </w:r>
                            <w:r w:rsidRPr="00FB3B07">
                              <w:rPr>
                                <w:rFonts w:ascii="Wingdings 2" w:hAnsi="Wingdings 2" w:cs="Wingdings 2"/>
                                <w:sz w:val="48"/>
                                <w:szCs w:val="48"/>
                              </w:rPr>
                              <w:t></w:t>
                            </w:r>
                          </w:p>
                          <w:p w:rsidR="00FB3B07" w:rsidRPr="00FB3B07" w:rsidRDefault="00FB3B07" w:rsidP="00FB3B07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FB3B07">
                              <w:rPr>
                                <w:b/>
                                <w:sz w:val="32"/>
                                <w:szCs w:val="32"/>
                              </w:rPr>
                              <w:t>MEMORIAL LUMINARIES AVAILABLE</w:t>
                            </w:r>
                          </w:p>
                          <w:p w:rsidR="00FB3B07" w:rsidRPr="00FB3B07" w:rsidRDefault="00FB3B07" w:rsidP="00FB3B07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FB3B07">
                              <w:rPr>
                                <w:b/>
                                <w:sz w:val="32"/>
                                <w:szCs w:val="32"/>
                              </w:rPr>
                              <w:t xml:space="preserve">$1 in the MNNAC XX Marketplace </w:t>
                            </w:r>
                          </w:p>
                          <w:p w:rsidR="00FB3B07" w:rsidRPr="00FB3B07" w:rsidRDefault="00FB3B07" w:rsidP="00FB3B07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8"/>
                                <w:szCs w:val="28"/>
                              </w:rPr>
                              <w:t xml:space="preserve">~ </w:t>
                            </w:r>
                            <w:r w:rsidRPr="00FB3B07">
                              <w:rPr>
                                <w:rFonts w:asciiTheme="majorHAnsi" w:eastAsiaTheme="majorEastAsia" w:hAnsiTheme="majorHAnsi" w:cstheme="majorBidi"/>
                                <w:b/>
                                <w:sz w:val="28"/>
                                <w:szCs w:val="28"/>
                              </w:rPr>
                              <w:t xml:space="preserve">Quantities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8"/>
                                <w:szCs w:val="28"/>
                              </w:rPr>
                              <w:t>Limited ~</w:t>
                            </w:r>
                          </w:p>
                          <w:p w:rsidR="00FB3B07" w:rsidRPr="00FB3B07" w:rsidRDefault="00FB3B07" w:rsidP="00FB3B07">
                            <w:pPr>
                              <w:jc w:val="center"/>
                              <w:rPr>
                                <w:spacing w:val="24"/>
                                <w:sz w:val="48"/>
                                <w:szCs w:val="48"/>
                              </w:rPr>
                            </w:pPr>
                            <w:r w:rsidRPr="00FB3B07">
                              <w:rPr>
                                <w:rFonts w:ascii="Wingdings 2" w:hAnsi="Wingdings 2" w:cs="Wingdings 2"/>
                                <w:spacing w:val="24"/>
                                <w:sz w:val="48"/>
                                <w:szCs w:val="48"/>
                              </w:rPr>
                              <w:t></w:t>
                            </w:r>
                            <w:r w:rsidRPr="00FB3B07">
                              <w:rPr>
                                <w:rFonts w:ascii="Wingdings 2" w:hAnsi="Wingdings 2" w:cs="Wingdings 2"/>
                                <w:spacing w:val="24"/>
                                <w:sz w:val="48"/>
                                <w:szCs w:val="48"/>
                              </w:rPr>
                              <w:t></w:t>
                            </w:r>
                          </w:p>
                          <w:p w:rsidR="00FB3B07" w:rsidRDefault="00FB3B07" w:rsidP="00FB3B07">
                            <w:pPr>
                              <w:spacing w:after="0" w:line="240" w:lineRule="aut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.8pt;margin-top:422.55pt;width:509pt;height:171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ho/rwIAAKIFAAAOAAAAZHJzL2Uyb0RvYy54bWysVNtunDAQfa/Uf7D8TrjEywIKWyXLUlVK&#10;L1LSD/CCWayCTW3vsmnVf+/Y7C3JS9WWB2R7huM5cw5z827fd2jHlOZS5Di8CjBiopI1F5scf30s&#10;vQQjbaioaScFy/ET0/jd4u2bm3HIWCRb2dVMIQAROhuHHLfGDJnv66plPdVXcmACgo1UPTWwVRu/&#10;VnQE9L7zoyCI/VGqelCyYlrDaTEF8cLhNw2rzOem0cygLsdQm3Fv5d5r+/YXNzTbKDq0vDqUQf+i&#10;ip5yAZeeoApqKNoq/gqq55WSWjbmqpK9L5uGV8xxADZh8ILNQ0sH5rhAc/RwapP+f7DVp90XhXid&#10;42uMBO1Boke2N+hO7lFkuzMOOoOkhwHSzB6OQWXHVA/3svqmkZDLlooNu1VKji2jNVQX2i/9i08n&#10;HG1B1uNHWcM1dGukA9o3qretg2YgQAeVnk7K2FIqOIxJTK4DCFUQi8J5Esycdj7Njp8PSpv3TPbI&#10;LnKsQHoHT3f32thyaHZMsbcJWfKuc/LDJZBiD+11TrWfaZCuklVCPBLFK48EReHdlkvixWU4nxXX&#10;xXJZhL8sfkiyltc1Exbu6KCQ/JlCBy9P2p88pGXHawtnS9Jqs152Cu0oOLh0j2suRM5p/vMyHFng&#10;8oJSGJHgLkq9Mk7mHinJzEvnQeIFYXqXxgFJSVE+p3TPBft3SmjMcTqLZpNrzkW/4Ba45zU3mvXc&#10;wIzoeJ/j5JREM+u1laidhIbyblpftMKWf24F6H8U2jnTmnGypdmv94Bi7bqW9RN4VElwELgNBhss&#10;Wql+YDTCkMix/r6limHUfRDg8zQkxE4VtyGzeQQbdRlZX0aoqAAqxwajabk00yTaDopvWrhp+rOE&#10;vIV/o+HOteeqDn8UDAJH6jC07KS53Lus82hd/AYAAP//AwBQSwMEFAAGAAgAAAAhAHnyB9vfAAAA&#10;CwEAAA8AAABkcnMvZG93bnJldi54bWxMj0FPwzAMhe9I/IfISNxY0rFOpTSdpiGuILaBxC1rvLai&#10;caomW8u/xzuxm+339Py9YjW5TpxxCK0nDclMgUCqvG2p1rDfvT5kIEI0ZE3nCTX8YoBVeXtTmNz6&#10;kT7wvI214BAKudHQxNjnUoaqQWfCzPdIrB394EzkdailHczI4a6Tc6WW0pmW+ENjetw0WP1sT07D&#10;59vx+2uh3usXl/ajn5Qk9yS1vr+b1s8gIk7x3wwXfEaHkpkO/kQ2iE5DumSjhmyRJiAuupo/8unA&#10;U5JlCciykNcdyj8AAAD//wMAUEsBAi0AFAAGAAgAAAAhALaDOJL+AAAA4QEAABMAAAAAAAAAAAAA&#10;AAAAAAAAAFtDb250ZW50X1R5cGVzXS54bWxQSwECLQAUAAYACAAAACEAOP0h/9YAAACUAQAACwAA&#10;AAAAAAAAAAAAAAAvAQAAX3JlbHMvLnJlbHNQSwECLQAUAAYACAAAACEAG0YaP68CAACiBQAADgAA&#10;AAAAAAAAAAAAAAAuAgAAZHJzL2Uyb0RvYy54bWxQSwECLQAUAAYACAAAACEAefIH298AAAALAQAA&#10;DwAAAAAAAAAAAAAAAAAJBQAAZHJzL2Rvd25yZXYueG1sUEsFBgAAAAAEAAQA8wAAABUGAAAAAA==&#10;" o:allowincell="f" filled="f" stroked="f">
                <v:textbox>
                  <w:txbxContent>
                    <w:p w:rsidR="00FB3B07" w:rsidRPr="00FB3B07" w:rsidRDefault="00FB3B07" w:rsidP="00FB3B07">
                      <w:pPr>
                        <w:jc w:val="center"/>
                        <w:rPr>
                          <w:rFonts w:ascii="Wingdings 2" w:hAnsi="Wingdings 2" w:cs="Wingdings 2"/>
                          <w:sz w:val="48"/>
                          <w:szCs w:val="48"/>
                        </w:rPr>
                      </w:pPr>
                      <w:r w:rsidRPr="00FB3B07">
                        <w:rPr>
                          <w:rFonts w:ascii="Wingdings 2" w:hAnsi="Wingdings 2" w:cs="Wingdings 2"/>
                          <w:sz w:val="48"/>
                          <w:szCs w:val="48"/>
                        </w:rPr>
                        <w:t></w:t>
                      </w:r>
                      <w:r w:rsidRPr="00FB3B07">
                        <w:rPr>
                          <w:rFonts w:ascii="Wingdings 2" w:hAnsi="Wingdings 2" w:cs="Wingdings 2"/>
                          <w:sz w:val="48"/>
                          <w:szCs w:val="48"/>
                        </w:rPr>
                        <w:t></w:t>
                      </w:r>
                    </w:p>
                    <w:p w:rsidR="00FB3B07" w:rsidRPr="00FB3B07" w:rsidRDefault="00FB3B07" w:rsidP="00FB3B07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FB3B07">
                        <w:rPr>
                          <w:b/>
                          <w:sz w:val="32"/>
                          <w:szCs w:val="32"/>
                        </w:rPr>
                        <w:t>MEMORIAL LUMINARIES AVAILABLE</w:t>
                      </w:r>
                    </w:p>
                    <w:p w:rsidR="00FB3B07" w:rsidRPr="00FB3B07" w:rsidRDefault="00FB3B07" w:rsidP="00FB3B07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FB3B07">
                        <w:rPr>
                          <w:b/>
                          <w:sz w:val="32"/>
                          <w:szCs w:val="32"/>
                        </w:rPr>
                        <w:t xml:space="preserve">$1 in the MNNAC XX Marketplace </w:t>
                      </w:r>
                    </w:p>
                    <w:p w:rsidR="00FB3B07" w:rsidRPr="00FB3B07" w:rsidRDefault="00FB3B07" w:rsidP="00FB3B07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8"/>
                          <w:szCs w:val="28"/>
                        </w:rPr>
                        <w:t xml:space="preserve">~ </w:t>
                      </w:r>
                      <w:r w:rsidRPr="00FB3B07">
                        <w:rPr>
                          <w:rFonts w:asciiTheme="majorHAnsi" w:eastAsiaTheme="majorEastAsia" w:hAnsiTheme="majorHAnsi" w:cstheme="majorBidi"/>
                          <w:b/>
                          <w:sz w:val="28"/>
                          <w:szCs w:val="28"/>
                        </w:rPr>
                        <w:t xml:space="preserve">Quantities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8"/>
                          <w:szCs w:val="28"/>
                        </w:rPr>
                        <w:t>Limited ~</w:t>
                      </w:r>
                    </w:p>
                    <w:p w:rsidR="00FB3B07" w:rsidRPr="00FB3B07" w:rsidRDefault="00FB3B07" w:rsidP="00FB3B07">
                      <w:pPr>
                        <w:jc w:val="center"/>
                        <w:rPr>
                          <w:spacing w:val="24"/>
                          <w:sz w:val="48"/>
                          <w:szCs w:val="48"/>
                        </w:rPr>
                      </w:pPr>
                      <w:r w:rsidRPr="00FB3B07">
                        <w:rPr>
                          <w:rFonts w:ascii="Wingdings 2" w:hAnsi="Wingdings 2" w:cs="Wingdings 2"/>
                          <w:spacing w:val="24"/>
                          <w:sz w:val="48"/>
                          <w:szCs w:val="48"/>
                        </w:rPr>
                        <w:t></w:t>
                      </w:r>
                      <w:r w:rsidRPr="00FB3B07">
                        <w:rPr>
                          <w:rFonts w:ascii="Wingdings 2" w:hAnsi="Wingdings 2" w:cs="Wingdings 2"/>
                          <w:spacing w:val="24"/>
                          <w:sz w:val="48"/>
                          <w:szCs w:val="48"/>
                        </w:rPr>
                        <w:t></w:t>
                      </w:r>
                    </w:p>
                    <w:p w:rsidR="00FB3B07" w:rsidRDefault="00FB3B07" w:rsidP="00FB3B07">
                      <w:pPr>
                        <w:spacing w:after="0" w:line="240" w:lineRule="auto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852EC3" w:rsidRPr="00454C9A">
        <w:rPr>
          <w:rFonts w:asciiTheme="majorHAnsi" w:hAnsiTheme="majorHAnsi"/>
          <w:bCs/>
          <w:sz w:val="24"/>
          <w:szCs w:val="24"/>
        </w:rPr>
        <w:t>We will board the transport at the Superior St</w:t>
      </w:r>
      <w:r w:rsidR="00414046">
        <w:rPr>
          <w:rFonts w:asciiTheme="majorHAnsi" w:hAnsiTheme="majorHAnsi"/>
          <w:bCs/>
          <w:sz w:val="24"/>
          <w:szCs w:val="24"/>
        </w:rPr>
        <w:t>reet</w:t>
      </w:r>
      <w:r w:rsidR="00852EC3" w:rsidRPr="00454C9A">
        <w:rPr>
          <w:rFonts w:asciiTheme="majorHAnsi" w:hAnsiTheme="majorHAnsi"/>
          <w:bCs/>
          <w:sz w:val="24"/>
          <w:szCs w:val="24"/>
        </w:rPr>
        <w:t xml:space="preserve"> entrance of the Holiday Center and begin our ride with the Third Step Prayer.</w:t>
      </w:r>
    </w:p>
    <w:p w:rsidR="00852EC3" w:rsidRPr="00454C9A" w:rsidRDefault="00852EC3" w:rsidP="00852EC3">
      <w:pPr>
        <w:pStyle w:val="NoSpacing"/>
        <w:jc w:val="both"/>
        <w:rPr>
          <w:rFonts w:asciiTheme="majorHAnsi" w:hAnsiTheme="majorHAnsi"/>
          <w:sz w:val="24"/>
          <w:szCs w:val="24"/>
        </w:rPr>
      </w:pPr>
    </w:p>
    <w:p w:rsidR="00852EC3" w:rsidRDefault="00BF61F7" w:rsidP="00141A5F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MEMORIAL CARDS</w:t>
      </w:r>
    </w:p>
    <w:p w:rsidR="006758BE" w:rsidRDefault="00BF61F7" w:rsidP="00BF61F7">
      <w:pPr>
        <w:pStyle w:val="NoSpacing"/>
        <w:jc w:val="both"/>
        <w:rPr>
          <w:rFonts w:asciiTheme="majorHAnsi" w:hAnsiTheme="majorHAnsi"/>
          <w:sz w:val="24"/>
          <w:szCs w:val="24"/>
        </w:rPr>
      </w:pPr>
      <w:r w:rsidRPr="00141A5F">
        <w:rPr>
          <w:rFonts w:asciiTheme="majorHAnsi" w:hAnsiTheme="majorHAnsi"/>
          <w:sz w:val="24"/>
          <w:szCs w:val="24"/>
        </w:rPr>
        <w:t>In remembrance of those addicts lost to us</w:t>
      </w:r>
      <w:r w:rsidR="00E5685E">
        <w:rPr>
          <w:rFonts w:asciiTheme="majorHAnsi" w:hAnsiTheme="majorHAnsi"/>
          <w:sz w:val="24"/>
          <w:szCs w:val="24"/>
        </w:rPr>
        <w:t xml:space="preserve">: </w:t>
      </w:r>
      <w:r w:rsidRPr="00141A5F">
        <w:rPr>
          <w:rFonts w:asciiTheme="majorHAnsi" w:hAnsiTheme="majorHAnsi"/>
          <w:sz w:val="24"/>
          <w:szCs w:val="24"/>
        </w:rPr>
        <w:t xml:space="preserve"> </w:t>
      </w:r>
      <w:r w:rsidR="00414046">
        <w:rPr>
          <w:rFonts w:asciiTheme="majorHAnsi" w:hAnsiTheme="majorHAnsi"/>
          <w:sz w:val="24"/>
          <w:szCs w:val="24"/>
        </w:rPr>
        <w:t>P</w:t>
      </w:r>
      <w:r w:rsidR="00FB3B07">
        <w:rPr>
          <w:rFonts w:asciiTheme="majorHAnsi" w:hAnsiTheme="majorHAnsi"/>
          <w:sz w:val="24"/>
          <w:szCs w:val="24"/>
        </w:rPr>
        <w:t>lease</w:t>
      </w:r>
      <w:r w:rsidRPr="00141A5F">
        <w:rPr>
          <w:rFonts w:asciiTheme="majorHAnsi" w:hAnsiTheme="majorHAnsi"/>
          <w:sz w:val="24"/>
          <w:szCs w:val="24"/>
        </w:rPr>
        <w:t xml:space="preserve"> print their name on the index cards provided and drop it in the Memorial box located in the MNNAC XX Marketplace</w:t>
      </w:r>
      <w:r w:rsidR="0061081A" w:rsidRPr="00141A5F">
        <w:rPr>
          <w:rFonts w:asciiTheme="majorHAnsi" w:hAnsiTheme="majorHAnsi"/>
          <w:sz w:val="24"/>
          <w:szCs w:val="24"/>
        </w:rPr>
        <w:t xml:space="preserve"> no later than 1:00 pm on Saturday. These names will be included in a special part of our Saturday night program. </w:t>
      </w:r>
      <w:bookmarkStart w:id="0" w:name="_GoBack"/>
      <w:bookmarkEnd w:id="0"/>
    </w:p>
    <w:p w:rsidR="00C24B90" w:rsidRDefault="00C24B90" w:rsidP="00BF61F7">
      <w:pPr>
        <w:pStyle w:val="NoSpacing"/>
        <w:jc w:val="both"/>
        <w:rPr>
          <w:rFonts w:asciiTheme="majorHAnsi" w:hAnsiTheme="majorHAnsi"/>
          <w:sz w:val="24"/>
          <w:szCs w:val="24"/>
        </w:rPr>
      </w:pPr>
    </w:p>
    <w:p w:rsidR="00C24B90" w:rsidRPr="00141A5F" w:rsidRDefault="00C24B90" w:rsidP="00C24B90">
      <w:pPr>
        <w:pStyle w:val="NoSpacing"/>
        <w:jc w:val="center"/>
        <w:rPr>
          <w:rFonts w:ascii="Ligurino" w:hAnsi="Ligurino"/>
          <w:sz w:val="24"/>
          <w:szCs w:val="24"/>
        </w:rPr>
      </w:pPr>
    </w:p>
    <w:sectPr w:rsidR="00C24B90" w:rsidRPr="00141A5F" w:rsidSect="00852EC3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igurino">
    <w:altName w:val="Malgun Gothic"/>
    <w:charset w:val="00"/>
    <w:family w:val="auto"/>
    <w:pitch w:val="variable"/>
    <w:sig w:usb0="00000003" w:usb1="5000004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EC3"/>
    <w:rsid w:val="00006BAD"/>
    <w:rsid w:val="00007AFF"/>
    <w:rsid w:val="0001289B"/>
    <w:rsid w:val="00013C72"/>
    <w:rsid w:val="0001563A"/>
    <w:rsid w:val="000202E0"/>
    <w:rsid w:val="00021D20"/>
    <w:rsid w:val="00023F51"/>
    <w:rsid w:val="00030901"/>
    <w:rsid w:val="00030F9E"/>
    <w:rsid w:val="000368CC"/>
    <w:rsid w:val="000422F5"/>
    <w:rsid w:val="00042527"/>
    <w:rsid w:val="00043783"/>
    <w:rsid w:val="000446EB"/>
    <w:rsid w:val="000508D6"/>
    <w:rsid w:val="00053605"/>
    <w:rsid w:val="0005674E"/>
    <w:rsid w:val="00056B61"/>
    <w:rsid w:val="00057479"/>
    <w:rsid w:val="0006261E"/>
    <w:rsid w:val="00066834"/>
    <w:rsid w:val="00067490"/>
    <w:rsid w:val="00067F3C"/>
    <w:rsid w:val="000708B0"/>
    <w:rsid w:val="000712BE"/>
    <w:rsid w:val="00076C33"/>
    <w:rsid w:val="0008133E"/>
    <w:rsid w:val="00085C8D"/>
    <w:rsid w:val="00091F8D"/>
    <w:rsid w:val="00097B2D"/>
    <w:rsid w:val="000A02BE"/>
    <w:rsid w:val="000A0F40"/>
    <w:rsid w:val="000A4831"/>
    <w:rsid w:val="000A7D66"/>
    <w:rsid w:val="000B08C4"/>
    <w:rsid w:val="000B24C3"/>
    <w:rsid w:val="000B274A"/>
    <w:rsid w:val="000B537E"/>
    <w:rsid w:val="000B5E1F"/>
    <w:rsid w:val="000C0F70"/>
    <w:rsid w:val="000C6A3D"/>
    <w:rsid w:val="000D1CE8"/>
    <w:rsid w:val="000E014B"/>
    <w:rsid w:val="000E444D"/>
    <w:rsid w:val="000E562A"/>
    <w:rsid w:val="000F059E"/>
    <w:rsid w:val="000F372F"/>
    <w:rsid w:val="000F464A"/>
    <w:rsid w:val="000F5E45"/>
    <w:rsid w:val="000F603A"/>
    <w:rsid w:val="000F6FAA"/>
    <w:rsid w:val="000F7843"/>
    <w:rsid w:val="00103E28"/>
    <w:rsid w:val="00110291"/>
    <w:rsid w:val="00110855"/>
    <w:rsid w:val="00111CEB"/>
    <w:rsid w:val="0011314A"/>
    <w:rsid w:val="00113397"/>
    <w:rsid w:val="001141E9"/>
    <w:rsid w:val="00115E9E"/>
    <w:rsid w:val="00123EB7"/>
    <w:rsid w:val="00127D82"/>
    <w:rsid w:val="00131478"/>
    <w:rsid w:val="00131A02"/>
    <w:rsid w:val="0013523C"/>
    <w:rsid w:val="00141A5F"/>
    <w:rsid w:val="0014628D"/>
    <w:rsid w:val="00150E45"/>
    <w:rsid w:val="00151584"/>
    <w:rsid w:val="00160AE7"/>
    <w:rsid w:val="001617DC"/>
    <w:rsid w:val="0016199C"/>
    <w:rsid w:val="001621C9"/>
    <w:rsid w:val="0016432A"/>
    <w:rsid w:val="0016673B"/>
    <w:rsid w:val="001668E1"/>
    <w:rsid w:val="00167440"/>
    <w:rsid w:val="00170E57"/>
    <w:rsid w:val="001710D2"/>
    <w:rsid w:val="0017357D"/>
    <w:rsid w:val="00184C30"/>
    <w:rsid w:val="001859D6"/>
    <w:rsid w:val="001870F9"/>
    <w:rsid w:val="00187419"/>
    <w:rsid w:val="00187BB5"/>
    <w:rsid w:val="001917D1"/>
    <w:rsid w:val="0019226C"/>
    <w:rsid w:val="00193474"/>
    <w:rsid w:val="00193BB3"/>
    <w:rsid w:val="0019764C"/>
    <w:rsid w:val="001A45B4"/>
    <w:rsid w:val="001A49D8"/>
    <w:rsid w:val="001B5990"/>
    <w:rsid w:val="001B5B2A"/>
    <w:rsid w:val="001C0C3D"/>
    <w:rsid w:val="001C0F56"/>
    <w:rsid w:val="001C167F"/>
    <w:rsid w:val="001C4DA5"/>
    <w:rsid w:val="001C5AB5"/>
    <w:rsid w:val="001D5058"/>
    <w:rsid w:val="001E0F46"/>
    <w:rsid w:val="001E695E"/>
    <w:rsid w:val="001E6DB3"/>
    <w:rsid w:val="001F0015"/>
    <w:rsid w:val="001F1AEB"/>
    <w:rsid w:val="001F248C"/>
    <w:rsid w:val="0020060A"/>
    <w:rsid w:val="00201593"/>
    <w:rsid w:val="00203E94"/>
    <w:rsid w:val="00206FE3"/>
    <w:rsid w:val="00207DDC"/>
    <w:rsid w:val="00207E60"/>
    <w:rsid w:val="00211A02"/>
    <w:rsid w:val="00213BD0"/>
    <w:rsid w:val="00215242"/>
    <w:rsid w:val="00215600"/>
    <w:rsid w:val="00217509"/>
    <w:rsid w:val="00220D69"/>
    <w:rsid w:val="0022127E"/>
    <w:rsid w:val="002279E6"/>
    <w:rsid w:val="00232BDC"/>
    <w:rsid w:val="0023398C"/>
    <w:rsid w:val="00255C10"/>
    <w:rsid w:val="0026276D"/>
    <w:rsid w:val="00262868"/>
    <w:rsid w:val="00266BDF"/>
    <w:rsid w:val="0027370E"/>
    <w:rsid w:val="00275DEC"/>
    <w:rsid w:val="002763BB"/>
    <w:rsid w:val="00276E63"/>
    <w:rsid w:val="0027754F"/>
    <w:rsid w:val="00281E6B"/>
    <w:rsid w:val="00282D08"/>
    <w:rsid w:val="00282D5C"/>
    <w:rsid w:val="00282E8F"/>
    <w:rsid w:val="00283E8E"/>
    <w:rsid w:val="00285530"/>
    <w:rsid w:val="002864EF"/>
    <w:rsid w:val="00286CF2"/>
    <w:rsid w:val="002910DF"/>
    <w:rsid w:val="00291337"/>
    <w:rsid w:val="002954D5"/>
    <w:rsid w:val="002A2907"/>
    <w:rsid w:val="002A720B"/>
    <w:rsid w:val="002B476E"/>
    <w:rsid w:val="002B4DA9"/>
    <w:rsid w:val="002B56BF"/>
    <w:rsid w:val="002C0671"/>
    <w:rsid w:val="002C171F"/>
    <w:rsid w:val="002C4A14"/>
    <w:rsid w:val="002C6257"/>
    <w:rsid w:val="002C7481"/>
    <w:rsid w:val="002D0798"/>
    <w:rsid w:val="002D2E3B"/>
    <w:rsid w:val="002D5074"/>
    <w:rsid w:val="002D578A"/>
    <w:rsid w:val="002D73F7"/>
    <w:rsid w:val="002D76D0"/>
    <w:rsid w:val="002E0A8C"/>
    <w:rsid w:val="002E1986"/>
    <w:rsid w:val="002E3346"/>
    <w:rsid w:val="002E7199"/>
    <w:rsid w:val="002F150E"/>
    <w:rsid w:val="002F1856"/>
    <w:rsid w:val="002F5C16"/>
    <w:rsid w:val="002F5F62"/>
    <w:rsid w:val="002F79A0"/>
    <w:rsid w:val="003008E0"/>
    <w:rsid w:val="00300DB4"/>
    <w:rsid w:val="00304C5C"/>
    <w:rsid w:val="00313F2C"/>
    <w:rsid w:val="00317643"/>
    <w:rsid w:val="0032201D"/>
    <w:rsid w:val="0032291D"/>
    <w:rsid w:val="00323966"/>
    <w:rsid w:val="00325A76"/>
    <w:rsid w:val="00326369"/>
    <w:rsid w:val="003265B8"/>
    <w:rsid w:val="00327845"/>
    <w:rsid w:val="003278F4"/>
    <w:rsid w:val="003325D2"/>
    <w:rsid w:val="003326EF"/>
    <w:rsid w:val="00340074"/>
    <w:rsid w:val="00340EE9"/>
    <w:rsid w:val="00344366"/>
    <w:rsid w:val="0034484D"/>
    <w:rsid w:val="00344CAC"/>
    <w:rsid w:val="00344F9C"/>
    <w:rsid w:val="00352FA0"/>
    <w:rsid w:val="00354A4C"/>
    <w:rsid w:val="00362555"/>
    <w:rsid w:val="00362740"/>
    <w:rsid w:val="0036276F"/>
    <w:rsid w:val="003653CA"/>
    <w:rsid w:val="00365604"/>
    <w:rsid w:val="00371AA5"/>
    <w:rsid w:val="00372468"/>
    <w:rsid w:val="00372D9F"/>
    <w:rsid w:val="00375B79"/>
    <w:rsid w:val="0037755B"/>
    <w:rsid w:val="0038045E"/>
    <w:rsid w:val="003845FC"/>
    <w:rsid w:val="003850CF"/>
    <w:rsid w:val="00387B1B"/>
    <w:rsid w:val="00391593"/>
    <w:rsid w:val="00393FAA"/>
    <w:rsid w:val="00396575"/>
    <w:rsid w:val="00396ADE"/>
    <w:rsid w:val="003A22F6"/>
    <w:rsid w:val="003A290C"/>
    <w:rsid w:val="003A3DED"/>
    <w:rsid w:val="003A5BEB"/>
    <w:rsid w:val="003A6120"/>
    <w:rsid w:val="003A6BAF"/>
    <w:rsid w:val="003B00A2"/>
    <w:rsid w:val="003B1115"/>
    <w:rsid w:val="003B1FA8"/>
    <w:rsid w:val="003B230B"/>
    <w:rsid w:val="003B25D2"/>
    <w:rsid w:val="003B6F74"/>
    <w:rsid w:val="003C51BF"/>
    <w:rsid w:val="003C54B6"/>
    <w:rsid w:val="003C6F15"/>
    <w:rsid w:val="003D0C47"/>
    <w:rsid w:val="003D2E9C"/>
    <w:rsid w:val="003D54D7"/>
    <w:rsid w:val="003D56B6"/>
    <w:rsid w:val="003D61C1"/>
    <w:rsid w:val="003E253B"/>
    <w:rsid w:val="003E5C41"/>
    <w:rsid w:val="003F00E9"/>
    <w:rsid w:val="003F25E6"/>
    <w:rsid w:val="003F3423"/>
    <w:rsid w:val="003F570C"/>
    <w:rsid w:val="003F61C1"/>
    <w:rsid w:val="003F6625"/>
    <w:rsid w:val="003F74B8"/>
    <w:rsid w:val="003F74E5"/>
    <w:rsid w:val="004055EC"/>
    <w:rsid w:val="004110D2"/>
    <w:rsid w:val="00412F29"/>
    <w:rsid w:val="004135B5"/>
    <w:rsid w:val="00413EE1"/>
    <w:rsid w:val="00414046"/>
    <w:rsid w:val="00420B0A"/>
    <w:rsid w:val="004250F9"/>
    <w:rsid w:val="00427546"/>
    <w:rsid w:val="004308EE"/>
    <w:rsid w:val="004345B0"/>
    <w:rsid w:val="004370FE"/>
    <w:rsid w:val="00437EE0"/>
    <w:rsid w:val="00440135"/>
    <w:rsid w:val="00447FE0"/>
    <w:rsid w:val="0045187D"/>
    <w:rsid w:val="00453E8D"/>
    <w:rsid w:val="00454C9A"/>
    <w:rsid w:val="00456772"/>
    <w:rsid w:val="004609B1"/>
    <w:rsid w:val="00460E2B"/>
    <w:rsid w:val="00460F98"/>
    <w:rsid w:val="00462373"/>
    <w:rsid w:val="00473E40"/>
    <w:rsid w:val="004758F2"/>
    <w:rsid w:val="00481E9D"/>
    <w:rsid w:val="004824A3"/>
    <w:rsid w:val="00483114"/>
    <w:rsid w:val="004841D0"/>
    <w:rsid w:val="0049075D"/>
    <w:rsid w:val="004907D4"/>
    <w:rsid w:val="00492FE6"/>
    <w:rsid w:val="00495E30"/>
    <w:rsid w:val="004A0A6B"/>
    <w:rsid w:val="004A3A12"/>
    <w:rsid w:val="004A3B83"/>
    <w:rsid w:val="004A6DCF"/>
    <w:rsid w:val="004A6DD9"/>
    <w:rsid w:val="004A7203"/>
    <w:rsid w:val="004A7A1D"/>
    <w:rsid w:val="004B0391"/>
    <w:rsid w:val="004B35C9"/>
    <w:rsid w:val="004B37EA"/>
    <w:rsid w:val="004B4281"/>
    <w:rsid w:val="004C015F"/>
    <w:rsid w:val="004C4282"/>
    <w:rsid w:val="004C59C2"/>
    <w:rsid w:val="004C6D7A"/>
    <w:rsid w:val="004D016B"/>
    <w:rsid w:val="004D1A42"/>
    <w:rsid w:val="004D2054"/>
    <w:rsid w:val="004D4879"/>
    <w:rsid w:val="004D6414"/>
    <w:rsid w:val="004D6A36"/>
    <w:rsid w:val="004D70C4"/>
    <w:rsid w:val="004D71B4"/>
    <w:rsid w:val="004E034F"/>
    <w:rsid w:val="004E5E48"/>
    <w:rsid w:val="004F0B6E"/>
    <w:rsid w:val="004F440F"/>
    <w:rsid w:val="004F4F9E"/>
    <w:rsid w:val="004F62DF"/>
    <w:rsid w:val="004F76C5"/>
    <w:rsid w:val="004F78B1"/>
    <w:rsid w:val="00500C11"/>
    <w:rsid w:val="0050213D"/>
    <w:rsid w:val="00505E06"/>
    <w:rsid w:val="00523BF9"/>
    <w:rsid w:val="0052434D"/>
    <w:rsid w:val="00526903"/>
    <w:rsid w:val="00527266"/>
    <w:rsid w:val="00527AD1"/>
    <w:rsid w:val="00527D1A"/>
    <w:rsid w:val="00530300"/>
    <w:rsid w:val="0053287B"/>
    <w:rsid w:val="00537466"/>
    <w:rsid w:val="0054062E"/>
    <w:rsid w:val="0054327F"/>
    <w:rsid w:val="00550F87"/>
    <w:rsid w:val="00551BBF"/>
    <w:rsid w:val="005537E9"/>
    <w:rsid w:val="00554CEC"/>
    <w:rsid w:val="0056166C"/>
    <w:rsid w:val="005650BA"/>
    <w:rsid w:val="005652CE"/>
    <w:rsid w:val="0056763E"/>
    <w:rsid w:val="00571472"/>
    <w:rsid w:val="0057190F"/>
    <w:rsid w:val="00571B37"/>
    <w:rsid w:val="00573DC3"/>
    <w:rsid w:val="00576706"/>
    <w:rsid w:val="00581EC7"/>
    <w:rsid w:val="00581EE1"/>
    <w:rsid w:val="005837D0"/>
    <w:rsid w:val="005844FE"/>
    <w:rsid w:val="00587A41"/>
    <w:rsid w:val="00587C64"/>
    <w:rsid w:val="00596C4F"/>
    <w:rsid w:val="005A10E6"/>
    <w:rsid w:val="005A155D"/>
    <w:rsid w:val="005A2F5C"/>
    <w:rsid w:val="005A34C2"/>
    <w:rsid w:val="005A6196"/>
    <w:rsid w:val="005A7586"/>
    <w:rsid w:val="005B0055"/>
    <w:rsid w:val="005B02C5"/>
    <w:rsid w:val="005B0B9C"/>
    <w:rsid w:val="005B462C"/>
    <w:rsid w:val="005B533F"/>
    <w:rsid w:val="005B6A3D"/>
    <w:rsid w:val="005B7FE9"/>
    <w:rsid w:val="005C1261"/>
    <w:rsid w:val="005C43D5"/>
    <w:rsid w:val="005C5D01"/>
    <w:rsid w:val="005C5D45"/>
    <w:rsid w:val="005C76A5"/>
    <w:rsid w:val="005D031D"/>
    <w:rsid w:val="005D579E"/>
    <w:rsid w:val="005D7430"/>
    <w:rsid w:val="005E0B5F"/>
    <w:rsid w:val="005E272E"/>
    <w:rsid w:val="005E395D"/>
    <w:rsid w:val="005E528E"/>
    <w:rsid w:val="005E777D"/>
    <w:rsid w:val="005F1BC6"/>
    <w:rsid w:val="005F3435"/>
    <w:rsid w:val="005F39FA"/>
    <w:rsid w:val="00602B32"/>
    <w:rsid w:val="00607692"/>
    <w:rsid w:val="00607E2A"/>
    <w:rsid w:val="006100B1"/>
    <w:rsid w:val="006106CB"/>
    <w:rsid w:val="0061081A"/>
    <w:rsid w:val="00610F4E"/>
    <w:rsid w:val="00613143"/>
    <w:rsid w:val="00616B0D"/>
    <w:rsid w:val="006239D4"/>
    <w:rsid w:val="0062403F"/>
    <w:rsid w:val="006243E2"/>
    <w:rsid w:val="00625078"/>
    <w:rsid w:val="00626694"/>
    <w:rsid w:val="0063059B"/>
    <w:rsid w:val="00632087"/>
    <w:rsid w:val="00634C32"/>
    <w:rsid w:val="0063507F"/>
    <w:rsid w:val="00636E27"/>
    <w:rsid w:val="00636FD9"/>
    <w:rsid w:val="006421C2"/>
    <w:rsid w:val="00645FB8"/>
    <w:rsid w:val="00646D31"/>
    <w:rsid w:val="00653585"/>
    <w:rsid w:val="00660836"/>
    <w:rsid w:val="0066132B"/>
    <w:rsid w:val="006622B6"/>
    <w:rsid w:val="006651F4"/>
    <w:rsid w:val="00670E94"/>
    <w:rsid w:val="006758BE"/>
    <w:rsid w:val="00676EE6"/>
    <w:rsid w:val="00676F0E"/>
    <w:rsid w:val="00681953"/>
    <w:rsid w:val="0069350C"/>
    <w:rsid w:val="00695F6E"/>
    <w:rsid w:val="006961A5"/>
    <w:rsid w:val="006A6FA9"/>
    <w:rsid w:val="006A7387"/>
    <w:rsid w:val="006A7496"/>
    <w:rsid w:val="006B05D7"/>
    <w:rsid w:val="006B22B2"/>
    <w:rsid w:val="006B438A"/>
    <w:rsid w:val="006B5FE5"/>
    <w:rsid w:val="006C1ED7"/>
    <w:rsid w:val="006C4D5C"/>
    <w:rsid w:val="006C5D2D"/>
    <w:rsid w:val="006C72CB"/>
    <w:rsid w:val="006D0D9E"/>
    <w:rsid w:val="006D71E7"/>
    <w:rsid w:val="006D77B9"/>
    <w:rsid w:val="006E2CCD"/>
    <w:rsid w:val="006E3A06"/>
    <w:rsid w:val="006E4674"/>
    <w:rsid w:val="006E4D52"/>
    <w:rsid w:val="006E52AD"/>
    <w:rsid w:val="006F0095"/>
    <w:rsid w:val="006F5C97"/>
    <w:rsid w:val="006F5FC4"/>
    <w:rsid w:val="007009E2"/>
    <w:rsid w:val="00701563"/>
    <w:rsid w:val="00703B53"/>
    <w:rsid w:val="00704767"/>
    <w:rsid w:val="00705E0C"/>
    <w:rsid w:val="007119E6"/>
    <w:rsid w:val="00711DFD"/>
    <w:rsid w:val="00714B8A"/>
    <w:rsid w:val="00715F17"/>
    <w:rsid w:val="007216C5"/>
    <w:rsid w:val="00722BA4"/>
    <w:rsid w:val="00724B87"/>
    <w:rsid w:val="00725E4F"/>
    <w:rsid w:val="0073153E"/>
    <w:rsid w:val="00731AF8"/>
    <w:rsid w:val="00731C49"/>
    <w:rsid w:val="00731E39"/>
    <w:rsid w:val="00732AD0"/>
    <w:rsid w:val="007430BA"/>
    <w:rsid w:val="007456A6"/>
    <w:rsid w:val="00745C77"/>
    <w:rsid w:val="007462E3"/>
    <w:rsid w:val="00746DBC"/>
    <w:rsid w:val="007502DA"/>
    <w:rsid w:val="0075119B"/>
    <w:rsid w:val="00762A39"/>
    <w:rsid w:val="007646BF"/>
    <w:rsid w:val="007679D1"/>
    <w:rsid w:val="007736E3"/>
    <w:rsid w:val="00773CF4"/>
    <w:rsid w:val="00775BB0"/>
    <w:rsid w:val="007762E5"/>
    <w:rsid w:val="00777BEA"/>
    <w:rsid w:val="00777E5F"/>
    <w:rsid w:val="00785F6E"/>
    <w:rsid w:val="007910D2"/>
    <w:rsid w:val="00795101"/>
    <w:rsid w:val="007A0861"/>
    <w:rsid w:val="007A3C67"/>
    <w:rsid w:val="007A7AAD"/>
    <w:rsid w:val="007B0B2A"/>
    <w:rsid w:val="007B2569"/>
    <w:rsid w:val="007B2CDE"/>
    <w:rsid w:val="007B401F"/>
    <w:rsid w:val="007C4EA2"/>
    <w:rsid w:val="007D0A34"/>
    <w:rsid w:val="007D1466"/>
    <w:rsid w:val="007D1D60"/>
    <w:rsid w:val="007D3A94"/>
    <w:rsid w:val="007E0150"/>
    <w:rsid w:val="007E1CDA"/>
    <w:rsid w:val="007E2419"/>
    <w:rsid w:val="007E31C1"/>
    <w:rsid w:val="007E3C91"/>
    <w:rsid w:val="007E74F7"/>
    <w:rsid w:val="007F09EF"/>
    <w:rsid w:val="007F3831"/>
    <w:rsid w:val="007F5834"/>
    <w:rsid w:val="007F5EF0"/>
    <w:rsid w:val="007F6999"/>
    <w:rsid w:val="00800E1E"/>
    <w:rsid w:val="00805138"/>
    <w:rsid w:val="008057D3"/>
    <w:rsid w:val="00815148"/>
    <w:rsid w:val="00815EE8"/>
    <w:rsid w:val="00820BFC"/>
    <w:rsid w:val="008228FB"/>
    <w:rsid w:val="00823A9B"/>
    <w:rsid w:val="008250AD"/>
    <w:rsid w:val="00831C75"/>
    <w:rsid w:val="0083299A"/>
    <w:rsid w:val="00833994"/>
    <w:rsid w:val="00836AB5"/>
    <w:rsid w:val="00837237"/>
    <w:rsid w:val="008378CA"/>
    <w:rsid w:val="00841B01"/>
    <w:rsid w:val="008441BC"/>
    <w:rsid w:val="00844287"/>
    <w:rsid w:val="00846468"/>
    <w:rsid w:val="00850AD4"/>
    <w:rsid w:val="00851530"/>
    <w:rsid w:val="00852EC3"/>
    <w:rsid w:val="00853691"/>
    <w:rsid w:val="00854C86"/>
    <w:rsid w:val="00855DCF"/>
    <w:rsid w:val="008573C3"/>
    <w:rsid w:val="00862161"/>
    <w:rsid w:val="00862AC8"/>
    <w:rsid w:val="00863E1F"/>
    <w:rsid w:val="00863EEE"/>
    <w:rsid w:val="0086415A"/>
    <w:rsid w:val="008642D8"/>
    <w:rsid w:val="0086514C"/>
    <w:rsid w:val="0086685C"/>
    <w:rsid w:val="00872023"/>
    <w:rsid w:val="0087219C"/>
    <w:rsid w:val="00872226"/>
    <w:rsid w:val="00877174"/>
    <w:rsid w:val="00877B99"/>
    <w:rsid w:val="00887564"/>
    <w:rsid w:val="00890527"/>
    <w:rsid w:val="008907AD"/>
    <w:rsid w:val="00892158"/>
    <w:rsid w:val="008A6D94"/>
    <w:rsid w:val="008B3031"/>
    <w:rsid w:val="008B416C"/>
    <w:rsid w:val="008B737A"/>
    <w:rsid w:val="008C00D6"/>
    <w:rsid w:val="008C012E"/>
    <w:rsid w:val="008C0D9A"/>
    <w:rsid w:val="008C3775"/>
    <w:rsid w:val="008C4958"/>
    <w:rsid w:val="008C4978"/>
    <w:rsid w:val="008C5999"/>
    <w:rsid w:val="008D1FA2"/>
    <w:rsid w:val="008D3F76"/>
    <w:rsid w:val="008D797C"/>
    <w:rsid w:val="008D7D28"/>
    <w:rsid w:val="008E05E1"/>
    <w:rsid w:val="008E1605"/>
    <w:rsid w:val="008E1FDC"/>
    <w:rsid w:val="008F1110"/>
    <w:rsid w:val="008F4A20"/>
    <w:rsid w:val="00901097"/>
    <w:rsid w:val="00902D68"/>
    <w:rsid w:val="0091272D"/>
    <w:rsid w:val="0091597A"/>
    <w:rsid w:val="00915B20"/>
    <w:rsid w:val="00917AC6"/>
    <w:rsid w:val="00921F74"/>
    <w:rsid w:val="00930821"/>
    <w:rsid w:val="0093132F"/>
    <w:rsid w:val="00931559"/>
    <w:rsid w:val="00934351"/>
    <w:rsid w:val="00934385"/>
    <w:rsid w:val="00935300"/>
    <w:rsid w:val="00935B93"/>
    <w:rsid w:val="00940754"/>
    <w:rsid w:val="00946B56"/>
    <w:rsid w:val="00946C6B"/>
    <w:rsid w:val="00951DBC"/>
    <w:rsid w:val="00953557"/>
    <w:rsid w:val="00953B4D"/>
    <w:rsid w:val="00960D5E"/>
    <w:rsid w:val="00961A61"/>
    <w:rsid w:val="00964AF3"/>
    <w:rsid w:val="00966087"/>
    <w:rsid w:val="00966BCB"/>
    <w:rsid w:val="00966DA7"/>
    <w:rsid w:val="00967DE4"/>
    <w:rsid w:val="0097233F"/>
    <w:rsid w:val="009728E7"/>
    <w:rsid w:val="009740A3"/>
    <w:rsid w:val="009815CB"/>
    <w:rsid w:val="00986D9E"/>
    <w:rsid w:val="00987BB7"/>
    <w:rsid w:val="00990357"/>
    <w:rsid w:val="0099172E"/>
    <w:rsid w:val="00991D2F"/>
    <w:rsid w:val="00991F7B"/>
    <w:rsid w:val="00996F98"/>
    <w:rsid w:val="009A3ADA"/>
    <w:rsid w:val="009A4F92"/>
    <w:rsid w:val="009A6462"/>
    <w:rsid w:val="009A7853"/>
    <w:rsid w:val="009B1180"/>
    <w:rsid w:val="009B2FD3"/>
    <w:rsid w:val="009B39DB"/>
    <w:rsid w:val="009B444E"/>
    <w:rsid w:val="009B4E2D"/>
    <w:rsid w:val="009B6048"/>
    <w:rsid w:val="009C0871"/>
    <w:rsid w:val="009C1033"/>
    <w:rsid w:val="009C227A"/>
    <w:rsid w:val="009C3512"/>
    <w:rsid w:val="009C490A"/>
    <w:rsid w:val="009C5AD1"/>
    <w:rsid w:val="009C6717"/>
    <w:rsid w:val="009C7E78"/>
    <w:rsid w:val="009D047A"/>
    <w:rsid w:val="009D6048"/>
    <w:rsid w:val="009D62AC"/>
    <w:rsid w:val="009E14EB"/>
    <w:rsid w:val="009E28FF"/>
    <w:rsid w:val="009E4462"/>
    <w:rsid w:val="009E4741"/>
    <w:rsid w:val="009E626B"/>
    <w:rsid w:val="009F3501"/>
    <w:rsid w:val="009F787C"/>
    <w:rsid w:val="00A029F6"/>
    <w:rsid w:val="00A04CF1"/>
    <w:rsid w:val="00A1008D"/>
    <w:rsid w:val="00A138E6"/>
    <w:rsid w:val="00A152F6"/>
    <w:rsid w:val="00A24584"/>
    <w:rsid w:val="00A2711E"/>
    <w:rsid w:val="00A31598"/>
    <w:rsid w:val="00A334E9"/>
    <w:rsid w:val="00A35197"/>
    <w:rsid w:val="00A35589"/>
    <w:rsid w:val="00A36F78"/>
    <w:rsid w:val="00A40F9F"/>
    <w:rsid w:val="00A41A34"/>
    <w:rsid w:val="00A44D4D"/>
    <w:rsid w:val="00A50E7E"/>
    <w:rsid w:val="00A51886"/>
    <w:rsid w:val="00A5214C"/>
    <w:rsid w:val="00A544AF"/>
    <w:rsid w:val="00A561E6"/>
    <w:rsid w:val="00A56975"/>
    <w:rsid w:val="00A60858"/>
    <w:rsid w:val="00A60B07"/>
    <w:rsid w:val="00A6292B"/>
    <w:rsid w:val="00A62C71"/>
    <w:rsid w:val="00A6310B"/>
    <w:rsid w:val="00A6477C"/>
    <w:rsid w:val="00A65B33"/>
    <w:rsid w:val="00A6734C"/>
    <w:rsid w:val="00A67B8D"/>
    <w:rsid w:val="00A7532A"/>
    <w:rsid w:val="00A763FD"/>
    <w:rsid w:val="00A76435"/>
    <w:rsid w:val="00A77914"/>
    <w:rsid w:val="00A811B6"/>
    <w:rsid w:val="00A83688"/>
    <w:rsid w:val="00A922E5"/>
    <w:rsid w:val="00A925D2"/>
    <w:rsid w:val="00A92BE6"/>
    <w:rsid w:val="00A94AC4"/>
    <w:rsid w:val="00AA2E7C"/>
    <w:rsid w:val="00AA3400"/>
    <w:rsid w:val="00AA449C"/>
    <w:rsid w:val="00AA44EB"/>
    <w:rsid w:val="00AA5B33"/>
    <w:rsid w:val="00AB143C"/>
    <w:rsid w:val="00AB2A30"/>
    <w:rsid w:val="00AB2CA2"/>
    <w:rsid w:val="00AB4B42"/>
    <w:rsid w:val="00AB4DFF"/>
    <w:rsid w:val="00AB7F9A"/>
    <w:rsid w:val="00AC264A"/>
    <w:rsid w:val="00AC2FD1"/>
    <w:rsid w:val="00AC5CD2"/>
    <w:rsid w:val="00AC7EC6"/>
    <w:rsid w:val="00AD08A1"/>
    <w:rsid w:val="00AD1038"/>
    <w:rsid w:val="00AE7AF7"/>
    <w:rsid w:val="00AF05D1"/>
    <w:rsid w:val="00AF1248"/>
    <w:rsid w:val="00AF313F"/>
    <w:rsid w:val="00AF33AD"/>
    <w:rsid w:val="00AF3F32"/>
    <w:rsid w:val="00AF4060"/>
    <w:rsid w:val="00AF4260"/>
    <w:rsid w:val="00B028EC"/>
    <w:rsid w:val="00B02F9A"/>
    <w:rsid w:val="00B07889"/>
    <w:rsid w:val="00B11093"/>
    <w:rsid w:val="00B11766"/>
    <w:rsid w:val="00B1219C"/>
    <w:rsid w:val="00B12C1D"/>
    <w:rsid w:val="00B1302A"/>
    <w:rsid w:val="00B172A6"/>
    <w:rsid w:val="00B2023D"/>
    <w:rsid w:val="00B20B4F"/>
    <w:rsid w:val="00B22AAF"/>
    <w:rsid w:val="00B23CC3"/>
    <w:rsid w:val="00B26006"/>
    <w:rsid w:val="00B26281"/>
    <w:rsid w:val="00B27FF8"/>
    <w:rsid w:val="00B3143A"/>
    <w:rsid w:val="00B31810"/>
    <w:rsid w:val="00B3568E"/>
    <w:rsid w:val="00B42840"/>
    <w:rsid w:val="00B44C4D"/>
    <w:rsid w:val="00B51BC4"/>
    <w:rsid w:val="00B564D8"/>
    <w:rsid w:val="00B5683F"/>
    <w:rsid w:val="00B6009D"/>
    <w:rsid w:val="00B61D62"/>
    <w:rsid w:val="00B61DF1"/>
    <w:rsid w:val="00B65FE4"/>
    <w:rsid w:val="00B73D58"/>
    <w:rsid w:val="00B74B33"/>
    <w:rsid w:val="00B8304C"/>
    <w:rsid w:val="00B83D43"/>
    <w:rsid w:val="00B84A66"/>
    <w:rsid w:val="00B9049E"/>
    <w:rsid w:val="00B92065"/>
    <w:rsid w:val="00B92688"/>
    <w:rsid w:val="00B93114"/>
    <w:rsid w:val="00B972D2"/>
    <w:rsid w:val="00BA21D6"/>
    <w:rsid w:val="00BA2D5B"/>
    <w:rsid w:val="00BA5937"/>
    <w:rsid w:val="00BA5F78"/>
    <w:rsid w:val="00BB017A"/>
    <w:rsid w:val="00BB1F44"/>
    <w:rsid w:val="00BB1FA9"/>
    <w:rsid w:val="00BB217A"/>
    <w:rsid w:val="00BB5274"/>
    <w:rsid w:val="00BB7955"/>
    <w:rsid w:val="00BC060E"/>
    <w:rsid w:val="00BC410E"/>
    <w:rsid w:val="00BC4765"/>
    <w:rsid w:val="00BC52B4"/>
    <w:rsid w:val="00BC7148"/>
    <w:rsid w:val="00BC75F3"/>
    <w:rsid w:val="00BC7E6C"/>
    <w:rsid w:val="00BD1A46"/>
    <w:rsid w:val="00BD3A0A"/>
    <w:rsid w:val="00BD5984"/>
    <w:rsid w:val="00BD6405"/>
    <w:rsid w:val="00BD789C"/>
    <w:rsid w:val="00BD7AAA"/>
    <w:rsid w:val="00BD7B66"/>
    <w:rsid w:val="00BE0716"/>
    <w:rsid w:val="00BE0CF8"/>
    <w:rsid w:val="00BE31B6"/>
    <w:rsid w:val="00BE4686"/>
    <w:rsid w:val="00BE6B56"/>
    <w:rsid w:val="00BE6CCF"/>
    <w:rsid w:val="00BF3299"/>
    <w:rsid w:val="00BF61F7"/>
    <w:rsid w:val="00C013D8"/>
    <w:rsid w:val="00C049C2"/>
    <w:rsid w:val="00C120A6"/>
    <w:rsid w:val="00C129E4"/>
    <w:rsid w:val="00C12E65"/>
    <w:rsid w:val="00C15340"/>
    <w:rsid w:val="00C20C1F"/>
    <w:rsid w:val="00C2113F"/>
    <w:rsid w:val="00C21CA6"/>
    <w:rsid w:val="00C22AC2"/>
    <w:rsid w:val="00C248E3"/>
    <w:rsid w:val="00C24B90"/>
    <w:rsid w:val="00C3086E"/>
    <w:rsid w:val="00C31B08"/>
    <w:rsid w:val="00C31BC0"/>
    <w:rsid w:val="00C3297D"/>
    <w:rsid w:val="00C3577E"/>
    <w:rsid w:val="00C40DB3"/>
    <w:rsid w:val="00C413AD"/>
    <w:rsid w:val="00C42E78"/>
    <w:rsid w:val="00C4307E"/>
    <w:rsid w:val="00C43291"/>
    <w:rsid w:val="00C45170"/>
    <w:rsid w:val="00C45BDD"/>
    <w:rsid w:val="00C52495"/>
    <w:rsid w:val="00C54524"/>
    <w:rsid w:val="00C54A37"/>
    <w:rsid w:val="00C55176"/>
    <w:rsid w:val="00C55514"/>
    <w:rsid w:val="00C56DAD"/>
    <w:rsid w:val="00C605BB"/>
    <w:rsid w:val="00C61FE8"/>
    <w:rsid w:val="00C83030"/>
    <w:rsid w:val="00C84AC7"/>
    <w:rsid w:val="00C87C98"/>
    <w:rsid w:val="00C91056"/>
    <w:rsid w:val="00C91348"/>
    <w:rsid w:val="00C914DD"/>
    <w:rsid w:val="00C9233A"/>
    <w:rsid w:val="00C93316"/>
    <w:rsid w:val="00C947B6"/>
    <w:rsid w:val="00C94F2B"/>
    <w:rsid w:val="00CA0872"/>
    <w:rsid w:val="00CA1E4A"/>
    <w:rsid w:val="00CA35F6"/>
    <w:rsid w:val="00CA656A"/>
    <w:rsid w:val="00CA7773"/>
    <w:rsid w:val="00CA7856"/>
    <w:rsid w:val="00CA7FE5"/>
    <w:rsid w:val="00CB015F"/>
    <w:rsid w:val="00CB2EA6"/>
    <w:rsid w:val="00CB3170"/>
    <w:rsid w:val="00CB349E"/>
    <w:rsid w:val="00CB763C"/>
    <w:rsid w:val="00CC1664"/>
    <w:rsid w:val="00CD0964"/>
    <w:rsid w:val="00CD2162"/>
    <w:rsid w:val="00CD4599"/>
    <w:rsid w:val="00CD4862"/>
    <w:rsid w:val="00CE0B2D"/>
    <w:rsid w:val="00CE5F91"/>
    <w:rsid w:val="00CF0901"/>
    <w:rsid w:val="00CF32D9"/>
    <w:rsid w:val="00CF6BA2"/>
    <w:rsid w:val="00CF7776"/>
    <w:rsid w:val="00D01766"/>
    <w:rsid w:val="00D01D5F"/>
    <w:rsid w:val="00D04148"/>
    <w:rsid w:val="00D0446A"/>
    <w:rsid w:val="00D058B1"/>
    <w:rsid w:val="00D1071E"/>
    <w:rsid w:val="00D10DCC"/>
    <w:rsid w:val="00D126B6"/>
    <w:rsid w:val="00D15F6C"/>
    <w:rsid w:val="00D20205"/>
    <w:rsid w:val="00D22F6D"/>
    <w:rsid w:val="00D365E4"/>
    <w:rsid w:val="00D4171D"/>
    <w:rsid w:val="00D43BD8"/>
    <w:rsid w:val="00D44C6D"/>
    <w:rsid w:val="00D476E0"/>
    <w:rsid w:val="00D5103B"/>
    <w:rsid w:val="00D52C10"/>
    <w:rsid w:val="00D545FD"/>
    <w:rsid w:val="00D631BA"/>
    <w:rsid w:val="00D662DF"/>
    <w:rsid w:val="00D66E13"/>
    <w:rsid w:val="00D70AC8"/>
    <w:rsid w:val="00D710CF"/>
    <w:rsid w:val="00D7259A"/>
    <w:rsid w:val="00D7294E"/>
    <w:rsid w:val="00D74C4E"/>
    <w:rsid w:val="00D74FD7"/>
    <w:rsid w:val="00D75F54"/>
    <w:rsid w:val="00D760DB"/>
    <w:rsid w:val="00D81394"/>
    <w:rsid w:val="00D8260E"/>
    <w:rsid w:val="00D84DB4"/>
    <w:rsid w:val="00D866B2"/>
    <w:rsid w:val="00D934CA"/>
    <w:rsid w:val="00D94A8D"/>
    <w:rsid w:val="00D956A5"/>
    <w:rsid w:val="00D9787F"/>
    <w:rsid w:val="00DA110E"/>
    <w:rsid w:val="00DA5944"/>
    <w:rsid w:val="00DA5E87"/>
    <w:rsid w:val="00DA6B62"/>
    <w:rsid w:val="00DA7FC6"/>
    <w:rsid w:val="00DB0664"/>
    <w:rsid w:val="00DB076B"/>
    <w:rsid w:val="00DB210D"/>
    <w:rsid w:val="00DB70A9"/>
    <w:rsid w:val="00DC26F6"/>
    <w:rsid w:val="00DC4953"/>
    <w:rsid w:val="00DC5EE2"/>
    <w:rsid w:val="00DE0937"/>
    <w:rsid w:val="00DE3EEA"/>
    <w:rsid w:val="00DE46D4"/>
    <w:rsid w:val="00DE478F"/>
    <w:rsid w:val="00DE4846"/>
    <w:rsid w:val="00DE5A87"/>
    <w:rsid w:val="00DF00BB"/>
    <w:rsid w:val="00DF270F"/>
    <w:rsid w:val="00DF2894"/>
    <w:rsid w:val="00DF2AB2"/>
    <w:rsid w:val="00DF3215"/>
    <w:rsid w:val="00DF6693"/>
    <w:rsid w:val="00E046D0"/>
    <w:rsid w:val="00E053DA"/>
    <w:rsid w:val="00E05ED6"/>
    <w:rsid w:val="00E06755"/>
    <w:rsid w:val="00E074E1"/>
    <w:rsid w:val="00E11672"/>
    <w:rsid w:val="00E16256"/>
    <w:rsid w:val="00E17400"/>
    <w:rsid w:val="00E2014C"/>
    <w:rsid w:val="00E20F3D"/>
    <w:rsid w:val="00E21B4F"/>
    <w:rsid w:val="00E2314D"/>
    <w:rsid w:val="00E26449"/>
    <w:rsid w:val="00E267BD"/>
    <w:rsid w:val="00E314DE"/>
    <w:rsid w:val="00E3253A"/>
    <w:rsid w:val="00E343E8"/>
    <w:rsid w:val="00E34A4A"/>
    <w:rsid w:val="00E352DD"/>
    <w:rsid w:val="00E423B1"/>
    <w:rsid w:val="00E44BCD"/>
    <w:rsid w:val="00E44E30"/>
    <w:rsid w:val="00E46249"/>
    <w:rsid w:val="00E4722E"/>
    <w:rsid w:val="00E50B5A"/>
    <w:rsid w:val="00E553B3"/>
    <w:rsid w:val="00E561BC"/>
    <w:rsid w:val="00E5685E"/>
    <w:rsid w:val="00E57157"/>
    <w:rsid w:val="00E63F02"/>
    <w:rsid w:val="00E65E30"/>
    <w:rsid w:val="00E6679C"/>
    <w:rsid w:val="00E708C9"/>
    <w:rsid w:val="00E7254E"/>
    <w:rsid w:val="00E7262B"/>
    <w:rsid w:val="00E73A58"/>
    <w:rsid w:val="00E75447"/>
    <w:rsid w:val="00E80639"/>
    <w:rsid w:val="00E84EDC"/>
    <w:rsid w:val="00E91CA2"/>
    <w:rsid w:val="00E952D0"/>
    <w:rsid w:val="00E9601E"/>
    <w:rsid w:val="00EA194A"/>
    <w:rsid w:val="00EA4885"/>
    <w:rsid w:val="00EA582D"/>
    <w:rsid w:val="00EB2C76"/>
    <w:rsid w:val="00EB2E99"/>
    <w:rsid w:val="00EB30E7"/>
    <w:rsid w:val="00EB33B9"/>
    <w:rsid w:val="00EB3950"/>
    <w:rsid w:val="00EB47BD"/>
    <w:rsid w:val="00EB64A9"/>
    <w:rsid w:val="00EB7908"/>
    <w:rsid w:val="00EB7EB3"/>
    <w:rsid w:val="00EC3CD9"/>
    <w:rsid w:val="00EC3F24"/>
    <w:rsid w:val="00EC48EE"/>
    <w:rsid w:val="00EC4F69"/>
    <w:rsid w:val="00EC5255"/>
    <w:rsid w:val="00EC7D64"/>
    <w:rsid w:val="00ED0AFB"/>
    <w:rsid w:val="00ED59B9"/>
    <w:rsid w:val="00ED7462"/>
    <w:rsid w:val="00EE7C3B"/>
    <w:rsid w:val="00EF201B"/>
    <w:rsid w:val="00EF2CB2"/>
    <w:rsid w:val="00EF5A0F"/>
    <w:rsid w:val="00EF5C3E"/>
    <w:rsid w:val="00EF6320"/>
    <w:rsid w:val="00EF682A"/>
    <w:rsid w:val="00EF6F19"/>
    <w:rsid w:val="00F00AB8"/>
    <w:rsid w:val="00F02F32"/>
    <w:rsid w:val="00F06846"/>
    <w:rsid w:val="00F0774A"/>
    <w:rsid w:val="00F07949"/>
    <w:rsid w:val="00F10A22"/>
    <w:rsid w:val="00F10D20"/>
    <w:rsid w:val="00F11847"/>
    <w:rsid w:val="00F121E6"/>
    <w:rsid w:val="00F130FF"/>
    <w:rsid w:val="00F16450"/>
    <w:rsid w:val="00F16569"/>
    <w:rsid w:val="00F17C99"/>
    <w:rsid w:val="00F227FD"/>
    <w:rsid w:val="00F24E36"/>
    <w:rsid w:val="00F24FFC"/>
    <w:rsid w:val="00F4091C"/>
    <w:rsid w:val="00F45560"/>
    <w:rsid w:val="00F462C1"/>
    <w:rsid w:val="00F514A6"/>
    <w:rsid w:val="00F54EE0"/>
    <w:rsid w:val="00F5698C"/>
    <w:rsid w:val="00F5759E"/>
    <w:rsid w:val="00F57BAB"/>
    <w:rsid w:val="00F63D1D"/>
    <w:rsid w:val="00F70A02"/>
    <w:rsid w:val="00F721E8"/>
    <w:rsid w:val="00F73D66"/>
    <w:rsid w:val="00F75F34"/>
    <w:rsid w:val="00F764AE"/>
    <w:rsid w:val="00F804FE"/>
    <w:rsid w:val="00F80CF6"/>
    <w:rsid w:val="00F84385"/>
    <w:rsid w:val="00F85A15"/>
    <w:rsid w:val="00F85D82"/>
    <w:rsid w:val="00F87285"/>
    <w:rsid w:val="00F90AC9"/>
    <w:rsid w:val="00F91B0E"/>
    <w:rsid w:val="00F94BA9"/>
    <w:rsid w:val="00F95127"/>
    <w:rsid w:val="00F95A70"/>
    <w:rsid w:val="00F95B5D"/>
    <w:rsid w:val="00FA015F"/>
    <w:rsid w:val="00FA0F63"/>
    <w:rsid w:val="00FA55C0"/>
    <w:rsid w:val="00FA5B3F"/>
    <w:rsid w:val="00FA6070"/>
    <w:rsid w:val="00FA6DC6"/>
    <w:rsid w:val="00FA7ADD"/>
    <w:rsid w:val="00FA7ECC"/>
    <w:rsid w:val="00FB222C"/>
    <w:rsid w:val="00FB3B07"/>
    <w:rsid w:val="00FB3F78"/>
    <w:rsid w:val="00FB4EDA"/>
    <w:rsid w:val="00FC099C"/>
    <w:rsid w:val="00FC40F8"/>
    <w:rsid w:val="00FC6311"/>
    <w:rsid w:val="00FD0161"/>
    <w:rsid w:val="00FD0847"/>
    <w:rsid w:val="00FD2543"/>
    <w:rsid w:val="00FD25B1"/>
    <w:rsid w:val="00FD502E"/>
    <w:rsid w:val="00FD675F"/>
    <w:rsid w:val="00FD7B54"/>
    <w:rsid w:val="00FE1C4F"/>
    <w:rsid w:val="00FE379F"/>
    <w:rsid w:val="00FE6001"/>
    <w:rsid w:val="00FF1CF7"/>
    <w:rsid w:val="00FF241E"/>
    <w:rsid w:val="00FF28B7"/>
    <w:rsid w:val="00FF3547"/>
    <w:rsid w:val="00FF43BF"/>
    <w:rsid w:val="00FF63BB"/>
    <w:rsid w:val="00FF6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52EC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4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4B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52EC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4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4B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504A713B.dotm</Template>
  <TotalTime>0</TotalTime>
  <Pages>1</Pages>
  <Words>226</Words>
  <Characters>1294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Roberta Evanson</cp:lastModifiedBy>
  <cp:revision>2</cp:revision>
  <dcterms:created xsi:type="dcterms:W3CDTF">2013-04-03T13:17:00Z</dcterms:created>
  <dcterms:modified xsi:type="dcterms:W3CDTF">2013-04-03T13:17:00Z</dcterms:modified>
</cp:coreProperties>
</file>