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D50" w:rsidRDefault="00B3191F">
      <w:r>
        <w:t>Addendum to MNNAC XX Program Report 2013-04-01</w:t>
      </w:r>
    </w:p>
    <w:p w:rsidR="00B3191F" w:rsidRDefault="00B3191F">
      <w:pPr>
        <w:rPr>
          <w:b/>
        </w:rPr>
      </w:pPr>
      <w:r w:rsidRPr="00B3191F">
        <w:rPr>
          <w:b/>
        </w:rPr>
        <w:t xml:space="preserve">Coffee </w:t>
      </w:r>
    </w:p>
    <w:p w:rsidR="00B3191F" w:rsidRDefault="00B3191F">
      <w:r>
        <w:t>At the last MNNAC XX Committee meeting Shadow, representing Voyageurs, made the statement that he had ordered the coffee supplies for the hospitality room. The hospitality room no longer being an option we looked into re-selling coffee at the convention. Shadow agreed to donate the purchased supplies.  The Holiday Inn is going to charge us $1 per cup of coffee.</w:t>
      </w:r>
    </w:p>
    <w:p w:rsidR="00B3191F" w:rsidRDefault="00B3191F">
      <w:r>
        <w:t>Helen, who is heading up this project, contacted Shadow to find out what supplies he had ordered, but Shadow has told her he did not order any supplies.</w:t>
      </w:r>
    </w:p>
    <w:p w:rsidR="00B3191F" w:rsidRDefault="00B3191F">
      <w:r>
        <w:t>Through Sam’s Club the supplies would cost:</w:t>
      </w:r>
    </w:p>
    <w:p w:rsidR="00B3191F" w:rsidRPr="00B3191F" w:rsidRDefault="00F243EB">
      <w:r w:rsidRPr="00F243EB">
        <w:drawing>
          <wp:inline distT="0" distB="0" distL="0" distR="0">
            <wp:extent cx="4509770" cy="240347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09770" cy="2403475"/>
                    </a:xfrm>
                    <a:prstGeom prst="rect">
                      <a:avLst/>
                    </a:prstGeom>
                    <a:noFill/>
                    <a:ln>
                      <a:noFill/>
                    </a:ln>
                  </pic:spPr>
                </pic:pic>
              </a:graphicData>
            </a:graphic>
          </wp:inline>
        </w:drawing>
      </w:r>
      <w:bookmarkStart w:id="0" w:name="_GoBack"/>
      <w:bookmarkEnd w:id="0"/>
    </w:p>
    <w:sectPr w:rsidR="00B3191F" w:rsidRPr="00B319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91F"/>
    <w:rsid w:val="00257031"/>
    <w:rsid w:val="00A3257C"/>
    <w:rsid w:val="00B3191F"/>
    <w:rsid w:val="00F24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43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3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43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3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38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BC9EB7D4.dotm</Template>
  <TotalTime>29</TotalTime>
  <Pages>1</Pages>
  <Words>92</Words>
  <Characters>526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ISD709</Company>
  <LinksUpToDate>false</LinksUpToDate>
  <CharactersWithSpaces>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Evanson</dc:creator>
  <cp:lastModifiedBy>Roberta Evanson</cp:lastModifiedBy>
  <cp:revision>1</cp:revision>
  <cp:lastPrinted>2013-04-01T19:38:00Z</cp:lastPrinted>
  <dcterms:created xsi:type="dcterms:W3CDTF">2013-04-01T19:10:00Z</dcterms:created>
  <dcterms:modified xsi:type="dcterms:W3CDTF">2013-04-01T19:39:00Z</dcterms:modified>
</cp:coreProperties>
</file>