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F40" w:rsidRDefault="00DB1F40">
      <w:r>
        <w:t>MNNAC XX Programming 03/25/2013</w:t>
      </w:r>
    </w:p>
    <w:p w:rsidR="006758BE" w:rsidRDefault="000F49EA">
      <w:r>
        <w:t>Things to do: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Speaker Meeting Agenda’s</w:t>
      </w:r>
    </w:p>
    <w:p w:rsidR="000F49EA" w:rsidRDefault="000F49EA" w:rsidP="000F49EA">
      <w:pPr>
        <w:pStyle w:val="ListParagraph"/>
        <w:numPr>
          <w:ilvl w:val="1"/>
          <w:numId w:val="1"/>
        </w:numPr>
      </w:pPr>
      <w:r>
        <w:t>Friday</w:t>
      </w:r>
      <w:r w:rsidR="001927C4">
        <w:t xml:space="preserve"> - Nicky</w:t>
      </w:r>
    </w:p>
    <w:p w:rsidR="001927C4" w:rsidRDefault="000F49EA" w:rsidP="001927C4">
      <w:pPr>
        <w:pStyle w:val="ListParagraph"/>
        <w:numPr>
          <w:ilvl w:val="1"/>
          <w:numId w:val="1"/>
        </w:numPr>
      </w:pPr>
      <w:r>
        <w:t>Saturday</w:t>
      </w:r>
      <w:r w:rsidR="001927C4">
        <w:t xml:space="preserve"> – Kenny</w:t>
      </w:r>
    </w:p>
    <w:p w:rsidR="000F49EA" w:rsidRDefault="000F49EA" w:rsidP="001927C4">
      <w:pPr>
        <w:pStyle w:val="ListParagraph"/>
        <w:numPr>
          <w:ilvl w:val="1"/>
          <w:numId w:val="1"/>
        </w:numPr>
      </w:pPr>
      <w:r>
        <w:t>Sunday</w:t>
      </w:r>
      <w:r w:rsidR="001927C4">
        <w:t xml:space="preserve"> - Robin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Banquet Meeting Agenda</w:t>
      </w:r>
      <w:r w:rsidR="001927C4">
        <w:t xml:space="preserve"> - Bryan</w:t>
      </w:r>
    </w:p>
    <w:p w:rsidR="001927C4" w:rsidRDefault="001927C4" w:rsidP="000F49EA">
      <w:pPr>
        <w:pStyle w:val="ListParagraph"/>
        <w:numPr>
          <w:ilvl w:val="0"/>
          <w:numId w:val="1"/>
        </w:numPr>
      </w:pPr>
      <w:r>
        <w:t>Transportation details (inserts)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Insert for Memorial Walk</w:t>
      </w:r>
    </w:p>
    <w:p w:rsidR="007E7108" w:rsidRDefault="007E7108" w:rsidP="000F49EA">
      <w:pPr>
        <w:pStyle w:val="ListParagraph"/>
        <w:numPr>
          <w:ilvl w:val="0"/>
          <w:numId w:val="1"/>
        </w:numPr>
      </w:pPr>
      <w:r>
        <w:t>Memorial Walk Sign-up sheets</w:t>
      </w:r>
    </w:p>
    <w:p w:rsidR="007E7108" w:rsidRDefault="007E7108" w:rsidP="000F49EA">
      <w:pPr>
        <w:pStyle w:val="ListParagraph"/>
        <w:numPr>
          <w:ilvl w:val="0"/>
          <w:numId w:val="1"/>
        </w:numPr>
      </w:pPr>
      <w:r>
        <w:t>Clipboards?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Put together tea light packages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Confirm Workshop Chairs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MNNAC through the years</w:t>
      </w:r>
      <w:r w:rsidR="007E7108">
        <w:t xml:space="preserve"> 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Acknowledgement of MNNAC I committee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Do we need an insert for Medallion Hunt?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Signage for Coffee</w:t>
      </w:r>
    </w:p>
    <w:p w:rsidR="000F49EA" w:rsidRDefault="000F49EA" w:rsidP="000F49EA">
      <w:pPr>
        <w:pStyle w:val="ListParagraph"/>
        <w:numPr>
          <w:ilvl w:val="0"/>
          <w:numId w:val="1"/>
        </w:numPr>
      </w:pPr>
      <w:r>
        <w:t>Memorial Cards</w:t>
      </w:r>
      <w:r w:rsidR="007E7108">
        <w:t xml:space="preserve"> with instructions </w:t>
      </w:r>
      <w:r>
        <w:t xml:space="preserve"> for the registration packets</w:t>
      </w:r>
    </w:p>
    <w:p w:rsidR="001927C4" w:rsidRDefault="001927C4" w:rsidP="000F49EA">
      <w:pPr>
        <w:pStyle w:val="ListParagraph"/>
        <w:numPr>
          <w:ilvl w:val="0"/>
          <w:numId w:val="1"/>
        </w:numPr>
      </w:pPr>
      <w:r>
        <w:t>Sent the Holiday Inn the info for the signage and the elevators last week.</w:t>
      </w:r>
    </w:p>
    <w:p w:rsidR="001927C4" w:rsidRDefault="001927C4" w:rsidP="000F49EA">
      <w:pPr>
        <w:pStyle w:val="ListParagraph"/>
        <w:numPr>
          <w:ilvl w:val="0"/>
          <w:numId w:val="1"/>
        </w:numPr>
      </w:pPr>
      <w:r>
        <w:t>Finalize Countdown process</w:t>
      </w:r>
    </w:p>
    <w:p w:rsidR="001927C4" w:rsidRDefault="001927C4" w:rsidP="000F49EA">
      <w:pPr>
        <w:pStyle w:val="ListParagraph"/>
        <w:numPr>
          <w:ilvl w:val="0"/>
          <w:numId w:val="1"/>
        </w:numPr>
      </w:pPr>
      <w:r>
        <w:t>Set up Sheets for Geographic Countdown – who?</w:t>
      </w:r>
    </w:p>
    <w:p w:rsidR="001927C4" w:rsidRDefault="001927C4" w:rsidP="000F49EA">
      <w:pPr>
        <w:pStyle w:val="ListParagraph"/>
        <w:numPr>
          <w:ilvl w:val="0"/>
          <w:numId w:val="1"/>
        </w:numPr>
      </w:pPr>
      <w:r>
        <w:t xml:space="preserve">Remind Registration we need statistics </w:t>
      </w:r>
    </w:p>
    <w:p w:rsidR="001927C4" w:rsidRDefault="001927C4" w:rsidP="000F49EA">
      <w:pPr>
        <w:pStyle w:val="ListParagraph"/>
        <w:numPr>
          <w:ilvl w:val="0"/>
          <w:numId w:val="1"/>
        </w:numPr>
      </w:pPr>
      <w:r>
        <w:t>Confirm with Charles what is expected for Marathon meetings</w:t>
      </w:r>
    </w:p>
    <w:p w:rsidR="00C553B8" w:rsidRDefault="00C553B8" w:rsidP="000F49EA">
      <w:pPr>
        <w:pStyle w:val="ListParagraph"/>
        <w:numPr>
          <w:ilvl w:val="0"/>
          <w:numId w:val="1"/>
        </w:numPr>
      </w:pPr>
      <w:r>
        <w:t>Seating Arrangements for Banquet</w:t>
      </w:r>
    </w:p>
    <w:p w:rsidR="00C553B8" w:rsidRDefault="00C553B8" w:rsidP="000F49EA">
      <w:pPr>
        <w:pStyle w:val="ListParagraph"/>
        <w:numPr>
          <w:ilvl w:val="0"/>
          <w:numId w:val="1"/>
        </w:numPr>
      </w:pPr>
      <w:r>
        <w:t>Do we introduce guests?</w:t>
      </w:r>
    </w:p>
    <w:p w:rsidR="00C553B8" w:rsidRDefault="00C553B8" w:rsidP="000F49EA">
      <w:pPr>
        <w:pStyle w:val="ListParagraph"/>
        <w:numPr>
          <w:ilvl w:val="0"/>
          <w:numId w:val="1"/>
        </w:numPr>
      </w:pPr>
      <w:r>
        <w:t>Who is helping with Banquet table set up?</w:t>
      </w:r>
    </w:p>
    <w:p w:rsidR="00C553B8" w:rsidRDefault="00C553B8" w:rsidP="000F49EA">
      <w:pPr>
        <w:pStyle w:val="ListParagraph"/>
        <w:numPr>
          <w:ilvl w:val="0"/>
          <w:numId w:val="1"/>
        </w:numPr>
      </w:pPr>
      <w:r>
        <w:t>Seating Arrangements for Symphony Hall</w:t>
      </w:r>
    </w:p>
    <w:p w:rsidR="00C553B8" w:rsidRDefault="00C553B8" w:rsidP="000F49EA">
      <w:pPr>
        <w:pStyle w:val="ListParagraph"/>
        <w:numPr>
          <w:ilvl w:val="0"/>
          <w:numId w:val="1"/>
        </w:numPr>
      </w:pPr>
      <w:r>
        <w:t>Who is overseeing Fun &amp; Games room?</w:t>
      </w:r>
    </w:p>
    <w:p w:rsidR="00C553B8" w:rsidRDefault="00C553B8" w:rsidP="000F49EA">
      <w:pPr>
        <w:pStyle w:val="ListParagraph"/>
        <w:numPr>
          <w:ilvl w:val="0"/>
          <w:numId w:val="1"/>
        </w:numPr>
      </w:pPr>
      <w:r>
        <w:t>Need Gift Certs for free tape for newcomers</w:t>
      </w:r>
    </w:p>
    <w:p w:rsidR="00C553B8" w:rsidRDefault="00C553B8" w:rsidP="000F49EA">
      <w:pPr>
        <w:pStyle w:val="ListParagraph"/>
        <w:numPr>
          <w:ilvl w:val="0"/>
          <w:numId w:val="1"/>
        </w:numPr>
      </w:pPr>
      <w:r>
        <w:t>Is 48 Basic Texts enough?</w:t>
      </w:r>
    </w:p>
    <w:p w:rsidR="00C553B8" w:rsidRDefault="00C553B8" w:rsidP="000F49EA">
      <w:pPr>
        <w:pStyle w:val="ListParagraph"/>
        <w:numPr>
          <w:ilvl w:val="0"/>
          <w:numId w:val="1"/>
        </w:numPr>
      </w:pPr>
      <w:r>
        <w:t>Where should we have dinner on Friday</w:t>
      </w:r>
    </w:p>
    <w:p w:rsidR="001927C4" w:rsidRDefault="00DB1F40" w:rsidP="000F49EA">
      <w:pPr>
        <w:pStyle w:val="ListParagraph"/>
        <w:numPr>
          <w:ilvl w:val="0"/>
          <w:numId w:val="1"/>
        </w:numPr>
      </w:pPr>
      <w:r>
        <w:t>See email from Bryan:</w:t>
      </w:r>
    </w:p>
    <w:p w:rsidR="001927C4" w:rsidRDefault="001927C4" w:rsidP="001927C4">
      <w:pPr>
        <w:rPr>
          <w:rFonts w:eastAsia="Times New Roman"/>
        </w:rPr>
      </w:pPr>
      <w:r>
        <w:rPr>
          <w:rFonts w:eastAsia="Times New Roman"/>
        </w:rPr>
        <w:t>I seem to recall you having a pretty good idea of how we should do the cards, so whatever you have in mind is fine by me.  Also I was thinking maybe you could do an email to those in our area and anyone else, asking to go ahead and send me any names of deceased addicts and then I can complete some of them already. Perhaps they could just send the email to me directly. Just a thought, whatever the committee wants to do is great. </w:t>
      </w:r>
    </w:p>
    <w:p w:rsidR="001927C4" w:rsidRDefault="001927C4" w:rsidP="001927C4">
      <w:pPr>
        <w:rPr>
          <w:rFonts w:eastAsia="Times New Roman"/>
        </w:rPr>
      </w:pPr>
      <w:r>
        <w:rPr>
          <w:rFonts w:eastAsia="Times New Roman"/>
        </w:rPr>
        <w:t>Also, what ideas do you guys have for the public information you want presented at the banquet? Also, I thought of another drug court participant that is a NA member who is very successful in recovery now. I was thinking I would ask her and Dan to say a few words, sound ok?</w:t>
      </w:r>
    </w:p>
    <w:p w:rsidR="001927C4" w:rsidRDefault="001927C4" w:rsidP="001927C4">
      <w:pPr>
        <w:rPr>
          <w:rFonts w:eastAsia="Times New Roman"/>
        </w:rPr>
      </w:pPr>
      <w:r>
        <w:rPr>
          <w:rFonts w:eastAsia="Times New Roman"/>
        </w:rPr>
        <w:t>Let me know what you think.</w:t>
      </w:r>
    </w:p>
    <w:p w:rsidR="000F49EA" w:rsidRDefault="001927C4">
      <w:r w:rsidRPr="00DB1F40">
        <w:rPr>
          <w:rFonts w:eastAsia="Times New Roman"/>
        </w:rPr>
        <w:t>Me</w:t>
      </w:r>
      <w:r w:rsidRPr="00DB1F40">
        <w:rPr>
          <w:rFonts w:eastAsia="Times New Roman"/>
        </w:rPr>
        <w:br/>
      </w:r>
      <w:bookmarkStart w:id="0" w:name="_GoBack"/>
      <w:bookmarkEnd w:id="0"/>
    </w:p>
    <w:sectPr w:rsidR="000F49EA" w:rsidSect="00C553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7AE2"/>
    <w:multiLevelType w:val="hybridMultilevel"/>
    <w:tmpl w:val="E6EC7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03EFF"/>
    <w:multiLevelType w:val="hybridMultilevel"/>
    <w:tmpl w:val="E6EC7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9EA"/>
    <w:rsid w:val="00006BAD"/>
    <w:rsid w:val="00007AFF"/>
    <w:rsid w:val="0001289B"/>
    <w:rsid w:val="00013C72"/>
    <w:rsid w:val="0001563A"/>
    <w:rsid w:val="000202E0"/>
    <w:rsid w:val="00021D20"/>
    <w:rsid w:val="00023F51"/>
    <w:rsid w:val="00030F9E"/>
    <w:rsid w:val="000368CC"/>
    <w:rsid w:val="000422F5"/>
    <w:rsid w:val="00042527"/>
    <w:rsid w:val="00043783"/>
    <w:rsid w:val="000446EB"/>
    <w:rsid w:val="000508D6"/>
    <w:rsid w:val="0005674E"/>
    <w:rsid w:val="00056B61"/>
    <w:rsid w:val="0006261E"/>
    <w:rsid w:val="00066834"/>
    <w:rsid w:val="00067490"/>
    <w:rsid w:val="000708B0"/>
    <w:rsid w:val="000712BE"/>
    <w:rsid w:val="00076C33"/>
    <w:rsid w:val="0008133E"/>
    <w:rsid w:val="00085C8D"/>
    <w:rsid w:val="00091F8D"/>
    <w:rsid w:val="00097B2D"/>
    <w:rsid w:val="000A02BE"/>
    <w:rsid w:val="000A4831"/>
    <w:rsid w:val="000A7D66"/>
    <w:rsid w:val="000B08C4"/>
    <w:rsid w:val="000B24C3"/>
    <w:rsid w:val="000B5E1F"/>
    <w:rsid w:val="000C0F70"/>
    <w:rsid w:val="000C6A3D"/>
    <w:rsid w:val="000D1CE8"/>
    <w:rsid w:val="000E014B"/>
    <w:rsid w:val="000E444D"/>
    <w:rsid w:val="000E562A"/>
    <w:rsid w:val="000F059E"/>
    <w:rsid w:val="000F372F"/>
    <w:rsid w:val="000F49EA"/>
    <w:rsid w:val="000F6FAA"/>
    <w:rsid w:val="000F7843"/>
    <w:rsid w:val="00103E28"/>
    <w:rsid w:val="00110291"/>
    <w:rsid w:val="00110855"/>
    <w:rsid w:val="00111CEB"/>
    <w:rsid w:val="0011314A"/>
    <w:rsid w:val="00113397"/>
    <w:rsid w:val="001141E9"/>
    <w:rsid w:val="00115E9E"/>
    <w:rsid w:val="00123EB7"/>
    <w:rsid w:val="00131478"/>
    <w:rsid w:val="00131A02"/>
    <w:rsid w:val="0013523C"/>
    <w:rsid w:val="0014628D"/>
    <w:rsid w:val="00150E45"/>
    <w:rsid w:val="00151584"/>
    <w:rsid w:val="00160AE7"/>
    <w:rsid w:val="001617DC"/>
    <w:rsid w:val="0016199C"/>
    <w:rsid w:val="001621C9"/>
    <w:rsid w:val="0016432A"/>
    <w:rsid w:val="0016673B"/>
    <w:rsid w:val="001668E1"/>
    <w:rsid w:val="00167440"/>
    <w:rsid w:val="00170E57"/>
    <w:rsid w:val="001710D2"/>
    <w:rsid w:val="0017357D"/>
    <w:rsid w:val="00184C30"/>
    <w:rsid w:val="001859D6"/>
    <w:rsid w:val="001870F9"/>
    <w:rsid w:val="00187419"/>
    <w:rsid w:val="00187BB5"/>
    <w:rsid w:val="001917D1"/>
    <w:rsid w:val="0019226C"/>
    <w:rsid w:val="001927C4"/>
    <w:rsid w:val="00193474"/>
    <w:rsid w:val="00193BB3"/>
    <w:rsid w:val="001A45B4"/>
    <w:rsid w:val="001B5990"/>
    <w:rsid w:val="001B5B2A"/>
    <w:rsid w:val="001C0C3D"/>
    <w:rsid w:val="001C0F56"/>
    <w:rsid w:val="001C167F"/>
    <w:rsid w:val="001C4DA5"/>
    <w:rsid w:val="001E0F46"/>
    <w:rsid w:val="001E695E"/>
    <w:rsid w:val="001E6DB3"/>
    <w:rsid w:val="001F0015"/>
    <w:rsid w:val="001F1AEB"/>
    <w:rsid w:val="001F248C"/>
    <w:rsid w:val="0020060A"/>
    <w:rsid w:val="00201593"/>
    <w:rsid w:val="00203E94"/>
    <w:rsid w:val="00206FE3"/>
    <w:rsid w:val="00207DDC"/>
    <w:rsid w:val="00207E60"/>
    <w:rsid w:val="00211A02"/>
    <w:rsid w:val="00213BD0"/>
    <w:rsid w:val="00215242"/>
    <w:rsid w:val="00215600"/>
    <w:rsid w:val="00217509"/>
    <w:rsid w:val="00220D69"/>
    <w:rsid w:val="0022127E"/>
    <w:rsid w:val="002279E6"/>
    <w:rsid w:val="0023398C"/>
    <w:rsid w:val="00255C10"/>
    <w:rsid w:val="0026276D"/>
    <w:rsid w:val="00262868"/>
    <w:rsid w:val="00266BDF"/>
    <w:rsid w:val="0027370E"/>
    <w:rsid w:val="00275DEC"/>
    <w:rsid w:val="002763BB"/>
    <w:rsid w:val="00276E63"/>
    <w:rsid w:val="0027754F"/>
    <w:rsid w:val="00281E6B"/>
    <w:rsid w:val="00282D08"/>
    <w:rsid w:val="00282D5C"/>
    <w:rsid w:val="00282E8F"/>
    <w:rsid w:val="00283E8E"/>
    <w:rsid w:val="00285530"/>
    <w:rsid w:val="002864EF"/>
    <w:rsid w:val="00286CF2"/>
    <w:rsid w:val="00291337"/>
    <w:rsid w:val="002954D5"/>
    <w:rsid w:val="002A2907"/>
    <w:rsid w:val="002A720B"/>
    <w:rsid w:val="002B476E"/>
    <w:rsid w:val="002B4DA9"/>
    <w:rsid w:val="002B56BF"/>
    <w:rsid w:val="002C0671"/>
    <w:rsid w:val="002C4A14"/>
    <w:rsid w:val="002C6257"/>
    <w:rsid w:val="002D0798"/>
    <w:rsid w:val="002D2E3B"/>
    <w:rsid w:val="002D5074"/>
    <w:rsid w:val="002D578A"/>
    <w:rsid w:val="002D73F7"/>
    <w:rsid w:val="002D76D0"/>
    <w:rsid w:val="002E0A8C"/>
    <w:rsid w:val="002E1986"/>
    <w:rsid w:val="002E3346"/>
    <w:rsid w:val="002E7199"/>
    <w:rsid w:val="002F1856"/>
    <w:rsid w:val="002F5C16"/>
    <w:rsid w:val="002F5F62"/>
    <w:rsid w:val="003008E0"/>
    <w:rsid w:val="00300DB4"/>
    <w:rsid w:val="00313F2C"/>
    <w:rsid w:val="00317643"/>
    <w:rsid w:val="0032201D"/>
    <w:rsid w:val="0032291D"/>
    <w:rsid w:val="00323966"/>
    <w:rsid w:val="00325A76"/>
    <w:rsid w:val="00326369"/>
    <w:rsid w:val="003265B8"/>
    <w:rsid w:val="00327845"/>
    <w:rsid w:val="003278F4"/>
    <w:rsid w:val="003325D2"/>
    <w:rsid w:val="003326EF"/>
    <w:rsid w:val="00340EE9"/>
    <w:rsid w:val="00344366"/>
    <w:rsid w:val="0034484D"/>
    <w:rsid w:val="00344CAC"/>
    <w:rsid w:val="00344F9C"/>
    <w:rsid w:val="00352FA0"/>
    <w:rsid w:val="00362555"/>
    <w:rsid w:val="00362740"/>
    <w:rsid w:val="0036276F"/>
    <w:rsid w:val="003653CA"/>
    <w:rsid w:val="00365604"/>
    <w:rsid w:val="00372468"/>
    <w:rsid w:val="00372D9F"/>
    <w:rsid w:val="00375B79"/>
    <w:rsid w:val="0037755B"/>
    <w:rsid w:val="0038045E"/>
    <w:rsid w:val="003845FC"/>
    <w:rsid w:val="003850CF"/>
    <w:rsid w:val="00387B1B"/>
    <w:rsid w:val="00391593"/>
    <w:rsid w:val="00393FAA"/>
    <w:rsid w:val="00396575"/>
    <w:rsid w:val="00396ADE"/>
    <w:rsid w:val="003A290C"/>
    <w:rsid w:val="003A5BEB"/>
    <w:rsid w:val="003A6120"/>
    <w:rsid w:val="003A6BAF"/>
    <w:rsid w:val="003B1115"/>
    <w:rsid w:val="003B1FA8"/>
    <w:rsid w:val="003B230B"/>
    <w:rsid w:val="003B25D2"/>
    <w:rsid w:val="003B6F74"/>
    <w:rsid w:val="003C51BF"/>
    <w:rsid w:val="003D0C47"/>
    <w:rsid w:val="003D2E9C"/>
    <w:rsid w:val="003D56B6"/>
    <w:rsid w:val="003D61C1"/>
    <w:rsid w:val="003E253B"/>
    <w:rsid w:val="003E5C41"/>
    <w:rsid w:val="003F00E9"/>
    <w:rsid w:val="003F25E6"/>
    <w:rsid w:val="003F3423"/>
    <w:rsid w:val="003F570C"/>
    <w:rsid w:val="003F61C1"/>
    <w:rsid w:val="003F6625"/>
    <w:rsid w:val="003F74B8"/>
    <w:rsid w:val="004055EC"/>
    <w:rsid w:val="004110D2"/>
    <w:rsid w:val="00412F29"/>
    <w:rsid w:val="004135B5"/>
    <w:rsid w:val="00413EE1"/>
    <w:rsid w:val="00420B0A"/>
    <w:rsid w:val="004250F9"/>
    <w:rsid w:val="00427546"/>
    <w:rsid w:val="004308EE"/>
    <w:rsid w:val="004345B0"/>
    <w:rsid w:val="004370FE"/>
    <w:rsid w:val="00437EE0"/>
    <w:rsid w:val="00440135"/>
    <w:rsid w:val="00447FE0"/>
    <w:rsid w:val="0045187D"/>
    <w:rsid w:val="00453E8D"/>
    <w:rsid w:val="00456772"/>
    <w:rsid w:val="00460E2B"/>
    <w:rsid w:val="00460F98"/>
    <w:rsid w:val="00462373"/>
    <w:rsid w:val="00473E40"/>
    <w:rsid w:val="004758F2"/>
    <w:rsid w:val="00481E9D"/>
    <w:rsid w:val="004824A3"/>
    <w:rsid w:val="00483114"/>
    <w:rsid w:val="004841D0"/>
    <w:rsid w:val="0049075D"/>
    <w:rsid w:val="004907D4"/>
    <w:rsid w:val="00492FE6"/>
    <w:rsid w:val="004A0A6B"/>
    <w:rsid w:val="004A3A12"/>
    <w:rsid w:val="004A3B83"/>
    <w:rsid w:val="004A6DCF"/>
    <w:rsid w:val="004A6DD9"/>
    <w:rsid w:val="004A7203"/>
    <w:rsid w:val="004A7A1D"/>
    <w:rsid w:val="004B0391"/>
    <w:rsid w:val="004B35C9"/>
    <w:rsid w:val="004B37EA"/>
    <w:rsid w:val="004B4281"/>
    <w:rsid w:val="004C4282"/>
    <w:rsid w:val="004C6D7A"/>
    <w:rsid w:val="004D2054"/>
    <w:rsid w:val="004D4879"/>
    <w:rsid w:val="004D6414"/>
    <w:rsid w:val="004D6A36"/>
    <w:rsid w:val="004D70C4"/>
    <w:rsid w:val="004D71B4"/>
    <w:rsid w:val="004E034F"/>
    <w:rsid w:val="004F0B6E"/>
    <w:rsid w:val="004F4F9E"/>
    <w:rsid w:val="004F62DF"/>
    <w:rsid w:val="004F76C5"/>
    <w:rsid w:val="00500C11"/>
    <w:rsid w:val="0050213D"/>
    <w:rsid w:val="00523BF9"/>
    <w:rsid w:val="0052434D"/>
    <w:rsid w:val="00526903"/>
    <w:rsid w:val="00527AD1"/>
    <w:rsid w:val="00527D1A"/>
    <w:rsid w:val="00530300"/>
    <w:rsid w:val="0053287B"/>
    <w:rsid w:val="00537466"/>
    <w:rsid w:val="0054062E"/>
    <w:rsid w:val="0054327F"/>
    <w:rsid w:val="00550F87"/>
    <w:rsid w:val="00551BBF"/>
    <w:rsid w:val="005537E9"/>
    <w:rsid w:val="00554CEC"/>
    <w:rsid w:val="0056166C"/>
    <w:rsid w:val="005652CE"/>
    <w:rsid w:val="0056763E"/>
    <w:rsid w:val="00571472"/>
    <w:rsid w:val="0057190F"/>
    <w:rsid w:val="00571B37"/>
    <w:rsid w:val="00573DC3"/>
    <w:rsid w:val="00576706"/>
    <w:rsid w:val="00581EC7"/>
    <w:rsid w:val="00581EE1"/>
    <w:rsid w:val="005837D0"/>
    <w:rsid w:val="005844FE"/>
    <w:rsid w:val="00587A41"/>
    <w:rsid w:val="00587C64"/>
    <w:rsid w:val="005A155D"/>
    <w:rsid w:val="005A34C2"/>
    <w:rsid w:val="005A6196"/>
    <w:rsid w:val="005B0055"/>
    <w:rsid w:val="005B02C5"/>
    <w:rsid w:val="005B0B9C"/>
    <w:rsid w:val="005B462C"/>
    <w:rsid w:val="005B533F"/>
    <w:rsid w:val="005B7FE9"/>
    <w:rsid w:val="005C1261"/>
    <w:rsid w:val="005C43D5"/>
    <w:rsid w:val="005C5D01"/>
    <w:rsid w:val="005C5D45"/>
    <w:rsid w:val="005D7430"/>
    <w:rsid w:val="005E0B5F"/>
    <w:rsid w:val="005E272E"/>
    <w:rsid w:val="005E395D"/>
    <w:rsid w:val="005E528E"/>
    <w:rsid w:val="005E777D"/>
    <w:rsid w:val="005F1BC6"/>
    <w:rsid w:val="005F3435"/>
    <w:rsid w:val="005F39FA"/>
    <w:rsid w:val="00602B32"/>
    <w:rsid w:val="00607692"/>
    <w:rsid w:val="00607E2A"/>
    <w:rsid w:val="006100B1"/>
    <w:rsid w:val="006106CB"/>
    <w:rsid w:val="00610F4E"/>
    <w:rsid w:val="00613143"/>
    <w:rsid w:val="00616B0D"/>
    <w:rsid w:val="006239D4"/>
    <w:rsid w:val="0062403F"/>
    <w:rsid w:val="006243E2"/>
    <w:rsid w:val="00625078"/>
    <w:rsid w:val="00626694"/>
    <w:rsid w:val="0063059B"/>
    <w:rsid w:val="00632087"/>
    <w:rsid w:val="00634C32"/>
    <w:rsid w:val="0063507F"/>
    <w:rsid w:val="00636E27"/>
    <w:rsid w:val="006421C2"/>
    <w:rsid w:val="00645FB8"/>
    <w:rsid w:val="00653585"/>
    <w:rsid w:val="00660836"/>
    <w:rsid w:val="006622B6"/>
    <w:rsid w:val="00670E94"/>
    <w:rsid w:val="006758BE"/>
    <w:rsid w:val="00676EE6"/>
    <w:rsid w:val="00681953"/>
    <w:rsid w:val="0069350C"/>
    <w:rsid w:val="00695F6E"/>
    <w:rsid w:val="006961A5"/>
    <w:rsid w:val="006A6FA9"/>
    <w:rsid w:val="006A7387"/>
    <w:rsid w:val="006A7496"/>
    <w:rsid w:val="006B05D7"/>
    <w:rsid w:val="006B22B2"/>
    <w:rsid w:val="006B438A"/>
    <w:rsid w:val="006C1ED7"/>
    <w:rsid w:val="006C4D5C"/>
    <w:rsid w:val="006C5D2D"/>
    <w:rsid w:val="006C72CB"/>
    <w:rsid w:val="006D71E7"/>
    <w:rsid w:val="006D77B9"/>
    <w:rsid w:val="006E3A06"/>
    <w:rsid w:val="006E4674"/>
    <w:rsid w:val="006E4D52"/>
    <w:rsid w:val="006E52AD"/>
    <w:rsid w:val="006F5C97"/>
    <w:rsid w:val="006F5FC4"/>
    <w:rsid w:val="007009E2"/>
    <w:rsid w:val="00703B53"/>
    <w:rsid w:val="00704767"/>
    <w:rsid w:val="00705E0C"/>
    <w:rsid w:val="00711DFD"/>
    <w:rsid w:val="00714B8A"/>
    <w:rsid w:val="00715F17"/>
    <w:rsid w:val="00722BA4"/>
    <w:rsid w:val="00724B87"/>
    <w:rsid w:val="0073153E"/>
    <w:rsid w:val="00731AF8"/>
    <w:rsid w:val="00731C49"/>
    <w:rsid w:val="00731E39"/>
    <w:rsid w:val="00732AD0"/>
    <w:rsid w:val="007430BA"/>
    <w:rsid w:val="007456A6"/>
    <w:rsid w:val="00745C77"/>
    <w:rsid w:val="007462E3"/>
    <w:rsid w:val="00746DBC"/>
    <w:rsid w:val="007502DA"/>
    <w:rsid w:val="0075119B"/>
    <w:rsid w:val="00762A39"/>
    <w:rsid w:val="007646BF"/>
    <w:rsid w:val="007736E3"/>
    <w:rsid w:val="00773CF4"/>
    <w:rsid w:val="00775BB0"/>
    <w:rsid w:val="007762E5"/>
    <w:rsid w:val="00777BEA"/>
    <w:rsid w:val="00777E5F"/>
    <w:rsid w:val="00785F6E"/>
    <w:rsid w:val="007910D2"/>
    <w:rsid w:val="00795101"/>
    <w:rsid w:val="007A0861"/>
    <w:rsid w:val="007A3C67"/>
    <w:rsid w:val="007A7AAD"/>
    <w:rsid w:val="007B0B2A"/>
    <w:rsid w:val="007B2569"/>
    <w:rsid w:val="007B2CDE"/>
    <w:rsid w:val="007B401F"/>
    <w:rsid w:val="007C4EA2"/>
    <w:rsid w:val="007D0A34"/>
    <w:rsid w:val="007D1466"/>
    <w:rsid w:val="007D1D60"/>
    <w:rsid w:val="007D3A94"/>
    <w:rsid w:val="007E0150"/>
    <w:rsid w:val="007E1CDA"/>
    <w:rsid w:val="007E2419"/>
    <w:rsid w:val="007E31C1"/>
    <w:rsid w:val="007E3C91"/>
    <w:rsid w:val="007E7108"/>
    <w:rsid w:val="007E74F7"/>
    <w:rsid w:val="007F3831"/>
    <w:rsid w:val="007F5834"/>
    <w:rsid w:val="007F5EF0"/>
    <w:rsid w:val="007F6999"/>
    <w:rsid w:val="00800E1E"/>
    <w:rsid w:val="00805138"/>
    <w:rsid w:val="008057D3"/>
    <w:rsid w:val="00815148"/>
    <w:rsid w:val="00815EE8"/>
    <w:rsid w:val="00820BFC"/>
    <w:rsid w:val="008228FB"/>
    <w:rsid w:val="00823A9B"/>
    <w:rsid w:val="008250AD"/>
    <w:rsid w:val="00831C75"/>
    <w:rsid w:val="0083299A"/>
    <w:rsid w:val="00833994"/>
    <w:rsid w:val="00836AB5"/>
    <w:rsid w:val="008378CA"/>
    <w:rsid w:val="00841B01"/>
    <w:rsid w:val="008441BC"/>
    <w:rsid w:val="00844287"/>
    <w:rsid w:val="00846468"/>
    <w:rsid w:val="00850AD4"/>
    <w:rsid w:val="00851530"/>
    <w:rsid w:val="00853691"/>
    <w:rsid w:val="00854C86"/>
    <w:rsid w:val="00855DCF"/>
    <w:rsid w:val="00862161"/>
    <w:rsid w:val="00862AC8"/>
    <w:rsid w:val="00863E1F"/>
    <w:rsid w:val="00863EEE"/>
    <w:rsid w:val="0086415A"/>
    <w:rsid w:val="008642D8"/>
    <w:rsid w:val="0086514C"/>
    <w:rsid w:val="00872023"/>
    <w:rsid w:val="0087219C"/>
    <w:rsid w:val="00872226"/>
    <w:rsid w:val="00877174"/>
    <w:rsid w:val="00877B99"/>
    <w:rsid w:val="00890527"/>
    <w:rsid w:val="00892158"/>
    <w:rsid w:val="008A6D94"/>
    <w:rsid w:val="008B3031"/>
    <w:rsid w:val="008B416C"/>
    <w:rsid w:val="008B737A"/>
    <w:rsid w:val="008C00D6"/>
    <w:rsid w:val="008C012E"/>
    <w:rsid w:val="008C0D9A"/>
    <w:rsid w:val="008C3775"/>
    <w:rsid w:val="008C4978"/>
    <w:rsid w:val="008C5999"/>
    <w:rsid w:val="008D1FA2"/>
    <w:rsid w:val="008D3F76"/>
    <w:rsid w:val="008D797C"/>
    <w:rsid w:val="008D7D28"/>
    <w:rsid w:val="008E05E1"/>
    <w:rsid w:val="008E1605"/>
    <w:rsid w:val="008E1FDC"/>
    <w:rsid w:val="008F1110"/>
    <w:rsid w:val="008F4A20"/>
    <w:rsid w:val="00902D68"/>
    <w:rsid w:val="0091272D"/>
    <w:rsid w:val="0091597A"/>
    <w:rsid w:val="00915B20"/>
    <w:rsid w:val="00930821"/>
    <w:rsid w:val="0093132F"/>
    <w:rsid w:val="00931559"/>
    <w:rsid w:val="00934351"/>
    <w:rsid w:val="00934385"/>
    <w:rsid w:val="00935300"/>
    <w:rsid w:val="00935B93"/>
    <w:rsid w:val="00940754"/>
    <w:rsid w:val="00946B56"/>
    <w:rsid w:val="00946C6B"/>
    <w:rsid w:val="00951DBC"/>
    <w:rsid w:val="00953557"/>
    <w:rsid w:val="00953B4D"/>
    <w:rsid w:val="00961A61"/>
    <w:rsid w:val="00964AF3"/>
    <w:rsid w:val="00966087"/>
    <w:rsid w:val="00966DA7"/>
    <w:rsid w:val="00967DE4"/>
    <w:rsid w:val="0097233F"/>
    <w:rsid w:val="009728E7"/>
    <w:rsid w:val="009740A3"/>
    <w:rsid w:val="009815CB"/>
    <w:rsid w:val="00986D9E"/>
    <w:rsid w:val="00987BB7"/>
    <w:rsid w:val="0099172E"/>
    <w:rsid w:val="00991D2F"/>
    <w:rsid w:val="00991F7B"/>
    <w:rsid w:val="00996F98"/>
    <w:rsid w:val="009A3ADA"/>
    <w:rsid w:val="009A4F92"/>
    <w:rsid w:val="009A6462"/>
    <w:rsid w:val="009A7853"/>
    <w:rsid w:val="009B1180"/>
    <w:rsid w:val="009B39DB"/>
    <w:rsid w:val="009B444E"/>
    <w:rsid w:val="009B4E2D"/>
    <w:rsid w:val="009C0871"/>
    <w:rsid w:val="009C1033"/>
    <w:rsid w:val="009C227A"/>
    <w:rsid w:val="009C3512"/>
    <w:rsid w:val="009C490A"/>
    <w:rsid w:val="009C6717"/>
    <w:rsid w:val="009C7E78"/>
    <w:rsid w:val="009D047A"/>
    <w:rsid w:val="009D6048"/>
    <w:rsid w:val="009D62AC"/>
    <w:rsid w:val="009E14EB"/>
    <w:rsid w:val="009E28FF"/>
    <w:rsid w:val="009E4462"/>
    <w:rsid w:val="009E4741"/>
    <w:rsid w:val="009E626B"/>
    <w:rsid w:val="009F3501"/>
    <w:rsid w:val="009F787C"/>
    <w:rsid w:val="00A029F6"/>
    <w:rsid w:val="00A04CF1"/>
    <w:rsid w:val="00A1008D"/>
    <w:rsid w:val="00A138E6"/>
    <w:rsid w:val="00A152F6"/>
    <w:rsid w:val="00A24584"/>
    <w:rsid w:val="00A2711E"/>
    <w:rsid w:val="00A31598"/>
    <w:rsid w:val="00A35589"/>
    <w:rsid w:val="00A36F78"/>
    <w:rsid w:val="00A40F9F"/>
    <w:rsid w:val="00A41A34"/>
    <w:rsid w:val="00A44D4D"/>
    <w:rsid w:val="00A50E7E"/>
    <w:rsid w:val="00A51886"/>
    <w:rsid w:val="00A5214C"/>
    <w:rsid w:val="00A544AF"/>
    <w:rsid w:val="00A561E6"/>
    <w:rsid w:val="00A56975"/>
    <w:rsid w:val="00A60858"/>
    <w:rsid w:val="00A6292B"/>
    <w:rsid w:val="00A62C71"/>
    <w:rsid w:val="00A6310B"/>
    <w:rsid w:val="00A6477C"/>
    <w:rsid w:val="00A65B33"/>
    <w:rsid w:val="00A67B8D"/>
    <w:rsid w:val="00A7532A"/>
    <w:rsid w:val="00A763FD"/>
    <w:rsid w:val="00A76435"/>
    <w:rsid w:val="00A77914"/>
    <w:rsid w:val="00A811B6"/>
    <w:rsid w:val="00A83688"/>
    <w:rsid w:val="00A922E5"/>
    <w:rsid w:val="00A925D2"/>
    <w:rsid w:val="00A92BE6"/>
    <w:rsid w:val="00A94AC4"/>
    <w:rsid w:val="00AA2E7C"/>
    <w:rsid w:val="00AA3400"/>
    <w:rsid w:val="00AA449C"/>
    <w:rsid w:val="00AA5B33"/>
    <w:rsid w:val="00AB143C"/>
    <w:rsid w:val="00AB2A30"/>
    <w:rsid w:val="00AB4B42"/>
    <w:rsid w:val="00AB4DFF"/>
    <w:rsid w:val="00AB7F9A"/>
    <w:rsid w:val="00AC264A"/>
    <w:rsid w:val="00AC2FD1"/>
    <w:rsid w:val="00AC5CD2"/>
    <w:rsid w:val="00AC7EC6"/>
    <w:rsid w:val="00AD08A1"/>
    <w:rsid w:val="00AE7AF7"/>
    <w:rsid w:val="00AF05D1"/>
    <w:rsid w:val="00AF1248"/>
    <w:rsid w:val="00AF313F"/>
    <w:rsid w:val="00AF33AD"/>
    <w:rsid w:val="00AF3F32"/>
    <w:rsid w:val="00AF4060"/>
    <w:rsid w:val="00AF4260"/>
    <w:rsid w:val="00B028EC"/>
    <w:rsid w:val="00B02F9A"/>
    <w:rsid w:val="00B07889"/>
    <w:rsid w:val="00B11093"/>
    <w:rsid w:val="00B11766"/>
    <w:rsid w:val="00B1302A"/>
    <w:rsid w:val="00B172A6"/>
    <w:rsid w:val="00B2023D"/>
    <w:rsid w:val="00B20B4F"/>
    <w:rsid w:val="00B22AAF"/>
    <w:rsid w:val="00B23CC3"/>
    <w:rsid w:val="00B26006"/>
    <w:rsid w:val="00B26281"/>
    <w:rsid w:val="00B27FF8"/>
    <w:rsid w:val="00B3143A"/>
    <w:rsid w:val="00B31810"/>
    <w:rsid w:val="00B3568E"/>
    <w:rsid w:val="00B42840"/>
    <w:rsid w:val="00B44C4D"/>
    <w:rsid w:val="00B564D8"/>
    <w:rsid w:val="00B5683F"/>
    <w:rsid w:val="00B6009D"/>
    <w:rsid w:val="00B61D62"/>
    <w:rsid w:val="00B61DF1"/>
    <w:rsid w:val="00B65FE4"/>
    <w:rsid w:val="00B73D58"/>
    <w:rsid w:val="00B74B33"/>
    <w:rsid w:val="00B8304C"/>
    <w:rsid w:val="00B84A66"/>
    <w:rsid w:val="00B9049E"/>
    <w:rsid w:val="00B92065"/>
    <w:rsid w:val="00B92688"/>
    <w:rsid w:val="00B93114"/>
    <w:rsid w:val="00B972D2"/>
    <w:rsid w:val="00BA21D6"/>
    <w:rsid w:val="00BA2D5B"/>
    <w:rsid w:val="00BA5937"/>
    <w:rsid w:val="00BA5F78"/>
    <w:rsid w:val="00BB017A"/>
    <w:rsid w:val="00BB1F44"/>
    <w:rsid w:val="00BB1FA9"/>
    <w:rsid w:val="00BB217A"/>
    <w:rsid w:val="00BB5274"/>
    <w:rsid w:val="00BB7955"/>
    <w:rsid w:val="00BC060E"/>
    <w:rsid w:val="00BC410E"/>
    <w:rsid w:val="00BC4765"/>
    <w:rsid w:val="00BC52B4"/>
    <w:rsid w:val="00BC7148"/>
    <w:rsid w:val="00BC75F3"/>
    <w:rsid w:val="00BC7E6C"/>
    <w:rsid w:val="00BD3A0A"/>
    <w:rsid w:val="00BD6405"/>
    <w:rsid w:val="00BD789C"/>
    <w:rsid w:val="00BD7AAA"/>
    <w:rsid w:val="00BD7B66"/>
    <w:rsid w:val="00BE0716"/>
    <w:rsid w:val="00BE0CF8"/>
    <w:rsid w:val="00BE31B6"/>
    <w:rsid w:val="00BE4686"/>
    <w:rsid w:val="00BE6B56"/>
    <w:rsid w:val="00BE6CCF"/>
    <w:rsid w:val="00BF3299"/>
    <w:rsid w:val="00C013D8"/>
    <w:rsid w:val="00C120A6"/>
    <w:rsid w:val="00C129E4"/>
    <w:rsid w:val="00C12E65"/>
    <w:rsid w:val="00C15340"/>
    <w:rsid w:val="00C20C1F"/>
    <w:rsid w:val="00C2113F"/>
    <w:rsid w:val="00C21CA6"/>
    <w:rsid w:val="00C22AC2"/>
    <w:rsid w:val="00C248E3"/>
    <w:rsid w:val="00C3086E"/>
    <w:rsid w:val="00C31BC0"/>
    <w:rsid w:val="00C3297D"/>
    <w:rsid w:val="00C40DB3"/>
    <w:rsid w:val="00C413AD"/>
    <w:rsid w:val="00C42E78"/>
    <w:rsid w:val="00C4307E"/>
    <w:rsid w:val="00C43291"/>
    <w:rsid w:val="00C45170"/>
    <w:rsid w:val="00C45BDD"/>
    <w:rsid w:val="00C52495"/>
    <w:rsid w:val="00C54524"/>
    <w:rsid w:val="00C55176"/>
    <w:rsid w:val="00C553B8"/>
    <w:rsid w:val="00C55514"/>
    <w:rsid w:val="00C56DAD"/>
    <w:rsid w:val="00C605BB"/>
    <w:rsid w:val="00C84AC7"/>
    <w:rsid w:val="00C87C98"/>
    <w:rsid w:val="00C91056"/>
    <w:rsid w:val="00C91348"/>
    <w:rsid w:val="00C914DD"/>
    <w:rsid w:val="00C9233A"/>
    <w:rsid w:val="00C93316"/>
    <w:rsid w:val="00C947B6"/>
    <w:rsid w:val="00C94F2B"/>
    <w:rsid w:val="00CA0872"/>
    <w:rsid w:val="00CA1E4A"/>
    <w:rsid w:val="00CA35F6"/>
    <w:rsid w:val="00CA656A"/>
    <w:rsid w:val="00CA7773"/>
    <w:rsid w:val="00CA7856"/>
    <w:rsid w:val="00CA7FE5"/>
    <w:rsid w:val="00CB015F"/>
    <w:rsid w:val="00CB2EA6"/>
    <w:rsid w:val="00CB3170"/>
    <w:rsid w:val="00CB349E"/>
    <w:rsid w:val="00CB763C"/>
    <w:rsid w:val="00CC1664"/>
    <w:rsid w:val="00CD0964"/>
    <w:rsid w:val="00CD2162"/>
    <w:rsid w:val="00CD4599"/>
    <w:rsid w:val="00CD4862"/>
    <w:rsid w:val="00CE0B2D"/>
    <w:rsid w:val="00CE5F91"/>
    <w:rsid w:val="00CF0901"/>
    <w:rsid w:val="00CF32D9"/>
    <w:rsid w:val="00CF6BA2"/>
    <w:rsid w:val="00CF7776"/>
    <w:rsid w:val="00D01766"/>
    <w:rsid w:val="00D01D5F"/>
    <w:rsid w:val="00D0446A"/>
    <w:rsid w:val="00D058B1"/>
    <w:rsid w:val="00D1071E"/>
    <w:rsid w:val="00D10DCC"/>
    <w:rsid w:val="00D126B6"/>
    <w:rsid w:val="00D15F6C"/>
    <w:rsid w:val="00D20205"/>
    <w:rsid w:val="00D365E4"/>
    <w:rsid w:val="00D4171D"/>
    <w:rsid w:val="00D44C6D"/>
    <w:rsid w:val="00D5103B"/>
    <w:rsid w:val="00D52C10"/>
    <w:rsid w:val="00D631BA"/>
    <w:rsid w:val="00D662DF"/>
    <w:rsid w:val="00D66E13"/>
    <w:rsid w:val="00D70AC8"/>
    <w:rsid w:val="00D710CF"/>
    <w:rsid w:val="00D7259A"/>
    <w:rsid w:val="00D7294E"/>
    <w:rsid w:val="00D74C4E"/>
    <w:rsid w:val="00D74FD7"/>
    <w:rsid w:val="00D75F54"/>
    <w:rsid w:val="00D760DB"/>
    <w:rsid w:val="00D81394"/>
    <w:rsid w:val="00D8260E"/>
    <w:rsid w:val="00D84DB4"/>
    <w:rsid w:val="00D934CA"/>
    <w:rsid w:val="00D94A8D"/>
    <w:rsid w:val="00D956A5"/>
    <w:rsid w:val="00D9787F"/>
    <w:rsid w:val="00DA110E"/>
    <w:rsid w:val="00DA5944"/>
    <w:rsid w:val="00DA5E87"/>
    <w:rsid w:val="00DA6B62"/>
    <w:rsid w:val="00DA7FC6"/>
    <w:rsid w:val="00DB0664"/>
    <w:rsid w:val="00DB076B"/>
    <w:rsid w:val="00DB1F40"/>
    <w:rsid w:val="00DB210D"/>
    <w:rsid w:val="00DB70A9"/>
    <w:rsid w:val="00DC4953"/>
    <w:rsid w:val="00DC5EE2"/>
    <w:rsid w:val="00DE0937"/>
    <w:rsid w:val="00DE3EEA"/>
    <w:rsid w:val="00DE46D4"/>
    <w:rsid w:val="00DE478F"/>
    <w:rsid w:val="00DE4846"/>
    <w:rsid w:val="00DE5A87"/>
    <w:rsid w:val="00DF00BB"/>
    <w:rsid w:val="00DF270F"/>
    <w:rsid w:val="00DF2894"/>
    <w:rsid w:val="00DF2AB2"/>
    <w:rsid w:val="00DF3215"/>
    <w:rsid w:val="00E046D0"/>
    <w:rsid w:val="00E053DA"/>
    <w:rsid w:val="00E05ED6"/>
    <w:rsid w:val="00E06755"/>
    <w:rsid w:val="00E074E1"/>
    <w:rsid w:val="00E11672"/>
    <w:rsid w:val="00E16256"/>
    <w:rsid w:val="00E17400"/>
    <w:rsid w:val="00E2014C"/>
    <w:rsid w:val="00E20F3D"/>
    <w:rsid w:val="00E21B4F"/>
    <w:rsid w:val="00E26449"/>
    <w:rsid w:val="00E267BD"/>
    <w:rsid w:val="00E314DE"/>
    <w:rsid w:val="00E343E8"/>
    <w:rsid w:val="00E34A4A"/>
    <w:rsid w:val="00E352DD"/>
    <w:rsid w:val="00E423B1"/>
    <w:rsid w:val="00E44BCD"/>
    <w:rsid w:val="00E44E30"/>
    <w:rsid w:val="00E46249"/>
    <w:rsid w:val="00E4722E"/>
    <w:rsid w:val="00E50B5A"/>
    <w:rsid w:val="00E553B3"/>
    <w:rsid w:val="00E561BC"/>
    <w:rsid w:val="00E57157"/>
    <w:rsid w:val="00E63F02"/>
    <w:rsid w:val="00E65E30"/>
    <w:rsid w:val="00E6679C"/>
    <w:rsid w:val="00E708C9"/>
    <w:rsid w:val="00E7254E"/>
    <w:rsid w:val="00E7262B"/>
    <w:rsid w:val="00E75447"/>
    <w:rsid w:val="00E80639"/>
    <w:rsid w:val="00E84EDC"/>
    <w:rsid w:val="00E91CA2"/>
    <w:rsid w:val="00E952D0"/>
    <w:rsid w:val="00E9601E"/>
    <w:rsid w:val="00EA194A"/>
    <w:rsid w:val="00EA4885"/>
    <w:rsid w:val="00EA582D"/>
    <w:rsid w:val="00EB2C76"/>
    <w:rsid w:val="00EB2E99"/>
    <w:rsid w:val="00EB30E7"/>
    <w:rsid w:val="00EB33B9"/>
    <w:rsid w:val="00EB3950"/>
    <w:rsid w:val="00EB47BD"/>
    <w:rsid w:val="00EB64A9"/>
    <w:rsid w:val="00EB7908"/>
    <w:rsid w:val="00EB7EB3"/>
    <w:rsid w:val="00EC3CD9"/>
    <w:rsid w:val="00EC3F24"/>
    <w:rsid w:val="00EC48EE"/>
    <w:rsid w:val="00EC4F69"/>
    <w:rsid w:val="00EC5255"/>
    <w:rsid w:val="00EC7D64"/>
    <w:rsid w:val="00ED0AFB"/>
    <w:rsid w:val="00ED59B9"/>
    <w:rsid w:val="00ED7462"/>
    <w:rsid w:val="00EE7C3B"/>
    <w:rsid w:val="00EF2CB2"/>
    <w:rsid w:val="00EF5A0F"/>
    <w:rsid w:val="00EF5C3E"/>
    <w:rsid w:val="00EF682A"/>
    <w:rsid w:val="00EF6F19"/>
    <w:rsid w:val="00F00AB8"/>
    <w:rsid w:val="00F06846"/>
    <w:rsid w:val="00F07949"/>
    <w:rsid w:val="00F10A22"/>
    <w:rsid w:val="00F10D20"/>
    <w:rsid w:val="00F11847"/>
    <w:rsid w:val="00F121E6"/>
    <w:rsid w:val="00F130FF"/>
    <w:rsid w:val="00F16450"/>
    <w:rsid w:val="00F16569"/>
    <w:rsid w:val="00F17C99"/>
    <w:rsid w:val="00F227FD"/>
    <w:rsid w:val="00F24FFC"/>
    <w:rsid w:val="00F4091C"/>
    <w:rsid w:val="00F45560"/>
    <w:rsid w:val="00F462C1"/>
    <w:rsid w:val="00F514A6"/>
    <w:rsid w:val="00F54EE0"/>
    <w:rsid w:val="00F5698C"/>
    <w:rsid w:val="00F5759E"/>
    <w:rsid w:val="00F57BAB"/>
    <w:rsid w:val="00F63D1D"/>
    <w:rsid w:val="00F70A02"/>
    <w:rsid w:val="00F721E8"/>
    <w:rsid w:val="00F73D66"/>
    <w:rsid w:val="00F764AE"/>
    <w:rsid w:val="00F804FE"/>
    <w:rsid w:val="00F80CF6"/>
    <w:rsid w:val="00F84385"/>
    <w:rsid w:val="00F85A15"/>
    <w:rsid w:val="00F85D82"/>
    <w:rsid w:val="00F87285"/>
    <w:rsid w:val="00F90AC9"/>
    <w:rsid w:val="00F91B0E"/>
    <w:rsid w:val="00F94BA9"/>
    <w:rsid w:val="00F95127"/>
    <w:rsid w:val="00F95A70"/>
    <w:rsid w:val="00F95B5D"/>
    <w:rsid w:val="00FA0F63"/>
    <w:rsid w:val="00FA55C0"/>
    <w:rsid w:val="00FA6070"/>
    <w:rsid w:val="00FA6DC6"/>
    <w:rsid w:val="00FA7ADD"/>
    <w:rsid w:val="00FA7ECC"/>
    <w:rsid w:val="00FB222C"/>
    <w:rsid w:val="00FB3F78"/>
    <w:rsid w:val="00FB4EDA"/>
    <w:rsid w:val="00FC099C"/>
    <w:rsid w:val="00FC40F8"/>
    <w:rsid w:val="00FC6311"/>
    <w:rsid w:val="00FD0161"/>
    <w:rsid w:val="00FD0847"/>
    <w:rsid w:val="00FD2543"/>
    <w:rsid w:val="00FD25B1"/>
    <w:rsid w:val="00FD502E"/>
    <w:rsid w:val="00FD675F"/>
    <w:rsid w:val="00FD7B54"/>
    <w:rsid w:val="00FE379F"/>
    <w:rsid w:val="00FE6001"/>
    <w:rsid w:val="00FF1CF7"/>
    <w:rsid w:val="00FF241E"/>
    <w:rsid w:val="00FF28B7"/>
    <w:rsid w:val="00FF3547"/>
    <w:rsid w:val="00FF63BB"/>
    <w:rsid w:val="00FF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9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1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9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1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41929542.dotm</Template>
  <TotalTime>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Roberta Evanson</cp:lastModifiedBy>
  <cp:revision>4</cp:revision>
  <cp:lastPrinted>2013-03-25T20:49:00Z</cp:lastPrinted>
  <dcterms:created xsi:type="dcterms:W3CDTF">2013-03-25T18:26:00Z</dcterms:created>
  <dcterms:modified xsi:type="dcterms:W3CDTF">2013-03-25T21:22:00Z</dcterms:modified>
</cp:coreProperties>
</file>