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7D50" w:rsidRDefault="002071B2" w:rsidP="002071B2">
      <w:r>
        <w:t>Program Committee Report 2013-04-01</w:t>
      </w:r>
    </w:p>
    <w:p w:rsidR="00953301" w:rsidRDefault="002071B2" w:rsidP="002071B2">
      <w:r>
        <w:t>We ordered</w:t>
      </w:r>
      <w:r w:rsidR="00953301">
        <w:t>:</w:t>
      </w:r>
      <w:bookmarkStart w:id="0" w:name="_GoBack"/>
      <w:bookmarkEnd w:id="0"/>
    </w:p>
    <w:p w:rsidR="00953301" w:rsidRDefault="002071B2" w:rsidP="00953301">
      <w:pPr>
        <w:pStyle w:val="ListParagraph"/>
        <w:numPr>
          <w:ilvl w:val="0"/>
          <w:numId w:val="1"/>
        </w:numPr>
      </w:pPr>
      <w:r>
        <w:t>1</w:t>
      </w:r>
      <w:r w:rsidR="00953301">
        <w:t>0</w:t>
      </w:r>
      <w:r>
        <w:t xml:space="preserve"> clip boards </w:t>
      </w:r>
      <w:r w:rsidR="00953301">
        <w:t xml:space="preserve">(bus and memorial walk) </w:t>
      </w:r>
    </w:p>
    <w:p w:rsidR="00953301" w:rsidRDefault="00953301" w:rsidP="00953301">
      <w:pPr>
        <w:pStyle w:val="ListParagraph"/>
        <w:numPr>
          <w:ilvl w:val="0"/>
          <w:numId w:val="1"/>
        </w:numPr>
      </w:pPr>
      <w:r>
        <w:t xml:space="preserve">2 </w:t>
      </w:r>
      <w:r>
        <w:t xml:space="preserve">clip boards </w:t>
      </w:r>
      <w:r>
        <w:t>for the volunteer sign-ups.</w:t>
      </w:r>
    </w:p>
    <w:p w:rsidR="00953301" w:rsidRDefault="00953301" w:rsidP="00953301">
      <w:pPr>
        <w:pStyle w:val="ListParagraph"/>
        <w:numPr>
          <w:ilvl w:val="0"/>
          <w:numId w:val="1"/>
        </w:numPr>
      </w:pPr>
      <w:r>
        <w:t>1000 index cards for Memorial power point</w:t>
      </w:r>
    </w:p>
    <w:p w:rsidR="00931880" w:rsidRDefault="00931880" w:rsidP="00953301">
      <w:pPr>
        <w:pStyle w:val="ListParagraph"/>
        <w:numPr>
          <w:ilvl w:val="0"/>
          <w:numId w:val="1"/>
        </w:numPr>
      </w:pPr>
      <w:r>
        <w:t>200 index cards for suggestion box</w:t>
      </w:r>
    </w:p>
    <w:p w:rsidR="00885AAF" w:rsidRDefault="00931880" w:rsidP="00953301">
      <w:pPr>
        <w:pStyle w:val="ListParagraph"/>
        <w:numPr>
          <w:ilvl w:val="0"/>
          <w:numId w:val="1"/>
        </w:numPr>
      </w:pPr>
      <w:r>
        <w:t>5</w:t>
      </w:r>
      <w:r w:rsidR="00953301">
        <w:t xml:space="preserve"> dozen pens for everyone</w:t>
      </w:r>
    </w:p>
    <w:p w:rsidR="00953301" w:rsidRDefault="00931880" w:rsidP="00953301">
      <w:pPr>
        <w:pStyle w:val="ListParagraph"/>
        <w:numPr>
          <w:ilvl w:val="0"/>
          <w:numId w:val="1"/>
        </w:numPr>
      </w:pPr>
      <w:r>
        <w:t>3 sets of 8 perm markers for name tags</w:t>
      </w:r>
    </w:p>
    <w:p w:rsidR="00931880" w:rsidRDefault="00931880" w:rsidP="00931880">
      <w:r>
        <w:t>Who is willing to make the suggestion box?</w:t>
      </w:r>
    </w:p>
    <w:p w:rsidR="00931880" w:rsidRDefault="00931880" w:rsidP="00931880">
      <w:r>
        <w:t>Matthew is setting up contract with Voyager Bus Company for 1 Accessible bus – 5 chairs + 23 seats $385. We will have a sign-up sheet for the bus.</w:t>
      </w:r>
    </w:p>
    <w:p w:rsidR="00931880" w:rsidRDefault="00931880" w:rsidP="00931880">
      <w:r>
        <w:t>Flags for countdown have arrived</w:t>
      </w:r>
    </w:p>
    <w:p w:rsidR="00931880" w:rsidRDefault="00931880" w:rsidP="00931880">
      <w:r>
        <w:t>Tea light supplies have arrived (assembly Thursday 4/11)</w:t>
      </w:r>
    </w:p>
    <w:p w:rsidR="00931880" w:rsidRDefault="00931880" w:rsidP="00931880">
      <w:r>
        <w:t>Does registration know they have to provide statistics?</w:t>
      </w:r>
    </w:p>
    <w:p w:rsidR="00931880" w:rsidRDefault="00931880" w:rsidP="00931880">
      <w:proofErr w:type="spellStart"/>
      <w:r>
        <w:t>Zoey</w:t>
      </w:r>
      <w:proofErr w:type="spellEnd"/>
      <w:r>
        <w:t xml:space="preserve"> will conduct the Geographic roll-call</w:t>
      </w:r>
    </w:p>
    <w:p w:rsidR="00931880" w:rsidRDefault="00931880" w:rsidP="00931880">
      <w:r>
        <w:t xml:space="preserve">Lindsay is organizing clean time countdown – will use </w:t>
      </w:r>
      <w:proofErr w:type="spellStart"/>
      <w:r>
        <w:t>ppt</w:t>
      </w:r>
      <w:proofErr w:type="spellEnd"/>
      <w:r>
        <w:t xml:space="preserve"> to display coin image for each year then key tag for the month intervals. </w:t>
      </w:r>
      <w:proofErr w:type="gramStart"/>
      <w:r>
        <w:t xml:space="preserve">Chanting </w:t>
      </w:r>
      <w:r w:rsidR="003F4631">
        <w:t>for</w:t>
      </w:r>
      <w:r>
        <w:t xml:space="preserve"> each five year increment, then once in-between each of 9, 6, and 3 months.</w:t>
      </w:r>
      <w:proofErr w:type="gramEnd"/>
      <w:r>
        <w:t xml:space="preserve"> Then all 30 and under invited to stage while chanting. Newcomers get a book and a gift certificate for a speaker cd. </w:t>
      </w:r>
    </w:p>
    <w:p w:rsidR="00931880" w:rsidRDefault="00931880" w:rsidP="00931880">
      <w:r>
        <w:t xml:space="preserve">Bryan is going to help with </w:t>
      </w:r>
      <w:proofErr w:type="spellStart"/>
      <w:r>
        <w:t>ppt</w:t>
      </w:r>
      <w:proofErr w:type="spellEnd"/>
      <w:r>
        <w:t xml:space="preserve"> images on the scrim for the readings and the geographic roll call.</w:t>
      </w:r>
    </w:p>
    <w:p w:rsidR="00A45529" w:rsidRDefault="00A45529" w:rsidP="00931880">
      <w:r>
        <w:t>Gift Certificates for CDs for the new comer are printed.</w:t>
      </w:r>
    </w:p>
    <w:p w:rsidR="00A45529" w:rsidRDefault="00A45529" w:rsidP="00931880">
      <w:r>
        <w:t>Still need to complete the Fri/Sat/Sun main meeting agendas.</w:t>
      </w:r>
    </w:p>
    <w:sectPr w:rsidR="00A4552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E95428"/>
    <w:multiLevelType w:val="hybridMultilevel"/>
    <w:tmpl w:val="9E886C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67FE"/>
    <w:rsid w:val="002071B2"/>
    <w:rsid w:val="00257031"/>
    <w:rsid w:val="003F4631"/>
    <w:rsid w:val="007C3BFF"/>
    <w:rsid w:val="007E67FE"/>
    <w:rsid w:val="00831C2B"/>
    <w:rsid w:val="00885AAF"/>
    <w:rsid w:val="00931880"/>
    <w:rsid w:val="00953301"/>
    <w:rsid w:val="00A3257C"/>
    <w:rsid w:val="00A45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E67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67F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5330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E67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67F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533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1A80E29E.dotm</Template>
  <TotalTime>179</TotalTime>
  <Pages>1</Pages>
  <Words>180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ISD709</Company>
  <LinksUpToDate>false</LinksUpToDate>
  <CharactersWithSpaces>1204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Roberta Evanson</dc:creator>
  <cp:lastModifiedBy>Roberta Evanson</cp:lastModifiedBy>
  <cp:revision>1</cp:revision>
  <cp:lastPrinted>2013-04-01T17:32:00Z</cp:lastPrinted>
  <dcterms:created xsi:type="dcterms:W3CDTF">2013-04-01T13:23:00Z</dcterms:created>
  <dcterms:modified xsi:type="dcterms:W3CDTF">2013-04-01T17:32:00Z</dcterms:modified>
</cp:coreProperties>
</file>