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17D50" w:rsidRDefault="00311117">
      <w:r>
        <w:t>MNNAC XX Programming Committee Report</w:t>
      </w:r>
      <w:r>
        <w:tab/>
        <w:t>03/04/2013</w:t>
      </w:r>
    </w:p>
    <w:p w:rsidR="00311117" w:rsidRDefault="00311117" w:rsidP="005E1DB8">
      <w:pPr>
        <w:spacing w:line="240" w:lineRule="auto"/>
      </w:pPr>
      <w:r>
        <w:t>The Committee met again on 03/03/2013 in conjunction with Sue Johnson of Hotels and Hospitality</w:t>
      </w:r>
    </w:p>
    <w:p w:rsidR="00311117" w:rsidRDefault="00311117" w:rsidP="005E1DB8">
      <w:pPr>
        <w:spacing w:line="240" w:lineRule="auto"/>
      </w:pPr>
      <w:r>
        <w:t>The following items were addressed:</w:t>
      </w:r>
    </w:p>
    <w:p w:rsidR="00311117" w:rsidRDefault="00311117" w:rsidP="005E1DB8">
      <w:pPr>
        <w:pStyle w:val="ListParagraph"/>
        <w:numPr>
          <w:ilvl w:val="0"/>
          <w:numId w:val="1"/>
        </w:numPr>
        <w:spacing w:line="240" w:lineRule="auto"/>
      </w:pPr>
      <w:r>
        <w:t>New taping contract signed with DMT Audio (Tyrone 773-368-2500) out of Chicago</w:t>
      </w:r>
    </w:p>
    <w:p w:rsidR="00311117" w:rsidRDefault="00311117" w:rsidP="005E1DB8">
      <w:pPr>
        <w:pStyle w:val="ListParagraph"/>
        <w:numPr>
          <w:ilvl w:val="1"/>
          <w:numId w:val="1"/>
        </w:numPr>
        <w:spacing w:line="240" w:lineRule="auto"/>
      </w:pPr>
      <w:r>
        <w:t>20% of gross sales</w:t>
      </w:r>
    </w:p>
    <w:p w:rsidR="00311117" w:rsidRDefault="00311117" w:rsidP="005E1DB8">
      <w:pPr>
        <w:pStyle w:val="ListParagraph"/>
        <w:numPr>
          <w:ilvl w:val="1"/>
          <w:numId w:val="1"/>
        </w:numPr>
        <w:spacing w:line="240" w:lineRule="auto"/>
      </w:pPr>
      <w:r>
        <w:t>1 full set for archive</w:t>
      </w:r>
    </w:p>
    <w:p w:rsidR="00311117" w:rsidRDefault="00311117" w:rsidP="005E1DB8">
      <w:pPr>
        <w:pStyle w:val="ListParagraph"/>
        <w:numPr>
          <w:ilvl w:val="1"/>
          <w:numId w:val="1"/>
        </w:numPr>
        <w:spacing w:line="240" w:lineRule="auto"/>
      </w:pPr>
      <w:r>
        <w:t>1 tape per speaker free</w:t>
      </w:r>
    </w:p>
    <w:p w:rsidR="00311117" w:rsidRDefault="00311117" w:rsidP="005E1DB8">
      <w:pPr>
        <w:pStyle w:val="ListParagraph"/>
        <w:numPr>
          <w:ilvl w:val="1"/>
          <w:numId w:val="1"/>
        </w:numPr>
        <w:spacing w:line="240" w:lineRule="auto"/>
      </w:pPr>
      <w:r>
        <w:t>1 vintage speaker cd free to each newcomer</w:t>
      </w:r>
    </w:p>
    <w:p w:rsidR="00B077B2" w:rsidRDefault="00B077B2" w:rsidP="005E1DB8">
      <w:pPr>
        <w:pStyle w:val="ListParagraph"/>
        <w:numPr>
          <w:ilvl w:val="1"/>
          <w:numId w:val="1"/>
        </w:numPr>
        <w:spacing w:line="240" w:lineRule="auto"/>
      </w:pPr>
      <w:r>
        <w:t>Will sell for $6 each;  $25/6 pack; $60/15 pack + $3 each additional disk</w:t>
      </w:r>
    </w:p>
    <w:p w:rsidR="00B077B2" w:rsidRDefault="00B077B2" w:rsidP="005E1DB8">
      <w:pPr>
        <w:pStyle w:val="ListParagraph"/>
        <w:numPr>
          <w:ilvl w:val="1"/>
          <w:numId w:val="1"/>
        </w:numPr>
        <w:spacing w:line="240" w:lineRule="auto"/>
      </w:pPr>
      <w:r>
        <w:t>All disks will have our logo</w:t>
      </w:r>
    </w:p>
    <w:p w:rsidR="00B077B2" w:rsidRDefault="00B077B2" w:rsidP="005E1DB8">
      <w:pPr>
        <w:pStyle w:val="ListParagraph"/>
        <w:numPr>
          <w:ilvl w:val="0"/>
          <w:numId w:val="1"/>
        </w:numPr>
        <w:spacing w:line="240" w:lineRule="auto"/>
      </w:pPr>
      <w:r>
        <w:t>Memorial Walk</w:t>
      </w:r>
    </w:p>
    <w:p w:rsidR="00B077B2" w:rsidRDefault="00B077B2" w:rsidP="005E1DB8">
      <w:pPr>
        <w:pStyle w:val="ListParagraph"/>
        <w:numPr>
          <w:ilvl w:val="1"/>
          <w:numId w:val="1"/>
        </w:numPr>
        <w:spacing w:line="240" w:lineRule="auto"/>
      </w:pPr>
      <w:r>
        <w:t>Decided on tea lights instead of luminaries for the memorial walk in case of rain</w:t>
      </w:r>
    </w:p>
    <w:p w:rsidR="00B077B2" w:rsidRDefault="00B077B2" w:rsidP="005E1DB8">
      <w:pPr>
        <w:pStyle w:val="ListParagraph"/>
        <w:numPr>
          <w:ilvl w:val="1"/>
          <w:numId w:val="1"/>
        </w:numPr>
        <w:spacing w:line="240" w:lineRule="auto"/>
      </w:pPr>
      <w:r>
        <w:t>Will leave every 5 minutes starting at 5:20 with last group arriving by 6:10</w:t>
      </w:r>
    </w:p>
    <w:p w:rsidR="00B077B2" w:rsidRDefault="00B077B2" w:rsidP="005E1DB8">
      <w:pPr>
        <w:pStyle w:val="ListParagraph"/>
        <w:numPr>
          <w:ilvl w:val="0"/>
          <w:numId w:val="1"/>
        </w:numPr>
        <w:spacing w:line="240" w:lineRule="auto"/>
      </w:pPr>
      <w:r>
        <w:t>Shuttle Service</w:t>
      </w:r>
    </w:p>
    <w:p w:rsidR="00B077B2" w:rsidRDefault="00B077B2" w:rsidP="005E1DB8">
      <w:pPr>
        <w:pStyle w:val="ListParagraph"/>
        <w:numPr>
          <w:ilvl w:val="1"/>
          <w:numId w:val="1"/>
        </w:numPr>
        <w:spacing w:line="240" w:lineRule="auto"/>
      </w:pPr>
      <w:r>
        <w:t>Voyageurs Bus service 5 wheel chairs + 17 people $385.00 – We think we may need more because that would only move 102 in an hour.</w:t>
      </w:r>
    </w:p>
    <w:p w:rsidR="00B077B2" w:rsidRDefault="00B077B2" w:rsidP="005E1DB8">
      <w:pPr>
        <w:pStyle w:val="ListParagraph"/>
        <w:numPr>
          <w:ilvl w:val="0"/>
          <w:numId w:val="1"/>
        </w:numPr>
        <w:spacing w:line="240" w:lineRule="auto"/>
      </w:pPr>
      <w:r>
        <w:t>Skywalk – Closes at 11:00 – Matt will contact security service to notify them of our need to use skywalk between 11:00 and 11:30 from DECC to Holiday Inn</w:t>
      </w:r>
    </w:p>
    <w:p w:rsidR="00B077B2" w:rsidRDefault="00B077B2" w:rsidP="005E1DB8">
      <w:pPr>
        <w:pStyle w:val="ListParagraph"/>
        <w:numPr>
          <w:ilvl w:val="0"/>
          <w:numId w:val="1"/>
        </w:numPr>
        <w:spacing w:line="240" w:lineRule="auto"/>
      </w:pPr>
      <w:r>
        <w:t>Volunteers – The list is set up on Google docs and Sheila and Marvella have access at this time. P</w:t>
      </w:r>
    </w:p>
    <w:p w:rsidR="00B077B2" w:rsidRDefault="00B077B2" w:rsidP="005E1DB8">
      <w:pPr>
        <w:pStyle w:val="ListParagraph"/>
        <w:numPr>
          <w:ilvl w:val="1"/>
          <w:numId w:val="1"/>
        </w:numPr>
        <w:spacing w:line="240" w:lineRule="auto"/>
      </w:pPr>
      <w:r>
        <w:t>The committee needs to commit to contacting these volunteers</w:t>
      </w:r>
    </w:p>
    <w:p w:rsidR="00B077B2" w:rsidRDefault="00B077B2" w:rsidP="005E1DB8">
      <w:pPr>
        <w:pStyle w:val="ListParagraph"/>
        <w:numPr>
          <w:ilvl w:val="0"/>
          <w:numId w:val="1"/>
        </w:numPr>
        <w:spacing w:line="240" w:lineRule="auto"/>
      </w:pPr>
      <w:r>
        <w:t>Program – The committee reviewed the program and request the 12 Steps and Traditions be included with the map being made larger.</w:t>
      </w:r>
    </w:p>
    <w:p w:rsidR="00B077B2" w:rsidRDefault="00B077B2" w:rsidP="005E1DB8">
      <w:pPr>
        <w:pStyle w:val="ListParagraph"/>
        <w:numPr>
          <w:ilvl w:val="1"/>
          <w:numId w:val="1"/>
        </w:numPr>
        <w:spacing w:line="240" w:lineRule="auto"/>
      </w:pPr>
      <w:r>
        <w:t xml:space="preserve">Detailed editing will be done and submitted to Jitterbug no later than </w:t>
      </w:r>
      <w:r w:rsidR="005E1DB8">
        <w:t>March 11</w:t>
      </w:r>
      <w:r w:rsidR="005E1DB8" w:rsidRPr="005E1DB8">
        <w:rPr>
          <w:vertAlign w:val="superscript"/>
        </w:rPr>
        <w:t>th</w:t>
      </w:r>
      <w:r w:rsidR="005E1DB8">
        <w:t>.</w:t>
      </w:r>
    </w:p>
    <w:p w:rsidR="005E1DB8" w:rsidRDefault="005E1DB8" w:rsidP="005E1DB8">
      <w:pPr>
        <w:pStyle w:val="ListParagraph"/>
        <w:numPr>
          <w:ilvl w:val="1"/>
          <w:numId w:val="1"/>
        </w:numPr>
        <w:spacing w:line="240" w:lineRule="auto"/>
      </w:pPr>
      <w:r>
        <w:t>The tickets are great</w:t>
      </w:r>
    </w:p>
    <w:p w:rsidR="005E1DB8" w:rsidRDefault="005E1DB8" w:rsidP="005E1DB8">
      <w:pPr>
        <w:pStyle w:val="ListParagraph"/>
        <w:numPr>
          <w:ilvl w:val="0"/>
          <w:numId w:val="1"/>
        </w:numPr>
        <w:spacing w:line="240" w:lineRule="auto"/>
      </w:pPr>
      <w:r>
        <w:t>Clean time Countdown will be run by Lindsay and Matthew.</w:t>
      </w:r>
    </w:p>
    <w:p w:rsidR="005E1DB8" w:rsidRDefault="005E1DB8" w:rsidP="005E1DB8">
      <w:pPr>
        <w:pStyle w:val="ListParagraph"/>
        <w:numPr>
          <w:ilvl w:val="1"/>
          <w:numId w:val="1"/>
        </w:numPr>
        <w:spacing w:line="240" w:lineRule="auto"/>
      </w:pPr>
      <w:r>
        <w:t>Blue flags with NA logo in white have been ordered (1000 4x5, 18” plastic stick) $123</w:t>
      </w:r>
    </w:p>
    <w:p w:rsidR="005E1DB8" w:rsidRDefault="005E1DB8" w:rsidP="005E1DB8">
      <w:pPr>
        <w:pStyle w:val="ListParagraph"/>
        <w:numPr>
          <w:ilvl w:val="1"/>
          <w:numId w:val="1"/>
        </w:numPr>
        <w:spacing w:line="240" w:lineRule="auto"/>
      </w:pPr>
      <w:r>
        <w:t>Recommend moving down the years in 5 year increments</w:t>
      </w:r>
    </w:p>
    <w:p w:rsidR="005E1DB8" w:rsidRDefault="005E1DB8" w:rsidP="005E1DB8">
      <w:pPr>
        <w:pStyle w:val="ListParagraph"/>
        <w:numPr>
          <w:ilvl w:val="1"/>
          <w:numId w:val="1"/>
        </w:numPr>
        <w:spacing w:line="240" w:lineRule="auto"/>
      </w:pPr>
      <w:r>
        <w:t>Then 9 months, 6 months, 3 months</w:t>
      </w:r>
    </w:p>
    <w:p w:rsidR="005E1DB8" w:rsidRDefault="005E1DB8" w:rsidP="005E1DB8">
      <w:pPr>
        <w:pStyle w:val="ListParagraph"/>
        <w:numPr>
          <w:ilvl w:val="1"/>
          <w:numId w:val="1"/>
        </w:numPr>
        <w:spacing w:line="240" w:lineRule="auto"/>
      </w:pPr>
      <w:r>
        <w:t>Ask all with less than 30 days to come to the stage</w:t>
      </w:r>
    </w:p>
    <w:p w:rsidR="005E1DB8" w:rsidRDefault="005E1DB8" w:rsidP="005E1DB8">
      <w:pPr>
        <w:pStyle w:val="ListParagraph"/>
        <w:numPr>
          <w:ilvl w:val="1"/>
          <w:numId w:val="1"/>
        </w:numPr>
        <w:spacing w:line="240" w:lineRule="auto"/>
      </w:pPr>
      <w:r>
        <w:t xml:space="preserve">Present basic text and speaker CD gift certificate </w:t>
      </w:r>
    </w:p>
    <w:p w:rsidR="005E1DB8" w:rsidRDefault="005E1DB8" w:rsidP="005E1DB8">
      <w:pPr>
        <w:pStyle w:val="ListParagraph"/>
        <w:numPr>
          <w:ilvl w:val="1"/>
          <w:numId w:val="1"/>
        </w:numPr>
        <w:spacing w:line="240" w:lineRule="auto"/>
      </w:pPr>
      <w:r>
        <w:t>Old timer reads the message to the newcomers</w:t>
      </w:r>
    </w:p>
    <w:p w:rsidR="005E1DB8" w:rsidRDefault="005E1DB8" w:rsidP="005E1DB8">
      <w:pPr>
        <w:pStyle w:val="ListParagraph"/>
        <w:numPr>
          <w:ilvl w:val="0"/>
          <w:numId w:val="1"/>
        </w:numPr>
        <w:spacing w:line="240" w:lineRule="auto"/>
      </w:pPr>
      <w:r>
        <w:t>We will have final program format for each speaker and workshop ready for next meeting.</w:t>
      </w:r>
    </w:p>
    <w:p w:rsidR="005E1DB8" w:rsidRDefault="005E1DB8" w:rsidP="005E1DB8">
      <w:pPr>
        <w:pStyle w:val="ListParagraph"/>
        <w:numPr>
          <w:ilvl w:val="0"/>
          <w:numId w:val="1"/>
        </w:numPr>
        <w:spacing w:line="240" w:lineRule="auto"/>
      </w:pPr>
      <w:r>
        <w:t xml:space="preserve">Tobias is gathering 12 NLA members to share for 7 minutes on each step for Sunday morning workshop. Scott is providing guided meditation at 11:00 on Saturday. Charles will be organizing and overseeing the Marathon meetings. Caitlin will handle MNNAC through the Years display. Jen will </w:t>
      </w:r>
      <w:r w:rsidR="00B12121">
        <w:t>manage workshop speaker check in and find workshop chairs. Scott will get the volunteer signup sheets from each meeting back to Caitlin for data entry.</w:t>
      </w:r>
    </w:p>
    <w:p w:rsidR="008C54A9" w:rsidRDefault="008C54A9" w:rsidP="005E1DB8">
      <w:pPr>
        <w:pStyle w:val="ListParagraph"/>
        <w:numPr>
          <w:ilvl w:val="0"/>
          <w:numId w:val="1"/>
        </w:numPr>
        <w:spacing w:line="240" w:lineRule="auto"/>
      </w:pPr>
      <w:r>
        <w:t>When do we need inserts for registration packages completed?</w:t>
      </w:r>
      <w:bookmarkStart w:id="0" w:name="_GoBack"/>
      <w:bookmarkEnd w:id="0"/>
    </w:p>
    <w:p w:rsidR="00311117" w:rsidRDefault="00311117" w:rsidP="005E1DB8">
      <w:pPr>
        <w:pStyle w:val="ListParagraph"/>
        <w:numPr>
          <w:ilvl w:val="0"/>
          <w:numId w:val="1"/>
        </w:numPr>
        <w:spacing w:line="240" w:lineRule="auto"/>
      </w:pPr>
      <w:r>
        <w:t>Additional banquet tickets for onsite sales – report by Sue Johnson</w:t>
      </w:r>
    </w:p>
    <w:p w:rsidR="00311117" w:rsidRDefault="00311117" w:rsidP="005E1DB8">
      <w:pPr>
        <w:pStyle w:val="ListParagraph"/>
        <w:numPr>
          <w:ilvl w:val="1"/>
          <w:numId w:val="1"/>
        </w:numPr>
        <w:spacing w:line="240" w:lineRule="auto"/>
      </w:pPr>
      <w:r>
        <w:t>50 @ $25/each cost = $1250/$40 revenue = 32 sold for break even</w:t>
      </w:r>
    </w:p>
    <w:p w:rsidR="00311117" w:rsidRDefault="00311117" w:rsidP="005E1DB8">
      <w:pPr>
        <w:pStyle w:val="ListParagraph"/>
        <w:numPr>
          <w:ilvl w:val="2"/>
          <w:numId w:val="1"/>
        </w:numPr>
        <w:spacing w:line="240" w:lineRule="auto"/>
      </w:pPr>
      <w:r>
        <w:t>Potential profit of $720 if all 50 are sold (50-32 = 18 x $40 = $720)</w:t>
      </w:r>
    </w:p>
    <w:p w:rsidR="00311117" w:rsidRDefault="00311117" w:rsidP="005E1DB8">
      <w:pPr>
        <w:pStyle w:val="ListParagraph"/>
        <w:numPr>
          <w:ilvl w:val="1"/>
          <w:numId w:val="1"/>
        </w:numPr>
        <w:spacing w:line="240" w:lineRule="auto"/>
      </w:pPr>
      <w:r>
        <w:t>25 @ $25/each cost = $625/$40 revenue = 17 sold for break even</w:t>
      </w:r>
    </w:p>
    <w:p w:rsidR="00311117" w:rsidRDefault="00311117" w:rsidP="005E1DB8">
      <w:pPr>
        <w:pStyle w:val="ListParagraph"/>
        <w:numPr>
          <w:ilvl w:val="2"/>
          <w:numId w:val="1"/>
        </w:numPr>
        <w:spacing w:line="240" w:lineRule="auto"/>
      </w:pPr>
      <w:r>
        <w:t xml:space="preserve">Potential profit of $375 if all 25 are sold </w:t>
      </w:r>
    </w:p>
    <w:p w:rsidR="00311117" w:rsidRDefault="00311117" w:rsidP="005E1DB8">
      <w:pPr>
        <w:spacing w:line="240" w:lineRule="auto"/>
      </w:pPr>
    </w:p>
    <w:sectPr w:rsidR="0031111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3B73FF"/>
    <w:multiLevelType w:val="hybridMultilevel"/>
    <w:tmpl w:val="A35EC38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9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11117"/>
    <w:rsid w:val="00257031"/>
    <w:rsid w:val="00311117"/>
    <w:rsid w:val="005E1DB8"/>
    <w:rsid w:val="008C54A9"/>
    <w:rsid w:val="00A3257C"/>
    <w:rsid w:val="00B077B2"/>
    <w:rsid w:val="00B121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11117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1111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82EECA9E.dotm</Template>
  <TotalTime>37</TotalTime>
  <Pages>1</Pages>
  <Words>390</Words>
  <Characters>2226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ISD709</Company>
  <LinksUpToDate>false</LinksUpToDate>
  <CharactersWithSpaces>2611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Roberta Evanson</dc:creator>
  <cp:lastModifiedBy>Roberta Evanson</cp:lastModifiedBy>
  <cp:revision>2</cp:revision>
  <dcterms:created xsi:type="dcterms:W3CDTF">2013-03-04T19:22:00Z</dcterms:created>
  <dcterms:modified xsi:type="dcterms:W3CDTF">2013-03-04T19:59:00Z</dcterms:modified>
</cp:coreProperties>
</file>