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7D50" w:rsidRDefault="00460D91">
      <w:r>
        <w:t>MNNAC XX Fundraising and Entertainment Committee Report</w:t>
      </w:r>
      <w:r>
        <w:tab/>
      </w:r>
      <w:r>
        <w:tab/>
      </w:r>
      <w:r>
        <w:tab/>
        <w:t>10/23/12</w:t>
      </w:r>
    </w:p>
    <w:p w:rsidR="00F371B4" w:rsidRDefault="00F371B4"/>
    <w:p w:rsidR="00460D91" w:rsidRDefault="00460D91">
      <w:r>
        <w:t>Members Present:  Jim, Charles, Trac, Jitterbug, Sue, Robin, Tim</w:t>
      </w:r>
    </w:p>
    <w:p w:rsidR="00460D91" w:rsidRDefault="00F371B4">
      <w:r>
        <w:t>Opened with Serenity Prayer at 8:35</w:t>
      </w:r>
    </w:p>
    <w:p w:rsidR="00460D91" w:rsidRDefault="00460D91">
      <w:pPr>
        <w:rPr>
          <w:b/>
          <w:u w:val="single"/>
        </w:rPr>
      </w:pPr>
      <w:r w:rsidRPr="00460D91">
        <w:rPr>
          <w:b/>
          <w:u w:val="single"/>
        </w:rPr>
        <w:t>Friday</w:t>
      </w:r>
    </w:p>
    <w:p w:rsidR="00460D91" w:rsidRDefault="00460D91">
      <w:r w:rsidRPr="00460D91">
        <w:t>Recommendation</w:t>
      </w:r>
      <w:r>
        <w:t xml:space="preserve">: </w:t>
      </w:r>
    </w:p>
    <w:p w:rsidR="00460D91" w:rsidRDefault="00460D91">
      <w:r>
        <w:tab/>
        <w:t xml:space="preserve">Open </w:t>
      </w:r>
      <w:proofErr w:type="spellStart"/>
      <w:r>
        <w:t>Mic</w:t>
      </w:r>
      <w:proofErr w:type="spellEnd"/>
      <w:r>
        <w:t xml:space="preserve"> after the speaker meeting approximately 9:30 p.m. to 1:00 a.m.</w:t>
      </w:r>
    </w:p>
    <w:p w:rsidR="00460D91" w:rsidRDefault="00460D91" w:rsidP="00460D91">
      <w:pPr>
        <w:pStyle w:val="NoSpacing"/>
      </w:pPr>
      <w:r>
        <w:tab/>
      </w:r>
      <w:proofErr w:type="gramStart"/>
      <w:r>
        <w:t>Contract with Jim S. to provide and run the equipment.</w:t>
      </w:r>
      <w:proofErr w:type="gramEnd"/>
    </w:p>
    <w:p w:rsidR="00460D91" w:rsidRDefault="00460D91" w:rsidP="00460D91">
      <w:pPr>
        <w:pStyle w:val="NoSpacing"/>
      </w:pPr>
    </w:p>
    <w:p w:rsidR="00460D91" w:rsidRDefault="00460D91" w:rsidP="00460D91">
      <w:pPr>
        <w:pStyle w:val="NoSpacing"/>
        <w:rPr>
          <w:b/>
          <w:u w:val="single"/>
        </w:rPr>
      </w:pPr>
      <w:r w:rsidRPr="00460D91">
        <w:rPr>
          <w:b/>
          <w:u w:val="single"/>
        </w:rPr>
        <w:t>Saturday</w:t>
      </w:r>
    </w:p>
    <w:p w:rsidR="00460D91" w:rsidRDefault="00460D91" w:rsidP="00460D91">
      <w:pPr>
        <w:pStyle w:val="NoSpacing"/>
        <w:rPr>
          <w:b/>
          <w:u w:val="single"/>
        </w:rPr>
      </w:pPr>
    </w:p>
    <w:p w:rsidR="00460D91" w:rsidRDefault="00460D91" w:rsidP="00460D91">
      <w:pPr>
        <w:pStyle w:val="NoSpacing"/>
      </w:pPr>
      <w:r w:rsidRPr="00460D91">
        <w:t>Recommendation</w:t>
      </w:r>
      <w:r>
        <w:t>:</w:t>
      </w:r>
    </w:p>
    <w:p w:rsidR="00460D91" w:rsidRPr="00460D91" w:rsidRDefault="00460D91" w:rsidP="00460D91">
      <w:pPr>
        <w:pStyle w:val="NoSpacing"/>
      </w:pPr>
    </w:p>
    <w:p w:rsidR="00460D91" w:rsidRDefault="00460D91">
      <w:r>
        <w:t>Saturday night at the DECC:  Glenn Miller, Hypnotist. His cost is $2,000 plus travel. Glenn has 17 years recovery in the NA program.</w:t>
      </w:r>
    </w:p>
    <w:p w:rsidR="00460D91" w:rsidRDefault="00460D91">
      <w:r>
        <w:t>Saturday night at the H</w:t>
      </w:r>
      <w:r w:rsidR="00F371B4">
        <w:t>otel:  DJ with light show</w:t>
      </w:r>
    </w:p>
    <w:p w:rsidR="00F371B4" w:rsidRDefault="00F371B4">
      <w:r>
        <w:t xml:space="preserve">The committee discussed using Jim as the Saturday DJ but after careful consideration determined Jim would best fill the needs of the committee by managing all the equipment needs and other logistics at both the DECC and the hotel (PA , </w:t>
      </w:r>
      <w:proofErr w:type="spellStart"/>
      <w:r>
        <w:t>etc</w:t>
      </w:r>
      <w:proofErr w:type="spellEnd"/>
      <w:r>
        <w:t>, for banquet, workshops, speaker meetings, tape man, Hypnotist, etc.)</w:t>
      </w:r>
    </w:p>
    <w:p w:rsidR="00F371B4" w:rsidRDefault="00F371B4">
      <w:r>
        <w:t>Jim will do some research to find and recommend a professional DJ.</w:t>
      </w:r>
    </w:p>
    <w:p w:rsidR="00F371B4" w:rsidRDefault="00F371B4">
      <w:r>
        <w:t xml:space="preserve">The </w:t>
      </w:r>
      <w:bookmarkStart w:id="0" w:name="_GoBack"/>
      <w:bookmarkEnd w:id="0"/>
      <w:r>
        <w:t>rest of the committee is tasked with thinking “outside the box” in making the Saturday night dance unique and spectacular.</w:t>
      </w:r>
    </w:p>
    <w:p w:rsidR="00F371B4" w:rsidRDefault="00F371B4">
      <w:r>
        <w:br/>
      </w:r>
      <w:proofErr w:type="gramStart"/>
      <w:r>
        <w:t>Closed at 9:30 by scampering away into the misty night and totally spacing out any kind of prayer.</w:t>
      </w:r>
      <w:proofErr w:type="gramEnd"/>
    </w:p>
    <w:p w:rsidR="00460D91" w:rsidRDefault="00460D91"/>
    <w:p w:rsidR="00460D91" w:rsidRDefault="00460D91"/>
    <w:p w:rsidR="00460D91" w:rsidRDefault="00460D91"/>
    <w:sectPr w:rsidR="00460D9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0D91"/>
    <w:rsid w:val="00257031"/>
    <w:rsid w:val="00460D91"/>
    <w:rsid w:val="00A3257C"/>
    <w:rsid w:val="00F371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60D91"/>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60D9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DDED990B.dotm</Template>
  <TotalTime>19</TotalTime>
  <Pages>1</Pages>
  <Words>170</Words>
  <Characters>969</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ISD709</Company>
  <LinksUpToDate>false</LinksUpToDate>
  <CharactersWithSpaces>1137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Roberta Evanson</dc:creator>
  <cp:lastModifiedBy>Roberta Evanson</cp:lastModifiedBy>
  <cp:revision>1</cp:revision>
  <dcterms:created xsi:type="dcterms:W3CDTF">2012-10-24T20:44:00Z</dcterms:created>
  <dcterms:modified xsi:type="dcterms:W3CDTF">2012-10-24T21:03:00Z</dcterms:modified>
</cp:coreProperties>
</file>