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D50" w:rsidRDefault="005B5F50">
      <w:r>
        <w:t>MNNAC XX</w:t>
      </w:r>
    </w:p>
    <w:p w:rsidR="005B5F50" w:rsidRDefault="005B5F50">
      <w:r>
        <w:t>Programming Committee Report 10/01/2012</w:t>
      </w:r>
    </w:p>
    <w:p w:rsidR="005B5F50" w:rsidRDefault="005B5F50" w:rsidP="005B5F50">
      <w:pPr>
        <w:pStyle w:val="NoSpacing"/>
      </w:pPr>
      <w:r>
        <w:t>Chair – Robin Evanson</w:t>
      </w:r>
    </w:p>
    <w:p w:rsidR="005B5F50" w:rsidRDefault="005B5F50" w:rsidP="005B5F50">
      <w:pPr>
        <w:pStyle w:val="NoSpacing"/>
      </w:pPr>
      <w:r>
        <w:t xml:space="preserve">Co-Chair – Tim </w:t>
      </w:r>
      <w:proofErr w:type="spellStart"/>
      <w:r>
        <w:t>Ausman</w:t>
      </w:r>
      <w:proofErr w:type="spellEnd"/>
    </w:p>
    <w:p w:rsidR="005B5F50" w:rsidRDefault="005B5F50" w:rsidP="005B5F50">
      <w:pPr>
        <w:pStyle w:val="NoSpacing"/>
      </w:pPr>
      <w:r>
        <w:t>Secretary – Jen Nelson</w:t>
      </w:r>
    </w:p>
    <w:p w:rsidR="005B5F50" w:rsidRDefault="005B5F50" w:rsidP="005B5F50">
      <w:pPr>
        <w:pStyle w:val="NoSpacing"/>
      </w:pPr>
      <w:r>
        <w:t>Other Committee Members:  Trac R., Marsha, Donnie, Les</w:t>
      </w:r>
    </w:p>
    <w:p w:rsidR="005B5F50" w:rsidRDefault="005B5F50">
      <w:pPr>
        <w:pBdr>
          <w:bottom w:val="single" w:sz="6" w:space="1" w:color="auto"/>
        </w:pBdr>
      </w:pPr>
      <w:r>
        <w:t xml:space="preserve">Honorary Member:  Sue </w:t>
      </w:r>
      <w:proofErr w:type="gramStart"/>
      <w:r>
        <w:t>J :o</w:t>
      </w:r>
      <w:proofErr w:type="gramEnd"/>
      <w:r>
        <w:t>) H&amp;H Chair</w:t>
      </w:r>
    </w:p>
    <w:p w:rsidR="005B5F50" w:rsidRDefault="005B5F50">
      <w:r>
        <w:t>We have a new member on our team, Les, who will join us in October.  Welcome Les!!</w:t>
      </w:r>
    </w:p>
    <w:p w:rsidR="005B5F50" w:rsidRDefault="005B5F50">
      <w:r>
        <w:t>The committee met in September to compile a task list for the committee and assignment jobs. We have been working closely with Hotel &amp; Hospitality Chair sharing ideas and solutions.</w:t>
      </w:r>
    </w:p>
    <w:p w:rsidR="005B5F50" w:rsidRDefault="005B5F50">
      <w:r>
        <w:t>Attached is the list for the committee as whole to review and provide input.  What have we missed? Should your committee be involved?  Please let us know.</w:t>
      </w:r>
    </w:p>
    <w:p w:rsidR="005B5F50" w:rsidRDefault="005B5F50">
      <w:r>
        <w:t>Donnie has been keeping us on task reviewing speaker CDs on Fridays at 6:30 before the TGIF meeting.</w:t>
      </w:r>
    </w:p>
    <w:p w:rsidR="005B5F50" w:rsidRDefault="005B5F50">
      <w:r>
        <w:t>Need clarification about the banquet.  We had tossed around ideas about some poetry readings and music at the banquet.  We are unclear if we can proceed or if Entertainment is taking this on.  An invitation has already been extended to some of our NA members to do this.</w:t>
      </w:r>
    </w:p>
    <w:p w:rsidR="005B5F50" w:rsidRDefault="005B5F50">
      <w:r>
        <w:t>That’s about it for this month.</w:t>
      </w:r>
    </w:p>
    <w:p w:rsidR="005B5F50" w:rsidRDefault="005B5F50">
      <w:r>
        <w:t>Robin E,</w:t>
      </w:r>
      <w:bookmarkStart w:id="0" w:name="_GoBack"/>
      <w:bookmarkEnd w:id="0"/>
    </w:p>
    <w:p w:rsidR="005B5F50" w:rsidRDefault="005B5F50"/>
    <w:sectPr w:rsidR="005B5F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F50"/>
    <w:rsid w:val="00257031"/>
    <w:rsid w:val="005B5F50"/>
    <w:rsid w:val="00A32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B5F5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B5F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4AF47BBD.dotm</Template>
  <TotalTime>6</TotalTime>
  <Pages>1</Pages>
  <Words>155</Words>
  <Characters>888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ISD709</Company>
  <LinksUpToDate>false</LinksUpToDate>
  <CharactersWithSpaces>1041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 Evanson</dc:creator>
  <cp:lastModifiedBy>Roberta Evanson</cp:lastModifiedBy>
  <cp:revision>1</cp:revision>
  <cp:lastPrinted>2012-10-01T22:42:00Z</cp:lastPrinted>
  <dcterms:created xsi:type="dcterms:W3CDTF">2012-10-01T22:35:00Z</dcterms:created>
  <dcterms:modified xsi:type="dcterms:W3CDTF">2012-10-01T22:42:00Z</dcterms:modified>
</cp:coreProperties>
</file>