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>34th Annual NLA Vermilion Campout 2018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    “Cutting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The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Strings”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>Friday  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Noon to 8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Registration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at Mess Hall</w:t>
      </w:r>
      <w:bookmarkStart w:id="0" w:name="_GoBack"/>
      <w:bookmarkEnd w:id="0"/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5:30 - 7:00 Dinner at Mess Hall   7:30 - ?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Open </w:t>
      </w:r>
      <w:proofErr w:type="spellStart"/>
      <w:r w:rsidRPr="00194AA9">
        <w:rPr>
          <w:rFonts w:asciiTheme="minorHAnsi" w:hAnsiTheme="minorHAnsi"/>
          <w:color w:val="000000"/>
          <w:sz w:val="16"/>
          <w:szCs w:val="16"/>
        </w:rPr>
        <w:t>Mic</w:t>
      </w:r>
      <w:proofErr w:type="spellEnd"/>
      <w:r w:rsidRPr="00194AA9">
        <w:rPr>
          <w:rFonts w:asciiTheme="minorHAnsi" w:hAnsiTheme="minorHAnsi"/>
          <w:color w:val="000000"/>
          <w:sz w:val="16"/>
          <w:szCs w:val="16"/>
        </w:rPr>
        <w:t xml:space="preserve"> at old Mess Hall   8:30 - ?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Game Night at Mess Hall 9-?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  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Hug-up meeting at Upper Fire Ring 9:00 - ?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Saturday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8:00 - 9:30 Breakfast at Mess Hall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9:00 - 4:30 Registration at Mess Hall*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9:00 -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?Discussion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meeting at Upper Fire Ring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10:00 - 11:30 Workshop (amphitheater or Chapel)   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10:00 - 11:30 Kids/Teen Games (ages 5-15) at Open Rec Field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11:30 - 1:00 Lunch in Mess Hall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1:00 - 2:30 Workshop (amphitheater or Chapel)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2:30 - 4:00 Adult Games (ages 16+) at Open Rec Field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2:30 - 4:00 Kids/Teen Crafts (ages 5-15) at Mess Hall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4:30 - 6:00 Dinner at Mess Hall Saturday Night Main Events at Mess Hall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7:00  Meeting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Opener and Clean Time Countdown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8:00  Main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Speaker – Raffle tickets sales end   9:00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 Raffle –must be present to win   9:30 - ?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Live Auction   9:30 - ?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Hug-Up meeting Lower Fire Ring    10:00 - ?</w:t>
      </w:r>
      <w:proofErr w:type="gramEnd"/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Dance in the Chapel Sunday 9:30-1200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Sunday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8:00 - 9:30 Breakfast in Mess Hall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9:00 - 10:00 Farewell meeting in Chapel  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10:00 - 11:00 AREA group pictures at Amphitheater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11:00 - 12:30 Gratitude Camp Clean-up Party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12:30  All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non-committee folks must exit the camp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 xml:space="preserve">*Registration closed during Saturday meal times </w:t>
      </w: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Everyone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is asked to help clean-up by cleaning your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proofErr w:type="gramStart"/>
      <w:r w:rsidRPr="00194AA9">
        <w:rPr>
          <w:rFonts w:asciiTheme="minorHAnsi" w:hAnsiTheme="minorHAnsi"/>
          <w:color w:val="000000"/>
          <w:sz w:val="16"/>
          <w:szCs w:val="16"/>
        </w:rPr>
        <w:t>own</w:t>
      </w:r>
      <w:proofErr w:type="gramEnd"/>
      <w:r w:rsidRPr="00194AA9">
        <w:rPr>
          <w:rFonts w:asciiTheme="minorHAnsi" w:hAnsiTheme="minorHAnsi"/>
          <w:color w:val="000000"/>
          <w:sz w:val="16"/>
          <w:szCs w:val="16"/>
        </w:rPr>
        <w:t xml:space="preserve"> cabin/ camp area ~~Bag your trash, seal the bag and carry the bag to the back of the Mess Hall. </w:t>
      </w:r>
    </w:p>
    <w:p w:rsidR="005B21BC" w:rsidRPr="00194AA9" w:rsidRDefault="005B21BC" w:rsidP="005B21B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/>
          <w:sz w:val="16"/>
          <w:szCs w:val="16"/>
        </w:rPr>
      </w:pPr>
      <w:r w:rsidRPr="00194AA9">
        <w:rPr>
          <w:rFonts w:asciiTheme="minorHAnsi" w:hAnsiTheme="minorHAnsi"/>
          <w:color w:val="000000"/>
          <w:sz w:val="16"/>
          <w:szCs w:val="16"/>
        </w:rPr>
        <w:t>Our behavior reflects on N.A. as a whole.</w:t>
      </w:r>
    </w:p>
    <w:p w:rsidR="003C46D7" w:rsidRDefault="005B21BC">
      <w:r>
        <w:rPr>
          <w:rFonts w:ascii="Arial Narrow" w:hAnsi="Arial Narrow"/>
          <w:b/>
          <w:noProof/>
          <w:sz w:val="32"/>
          <w:szCs w:val="36"/>
        </w:rPr>
        <w:drawing>
          <wp:inline distT="0" distB="0" distL="0" distR="0" wp14:anchorId="4D04F860" wp14:editId="52B96C17">
            <wp:extent cx="2124075" cy="2125492"/>
            <wp:effectExtent l="0" t="0" r="0" b="8255"/>
            <wp:docPr id="13" name="Picture 13" descr="D:\Vermilion2018A\vermilionflyer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Vermilion2018A\vermilionflyer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5501" cy="21269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C4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1BC"/>
    <w:rsid w:val="00194AA9"/>
    <w:rsid w:val="003C46D7"/>
    <w:rsid w:val="005B2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2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1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B21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2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21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25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C842EF4E</Template>
  <TotalTime>0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ISD709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E Evanson</dc:creator>
  <cp:lastModifiedBy>Roberta E Evanson</cp:lastModifiedBy>
  <cp:revision>2</cp:revision>
  <dcterms:created xsi:type="dcterms:W3CDTF">2018-07-06T14:47:00Z</dcterms:created>
  <dcterms:modified xsi:type="dcterms:W3CDTF">2018-07-06T14:47:00Z</dcterms:modified>
</cp:coreProperties>
</file>