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1B5" w:rsidRPr="00AD31B5" w:rsidRDefault="00AD31B5" w:rsidP="00AD31B5">
      <w:pPr>
        <w:pStyle w:val="NoSpacing"/>
        <w:rPr>
          <w:sz w:val="24"/>
          <w:szCs w:val="24"/>
        </w:rPr>
      </w:pPr>
      <w:bookmarkStart w:id="0" w:name="_GoBack"/>
      <w:bookmarkEnd w:id="0"/>
      <w:r w:rsidRPr="00AD31B5">
        <w:rPr>
          <w:sz w:val="24"/>
          <w:szCs w:val="24"/>
        </w:rPr>
        <w:t>1 Abusing Others for enjoyment</w:t>
      </w:r>
      <w:r w:rsidRPr="00AD31B5">
        <w:rPr>
          <w:sz w:val="24"/>
          <w:szCs w:val="24"/>
        </w:rPr>
        <w:br/>
        <w:t>2 Action, failing to take</w:t>
      </w:r>
      <w:r w:rsidRPr="00AD31B5">
        <w:rPr>
          <w:sz w:val="24"/>
          <w:szCs w:val="24"/>
        </w:rPr>
        <w:br/>
        <w:t>3 Aloof</w:t>
      </w:r>
      <w:r w:rsidRPr="00AD31B5">
        <w:rPr>
          <w:sz w:val="24"/>
          <w:szCs w:val="24"/>
        </w:rPr>
        <w:br/>
        <w:t xml:space="preserve">4 Anger </w:t>
      </w:r>
      <w:r w:rsidRPr="00AD31B5">
        <w:rPr>
          <w:sz w:val="24"/>
          <w:szCs w:val="24"/>
        </w:rPr>
        <w:br/>
        <w:t>5 Antagonistic</w:t>
      </w:r>
      <w:r w:rsidRPr="00AD31B5">
        <w:rPr>
          <w:sz w:val="24"/>
          <w:szCs w:val="24"/>
        </w:rPr>
        <w:br/>
        <w:t>6 Anxiety</w:t>
      </w:r>
      <w:r w:rsidRPr="00AD31B5">
        <w:rPr>
          <w:sz w:val="24"/>
          <w:szCs w:val="24"/>
        </w:rPr>
        <w:br/>
        <w:t>7 Anxious, overly</w:t>
      </w:r>
      <w:r w:rsidRPr="00AD31B5">
        <w:rPr>
          <w:sz w:val="24"/>
          <w:szCs w:val="24"/>
        </w:rPr>
        <w:br/>
        <w:t>8 Apathetic</w:t>
      </w:r>
      <w:r w:rsidRPr="00AD31B5">
        <w:rPr>
          <w:sz w:val="24"/>
          <w:szCs w:val="24"/>
        </w:rPr>
        <w:br/>
        <w:t>9 Apologetic, overly</w:t>
      </w:r>
      <w:r w:rsidRPr="00AD31B5">
        <w:rPr>
          <w:sz w:val="24"/>
          <w:szCs w:val="24"/>
        </w:rPr>
        <w:br/>
        <w:t>10 Appearances, preoccupied or obsessed with</w:t>
      </w:r>
      <w:r w:rsidRPr="00AD31B5">
        <w:rPr>
          <w:sz w:val="24"/>
          <w:szCs w:val="24"/>
        </w:rPr>
        <w:br/>
        <w:t>11 Argumentative</w:t>
      </w:r>
      <w:r w:rsidRPr="00AD31B5">
        <w:rPr>
          <w:sz w:val="24"/>
          <w:szCs w:val="24"/>
        </w:rPr>
        <w:br/>
        <w:t>12 Arrogance</w:t>
      </w:r>
      <w:r w:rsidRPr="00AD31B5">
        <w:rPr>
          <w:sz w:val="24"/>
          <w:szCs w:val="24"/>
        </w:rPr>
        <w:br/>
        <w:t>13 Avarice</w:t>
      </w:r>
      <w:r w:rsidRPr="00AD31B5">
        <w:rPr>
          <w:sz w:val="24"/>
          <w:szCs w:val="24"/>
        </w:rPr>
        <w:br/>
        <w:t>14 Avoiding confrontation</w:t>
      </w:r>
      <w:r w:rsidRPr="00AD31B5">
        <w:rPr>
          <w:sz w:val="24"/>
          <w:szCs w:val="24"/>
        </w:rPr>
        <w:br/>
        <w:t>15 Beating yourself up</w:t>
      </w:r>
      <w:r w:rsidRPr="00AD31B5">
        <w:rPr>
          <w:sz w:val="24"/>
          <w:szCs w:val="24"/>
        </w:rPr>
        <w:br/>
        <w:t>16 Beauty, obsession or preoccupation with</w:t>
      </w:r>
      <w:r w:rsidRPr="00AD31B5">
        <w:rPr>
          <w:sz w:val="24"/>
          <w:szCs w:val="24"/>
        </w:rPr>
        <w:br/>
        <w:t>17 Bigotry</w:t>
      </w:r>
      <w:r w:rsidRPr="00AD31B5">
        <w:rPr>
          <w:sz w:val="24"/>
          <w:szCs w:val="24"/>
        </w:rPr>
        <w:br/>
        <w:t>18 Blaming others for disease</w:t>
      </w:r>
      <w:r w:rsidRPr="00AD31B5">
        <w:rPr>
          <w:sz w:val="24"/>
          <w:szCs w:val="24"/>
        </w:rPr>
        <w:br/>
        <w:t>19 Blaming self for disease</w:t>
      </w:r>
      <w:r w:rsidRPr="00AD31B5">
        <w:rPr>
          <w:sz w:val="24"/>
          <w:szCs w:val="24"/>
        </w:rPr>
        <w:br/>
        <w:t>20 Boastful</w:t>
      </w:r>
      <w:r w:rsidRPr="00AD31B5">
        <w:rPr>
          <w:sz w:val="24"/>
          <w:szCs w:val="24"/>
        </w:rPr>
        <w:br/>
        <w:t>21 Boundaries, not setting</w:t>
      </w:r>
      <w:r w:rsidRPr="00AD31B5">
        <w:rPr>
          <w:sz w:val="24"/>
          <w:szCs w:val="24"/>
        </w:rPr>
        <w:br/>
        <w:t>22 Busybody</w:t>
      </w:r>
      <w:r w:rsidRPr="00AD31B5">
        <w:rPr>
          <w:sz w:val="24"/>
          <w:szCs w:val="24"/>
        </w:rPr>
        <w:br/>
        <w:t>23 Cheating</w:t>
      </w:r>
      <w:r w:rsidRPr="00AD31B5">
        <w:rPr>
          <w:sz w:val="24"/>
          <w:szCs w:val="24"/>
        </w:rPr>
        <w:br/>
        <w:t>24 Choosing easy prey, gossip</w:t>
      </w:r>
      <w:r w:rsidRPr="00AD31B5">
        <w:rPr>
          <w:sz w:val="24"/>
          <w:szCs w:val="24"/>
        </w:rPr>
        <w:br/>
        <w:t>25 Choosing easy prey, physical</w:t>
      </w:r>
      <w:r w:rsidRPr="00AD31B5">
        <w:rPr>
          <w:sz w:val="24"/>
          <w:szCs w:val="24"/>
        </w:rPr>
        <w:br/>
        <w:t>26 Closed-mindedness</w:t>
      </w:r>
      <w:r w:rsidRPr="00AD31B5">
        <w:rPr>
          <w:sz w:val="24"/>
          <w:szCs w:val="24"/>
        </w:rPr>
        <w:br/>
        <w:t xml:space="preserve">27 </w:t>
      </w:r>
      <w:r w:rsidRPr="00AD31B5">
        <w:rPr>
          <w:sz w:val="24"/>
          <w:szCs w:val="24"/>
        </w:rPr>
        <w:t>Codependency</w:t>
      </w:r>
      <w:r w:rsidRPr="00AD31B5">
        <w:rPr>
          <w:sz w:val="24"/>
          <w:szCs w:val="24"/>
        </w:rPr>
        <w:br/>
        <w:t xml:space="preserve">28 </w:t>
      </w:r>
      <w:r w:rsidRPr="00AD31B5">
        <w:rPr>
          <w:sz w:val="24"/>
          <w:szCs w:val="24"/>
        </w:rPr>
        <w:t>Cold-heartedness</w:t>
      </w:r>
      <w:r w:rsidRPr="00AD31B5">
        <w:rPr>
          <w:sz w:val="24"/>
          <w:szCs w:val="24"/>
        </w:rPr>
        <w:br/>
        <w:t>29 Communication, avoiding</w:t>
      </w:r>
      <w:r w:rsidRPr="00AD31B5">
        <w:rPr>
          <w:sz w:val="24"/>
          <w:szCs w:val="24"/>
        </w:rPr>
        <w:br/>
        <w:t>30 Communication, poor</w:t>
      </w:r>
      <w:r w:rsidRPr="00AD31B5">
        <w:rPr>
          <w:sz w:val="24"/>
          <w:szCs w:val="24"/>
        </w:rPr>
        <w:br/>
        <w:t>31 Companions, seeking corrupt / lower</w:t>
      </w:r>
      <w:r w:rsidRPr="00AD31B5">
        <w:rPr>
          <w:sz w:val="24"/>
          <w:szCs w:val="24"/>
        </w:rPr>
        <w:br/>
        <w:t>32 Compassion, lack of</w:t>
      </w:r>
      <w:r w:rsidRPr="00AD31B5">
        <w:rPr>
          <w:sz w:val="24"/>
          <w:szCs w:val="24"/>
        </w:rPr>
        <w:br/>
        <w:t>33 Competitive, excessively</w:t>
      </w:r>
      <w:r w:rsidRPr="00AD31B5">
        <w:rPr>
          <w:sz w:val="24"/>
          <w:szCs w:val="24"/>
        </w:rPr>
        <w:br/>
        <w:t>34 Complaining</w:t>
      </w:r>
      <w:r w:rsidRPr="00AD31B5">
        <w:rPr>
          <w:sz w:val="24"/>
          <w:szCs w:val="24"/>
        </w:rPr>
        <w:br/>
        <w:t>35 Conceit</w:t>
      </w:r>
      <w:r w:rsidRPr="00AD31B5">
        <w:rPr>
          <w:sz w:val="24"/>
          <w:szCs w:val="24"/>
        </w:rPr>
        <w:br/>
        <w:t>36 Condemning</w:t>
      </w:r>
      <w:r w:rsidRPr="00AD31B5">
        <w:rPr>
          <w:sz w:val="24"/>
          <w:szCs w:val="24"/>
        </w:rPr>
        <w:br/>
        <w:t>37 Confrontation, avoiding</w:t>
      </w:r>
      <w:r w:rsidRPr="00AD31B5">
        <w:rPr>
          <w:sz w:val="24"/>
          <w:szCs w:val="24"/>
        </w:rPr>
        <w:br/>
        <w:t>38 Controlling</w:t>
      </w:r>
      <w:r w:rsidRPr="00AD31B5">
        <w:rPr>
          <w:sz w:val="24"/>
          <w:szCs w:val="24"/>
        </w:rPr>
        <w:br/>
        <w:t>39 Controlling Others</w:t>
      </w:r>
      <w:r w:rsidRPr="00AD31B5">
        <w:rPr>
          <w:sz w:val="24"/>
          <w:szCs w:val="24"/>
        </w:rPr>
        <w:br/>
        <w:t>40 Cowardice</w:t>
      </w:r>
      <w:r w:rsidRPr="00AD31B5">
        <w:rPr>
          <w:sz w:val="24"/>
          <w:szCs w:val="24"/>
        </w:rPr>
        <w:br/>
      </w:r>
      <w:r w:rsidRPr="00AD31B5">
        <w:rPr>
          <w:sz w:val="24"/>
          <w:szCs w:val="24"/>
        </w:rPr>
        <w:lastRenderedPageBreak/>
        <w:t>41 Critical</w:t>
      </w:r>
      <w:r w:rsidRPr="00AD31B5">
        <w:rPr>
          <w:sz w:val="24"/>
          <w:szCs w:val="24"/>
        </w:rPr>
        <w:br/>
        <w:t>42 Crude</w:t>
      </w:r>
      <w:r w:rsidRPr="00AD31B5">
        <w:rPr>
          <w:sz w:val="24"/>
          <w:szCs w:val="24"/>
        </w:rPr>
        <w:br/>
        <w:t>43 Deceptive, deceiving</w:t>
      </w:r>
      <w:r w:rsidRPr="00AD31B5">
        <w:rPr>
          <w:sz w:val="24"/>
          <w:szCs w:val="24"/>
        </w:rPr>
        <w:br/>
        <w:t>44 Dependency, dependent</w:t>
      </w:r>
      <w:r w:rsidRPr="00AD31B5">
        <w:rPr>
          <w:sz w:val="24"/>
          <w:szCs w:val="24"/>
        </w:rPr>
        <w:br/>
        <w:t>45 Dependent on parents</w:t>
      </w:r>
      <w:r w:rsidRPr="00AD31B5">
        <w:rPr>
          <w:sz w:val="24"/>
          <w:szCs w:val="24"/>
        </w:rPr>
        <w:br/>
        <w:t>46 Destructive</w:t>
      </w:r>
      <w:r w:rsidRPr="00AD31B5">
        <w:rPr>
          <w:sz w:val="24"/>
          <w:szCs w:val="24"/>
        </w:rPr>
        <w:br/>
        <w:t>47 Devious</w:t>
      </w:r>
      <w:r w:rsidRPr="00AD31B5">
        <w:rPr>
          <w:sz w:val="24"/>
          <w:szCs w:val="24"/>
        </w:rPr>
        <w:br/>
        <w:t>48 Different, thinking you are</w:t>
      </w:r>
      <w:r w:rsidRPr="00AD31B5">
        <w:rPr>
          <w:sz w:val="24"/>
          <w:szCs w:val="24"/>
        </w:rPr>
        <w:br/>
        <w:t>49 Disease, feeling responsible for/taking credit for</w:t>
      </w:r>
      <w:r w:rsidRPr="00AD31B5">
        <w:rPr>
          <w:sz w:val="24"/>
          <w:szCs w:val="24"/>
        </w:rPr>
        <w:br/>
        <w:t>50 Disease, making excuses for</w:t>
      </w:r>
      <w:r w:rsidRPr="00AD31B5">
        <w:rPr>
          <w:sz w:val="24"/>
          <w:szCs w:val="24"/>
        </w:rPr>
        <w:br/>
        <w:t>51 Disease, not accepting</w:t>
      </w:r>
      <w:r w:rsidRPr="00AD31B5">
        <w:rPr>
          <w:sz w:val="24"/>
          <w:szCs w:val="24"/>
        </w:rPr>
        <w:br/>
        <w:t>52 Dishonesty</w:t>
      </w:r>
      <w:r w:rsidRPr="00AD31B5">
        <w:rPr>
          <w:sz w:val="24"/>
          <w:szCs w:val="24"/>
        </w:rPr>
        <w:br/>
        <w:t>53 Dishonesty by omission</w:t>
      </w:r>
      <w:r w:rsidRPr="00AD31B5">
        <w:rPr>
          <w:sz w:val="24"/>
          <w:szCs w:val="24"/>
        </w:rPr>
        <w:br/>
        <w:t>54 Disorganized</w:t>
      </w:r>
      <w:r w:rsidRPr="00AD31B5">
        <w:rPr>
          <w:sz w:val="24"/>
          <w:szCs w:val="24"/>
        </w:rPr>
        <w:br/>
        <w:t>55 Egotistical</w:t>
      </w:r>
      <w:r w:rsidRPr="00AD31B5">
        <w:rPr>
          <w:sz w:val="24"/>
          <w:szCs w:val="24"/>
        </w:rPr>
        <w:br/>
        <w:t>56 Envious</w:t>
      </w:r>
      <w:r w:rsidRPr="00AD31B5">
        <w:rPr>
          <w:sz w:val="24"/>
          <w:szCs w:val="24"/>
        </w:rPr>
        <w:br/>
        <w:t>57 Exaggeration</w:t>
      </w:r>
      <w:r w:rsidRPr="00AD31B5">
        <w:rPr>
          <w:sz w:val="24"/>
          <w:szCs w:val="24"/>
        </w:rPr>
        <w:br/>
        <w:t>58 Excess</w:t>
      </w:r>
      <w:r w:rsidRPr="00AD31B5">
        <w:rPr>
          <w:sz w:val="24"/>
          <w:szCs w:val="24"/>
        </w:rPr>
        <w:br/>
        <w:t>59 Faith, lack of faith in God</w:t>
      </w:r>
      <w:r w:rsidRPr="00AD31B5">
        <w:rPr>
          <w:sz w:val="24"/>
          <w:szCs w:val="24"/>
        </w:rPr>
        <w:br/>
        <w:t>60 Fanatical</w:t>
      </w:r>
      <w:r w:rsidRPr="00AD31B5">
        <w:rPr>
          <w:sz w:val="24"/>
          <w:szCs w:val="24"/>
        </w:rPr>
        <w:br/>
        <w:t>61 Fantasizing</w:t>
      </w:r>
      <w:r w:rsidRPr="00AD31B5">
        <w:rPr>
          <w:sz w:val="24"/>
          <w:szCs w:val="24"/>
        </w:rPr>
        <w:br/>
        <w:t>62 Favoritism, playing favorites</w:t>
      </w:r>
      <w:r w:rsidRPr="00AD31B5">
        <w:rPr>
          <w:sz w:val="24"/>
          <w:szCs w:val="24"/>
        </w:rPr>
        <w:br/>
        <w:t>63 Fearful</w:t>
      </w:r>
      <w:r w:rsidRPr="00AD31B5">
        <w:rPr>
          <w:sz w:val="24"/>
          <w:szCs w:val="24"/>
        </w:rPr>
        <w:br/>
        <w:t>64 Filthy-mindedness</w:t>
      </w:r>
      <w:r w:rsidRPr="00AD31B5">
        <w:rPr>
          <w:sz w:val="24"/>
          <w:szCs w:val="24"/>
        </w:rPr>
        <w:br/>
        <w:t>65 Financially dependent on others</w:t>
      </w:r>
      <w:r w:rsidRPr="00AD31B5">
        <w:rPr>
          <w:sz w:val="24"/>
          <w:szCs w:val="24"/>
        </w:rPr>
        <w:br/>
        <w:t>66 Financially insecure</w:t>
      </w:r>
      <w:r w:rsidRPr="00AD31B5">
        <w:rPr>
          <w:sz w:val="24"/>
          <w:szCs w:val="24"/>
        </w:rPr>
        <w:br/>
        <w:t>67 Following through, failing to</w:t>
      </w:r>
      <w:r w:rsidRPr="00AD31B5">
        <w:rPr>
          <w:sz w:val="24"/>
          <w:szCs w:val="24"/>
        </w:rPr>
        <w:br/>
        <w:t>68 Frustration</w:t>
      </w:r>
      <w:r w:rsidRPr="00AD31B5">
        <w:rPr>
          <w:sz w:val="24"/>
          <w:szCs w:val="24"/>
        </w:rPr>
        <w:br/>
        <w:t>69 Gluttony</w:t>
      </w:r>
      <w:r w:rsidRPr="00AD31B5">
        <w:rPr>
          <w:sz w:val="24"/>
          <w:szCs w:val="24"/>
        </w:rPr>
        <w:br/>
        <w:t>70 Gossiping</w:t>
      </w:r>
      <w:r w:rsidRPr="00AD31B5">
        <w:rPr>
          <w:sz w:val="24"/>
          <w:szCs w:val="24"/>
        </w:rPr>
        <w:br/>
        <w:t>71 Greed</w:t>
      </w:r>
      <w:r w:rsidRPr="00AD31B5">
        <w:rPr>
          <w:sz w:val="24"/>
          <w:szCs w:val="24"/>
        </w:rPr>
        <w:br/>
        <w:t>72 Guilt, about sexual fantasies</w:t>
      </w:r>
      <w:r w:rsidRPr="00AD31B5">
        <w:rPr>
          <w:sz w:val="24"/>
          <w:szCs w:val="24"/>
        </w:rPr>
        <w:br/>
        <w:t>73 Guilt, excessive feelings of</w:t>
      </w:r>
      <w:r w:rsidRPr="00AD31B5">
        <w:rPr>
          <w:sz w:val="24"/>
          <w:szCs w:val="24"/>
        </w:rPr>
        <w:br/>
        <w:t>74 Guilt, feeling guilty for things beyond control</w:t>
      </w:r>
      <w:r w:rsidRPr="00AD31B5">
        <w:rPr>
          <w:sz w:val="24"/>
          <w:szCs w:val="24"/>
        </w:rPr>
        <w:br/>
        <w:t>75 Harsh</w:t>
      </w:r>
      <w:r w:rsidRPr="00AD31B5">
        <w:rPr>
          <w:sz w:val="24"/>
          <w:szCs w:val="24"/>
        </w:rPr>
        <w:br/>
        <w:t>76 Hate</w:t>
      </w:r>
      <w:r w:rsidRPr="00AD31B5">
        <w:rPr>
          <w:sz w:val="24"/>
          <w:szCs w:val="24"/>
        </w:rPr>
        <w:br/>
        <w:t>77 Hatred of others</w:t>
      </w:r>
      <w:r w:rsidRPr="00AD31B5">
        <w:rPr>
          <w:sz w:val="24"/>
          <w:szCs w:val="24"/>
        </w:rPr>
        <w:br/>
        <w:t>78 Hatred of self</w:t>
      </w:r>
    </w:p>
    <w:p w:rsidR="00AD31B5" w:rsidRPr="00AD31B5" w:rsidRDefault="00AD31B5" w:rsidP="00AD31B5">
      <w:pPr>
        <w:pStyle w:val="NoSpacing"/>
        <w:rPr>
          <w:sz w:val="24"/>
          <w:szCs w:val="24"/>
        </w:rPr>
      </w:pPr>
      <w:r w:rsidRPr="00AD31B5">
        <w:rPr>
          <w:sz w:val="24"/>
          <w:szCs w:val="24"/>
        </w:rPr>
        <w:t>7</w:t>
      </w:r>
      <w:r w:rsidRPr="00AD31B5">
        <w:rPr>
          <w:sz w:val="24"/>
          <w:szCs w:val="24"/>
        </w:rPr>
        <w:t>9 Health, irresponsibility with or neglect of</w:t>
      </w:r>
      <w:r w:rsidRPr="00AD31B5">
        <w:rPr>
          <w:sz w:val="24"/>
          <w:szCs w:val="24"/>
        </w:rPr>
        <w:br/>
      </w:r>
      <w:r w:rsidRPr="00AD31B5">
        <w:rPr>
          <w:sz w:val="24"/>
          <w:szCs w:val="24"/>
        </w:rPr>
        <w:lastRenderedPageBreak/>
        <w:t>80 Help, refusing/not asking for</w:t>
      </w:r>
      <w:r w:rsidRPr="00AD31B5">
        <w:rPr>
          <w:sz w:val="24"/>
          <w:szCs w:val="24"/>
        </w:rPr>
        <w:br/>
        <w:t>81 Hopelessness</w:t>
      </w:r>
      <w:r w:rsidRPr="00AD31B5">
        <w:rPr>
          <w:sz w:val="24"/>
          <w:szCs w:val="24"/>
        </w:rPr>
        <w:br/>
        <w:t xml:space="preserve">82 Ignorance </w:t>
      </w:r>
      <w:r w:rsidRPr="00AD31B5">
        <w:rPr>
          <w:sz w:val="24"/>
          <w:szCs w:val="24"/>
        </w:rPr>
        <w:br/>
        <w:t>83 Ill wishes toward others</w:t>
      </w:r>
      <w:r w:rsidRPr="00AD31B5">
        <w:rPr>
          <w:sz w:val="24"/>
          <w:szCs w:val="24"/>
        </w:rPr>
        <w:br/>
        <w:t>84 Immodesty</w:t>
      </w:r>
      <w:r w:rsidRPr="00AD31B5">
        <w:rPr>
          <w:sz w:val="24"/>
          <w:szCs w:val="24"/>
        </w:rPr>
        <w:br/>
        <w:t>85 Impatience</w:t>
      </w:r>
      <w:r w:rsidRPr="00AD31B5">
        <w:rPr>
          <w:sz w:val="24"/>
          <w:szCs w:val="24"/>
        </w:rPr>
        <w:br/>
        <w:t>86 Impulsive purchaser</w:t>
      </w:r>
      <w:r w:rsidRPr="00AD31B5">
        <w:rPr>
          <w:sz w:val="24"/>
          <w:szCs w:val="24"/>
        </w:rPr>
        <w:br/>
        <w:t>87 Inadequacy, sense of</w:t>
      </w:r>
      <w:r w:rsidRPr="00AD31B5">
        <w:rPr>
          <w:sz w:val="24"/>
          <w:szCs w:val="24"/>
        </w:rPr>
        <w:br/>
        <w:t xml:space="preserve">88 </w:t>
      </w:r>
      <w:r w:rsidRPr="00AD31B5">
        <w:rPr>
          <w:sz w:val="24"/>
          <w:szCs w:val="24"/>
        </w:rPr>
        <w:t>Uncompassionated</w:t>
      </w:r>
      <w:r w:rsidRPr="00AD31B5">
        <w:rPr>
          <w:sz w:val="24"/>
          <w:szCs w:val="24"/>
        </w:rPr>
        <w:br/>
        <w:t>89 Inconsiderate</w:t>
      </w:r>
      <w:r w:rsidRPr="00AD31B5">
        <w:rPr>
          <w:sz w:val="24"/>
          <w:szCs w:val="24"/>
        </w:rPr>
        <w:t xml:space="preserve"> </w:t>
      </w:r>
      <w:r w:rsidRPr="00AD31B5">
        <w:rPr>
          <w:sz w:val="24"/>
          <w:szCs w:val="24"/>
        </w:rPr>
        <w:t xml:space="preserve"> 69, 82, 108, 125</w:t>
      </w:r>
      <w:r w:rsidRPr="00AD31B5">
        <w:rPr>
          <w:sz w:val="24"/>
          <w:szCs w:val="24"/>
        </w:rPr>
        <w:br/>
        <w:t>90 Indecisive Indecision 86</w:t>
      </w:r>
      <w:r w:rsidRPr="00AD31B5">
        <w:rPr>
          <w:sz w:val="24"/>
          <w:szCs w:val="24"/>
        </w:rPr>
        <w:br/>
        <w:t>91 Indifferent</w:t>
      </w:r>
      <w:r w:rsidRPr="00AD31B5">
        <w:rPr>
          <w:sz w:val="24"/>
          <w:szCs w:val="24"/>
        </w:rPr>
        <w:br/>
        <w:t>92 Injustice</w:t>
      </w:r>
      <w:r w:rsidRPr="00AD31B5">
        <w:rPr>
          <w:sz w:val="24"/>
          <w:szCs w:val="24"/>
        </w:rPr>
        <w:br/>
        <w:t>93 Insecure in your own skin</w:t>
      </w:r>
      <w:r w:rsidRPr="00AD31B5">
        <w:rPr>
          <w:sz w:val="24"/>
          <w:szCs w:val="24"/>
        </w:rPr>
        <w:br/>
        <w:t>94 Insecure in sexuality</w:t>
      </w:r>
      <w:r w:rsidRPr="00AD31B5">
        <w:rPr>
          <w:sz w:val="24"/>
          <w:szCs w:val="24"/>
        </w:rPr>
        <w:br/>
        <w:t>95 Insecurity, financial</w:t>
      </w:r>
      <w:r w:rsidRPr="00AD31B5">
        <w:rPr>
          <w:sz w:val="24"/>
          <w:szCs w:val="24"/>
        </w:rPr>
        <w:br/>
        <w:t>96 Insensitivity</w:t>
      </w:r>
      <w:r w:rsidRPr="00AD31B5">
        <w:rPr>
          <w:sz w:val="24"/>
          <w:szCs w:val="24"/>
        </w:rPr>
        <w:br/>
        <w:t>97 Insincerity Insincere 96</w:t>
      </w:r>
      <w:r w:rsidRPr="00AD31B5">
        <w:rPr>
          <w:sz w:val="24"/>
          <w:szCs w:val="24"/>
        </w:rPr>
        <w:br/>
        <w:t xml:space="preserve">98 Intolerance </w:t>
      </w:r>
      <w:r w:rsidRPr="00AD31B5">
        <w:rPr>
          <w:sz w:val="24"/>
          <w:szCs w:val="24"/>
        </w:rPr>
        <w:br/>
        <w:t>99 Intolerance of sick people</w:t>
      </w:r>
      <w:r w:rsidRPr="00AD31B5">
        <w:rPr>
          <w:sz w:val="24"/>
          <w:szCs w:val="24"/>
        </w:rPr>
        <w:br/>
        <w:t>100 Inventory, taking other’s</w:t>
      </w:r>
      <w:r w:rsidRPr="00AD31B5">
        <w:rPr>
          <w:sz w:val="24"/>
          <w:szCs w:val="24"/>
        </w:rPr>
        <w:br/>
        <w:t>101 Irresponsibility</w:t>
      </w:r>
      <w:r w:rsidRPr="00AD31B5">
        <w:rPr>
          <w:sz w:val="24"/>
          <w:szCs w:val="24"/>
        </w:rPr>
        <w:br/>
        <w:t>102 Irresponsibility, financial</w:t>
      </w:r>
      <w:r w:rsidRPr="00AD31B5">
        <w:rPr>
          <w:sz w:val="24"/>
          <w:szCs w:val="24"/>
        </w:rPr>
        <w:br/>
        <w:t>103 Irresponsible</w:t>
      </w:r>
      <w:r w:rsidRPr="00AD31B5">
        <w:rPr>
          <w:sz w:val="24"/>
          <w:szCs w:val="24"/>
        </w:rPr>
        <w:br/>
        <w:t>104 Isolating</w:t>
      </w:r>
      <w:r w:rsidRPr="00AD31B5">
        <w:rPr>
          <w:sz w:val="24"/>
          <w:szCs w:val="24"/>
        </w:rPr>
        <w:br/>
        <w:t>105 Jealousy</w:t>
      </w:r>
      <w:r w:rsidRPr="00AD31B5">
        <w:rPr>
          <w:sz w:val="24"/>
          <w:szCs w:val="24"/>
        </w:rPr>
        <w:br/>
        <w:t>106 Judgmental of others</w:t>
      </w:r>
      <w:r w:rsidRPr="00AD31B5">
        <w:rPr>
          <w:sz w:val="24"/>
          <w:szCs w:val="24"/>
        </w:rPr>
        <w:br/>
        <w:t>107 Knowing it all</w:t>
      </w:r>
      <w:r w:rsidRPr="00AD31B5">
        <w:rPr>
          <w:sz w:val="24"/>
          <w:szCs w:val="24"/>
        </w:rPr>
        <w:br/>
        <w:t>108 Laziness</w:t>
      </w:r>
    </w:p>
    <w:p w:rsidR="00AD31B5" w:rsidRPr="00AD31B5" w:rsidRDefault="00AD31B5" w:rsidP="00AD31B5">
      <w:pPr>
        <w:pStyle w:val="NoSpacing"/>
        <w:rPr>
          <w:sz w:val="24"/>
          <w:szCs w:val="24"/>
        </w:rPr>
      </w:pPr>
      <w:r w:rsidRPr="00AD31B5">
        <w:rPr>
          <w:sz w:val="24"/>
          <w:szCs w:val="24"/>
        </w:rPr>
        <w:t>110 Leering, crude toward Lewd</w:t>
      </w:r>
      <w:r w:rsidRPr="00AD31B5">
        <w:rPr>
          <w:sz w:val="24"/>
          <w:szCs w:val="24"/>
        </w:rPr>
        <w:br/>
        <w:t>112 Lifestyles, not accepting others’</w:t>
      </w:r>
      <w:r w:rsidRPr="00AD31B5">
        <w:rPr>
          <w:sz w:val="24"/>
          <w:szCs w:val="24"/>
        </w:rPr>
        <w:br/>
        <w:t>113 Love and friendship, refusal to accept</w:t>
      </w:r>
      <w:r w:rsidRPr="00AD31B5">
        <w:rPr>
          <w:sz w:val="24"/>
          <w:szCs w:val="24"/>
        </w:rPr>
        <w:br/>
        <w:t>114 Lustful</w:t>
      </w:r>
      <w:r w:rsidRPr="00AD31B5">
        <w:rPr>
          <w:sz w:val="24"/>
          <w:szCs w:val="24"/>
        </w:rPr>
        <w:br/>
        <w:t>115 Lying</w:t>
      </w:r>
      <w:r w:rsidRPr="00AD31B5">
        <w:rPr>
          <w:sz w:val="24"/>
          <w:szCs w:val="24"/>
        </w:rPr>
        <w:br/>
        <w:t>116 Making excuses for disease</w:t>
      </w:r>
      <w:r w:rsidRPr="00AD31B5">
        <w:rPr>
          <w:sz w:val="24"/>
          <w:szCs w:val="24"/>
        </w:rPr>
        <w:br/>
        <w:t>insecure</w:t>
      </w:r>
      <w:r w:rsidRPr="00AD31B5">
        <w:rPr>
          <w:sz w:val="24"/>
          <w:szCs w:val="24"/>
        </w:rPr>
        <w:br/>
        <w:t>118 Manipulative</w:t>
      </w:r>
      <w:r w:rsidRPr="00AD31B5">
        <w:rPr>
          <w:sz w:val="24"/>
          <w:szCs w:val="24"/>
        </w:rPr>
        <w:br/>
        <w:t>119 Measuring self against others</w:t>
      </w:r>
      <w:r w:rsidRPr="00AD31B5">
        <w:rPr>
          <w:sz w:val="24"/>
          <w:szCs w:val="24"/>
        </w:rPr>
        <w:br/>
      </w:r>
      <w:r w:rsidRPr="00AD31B5">
        <w:rPr>
          <w:sz w:val="24"/>
          <w:szCs w:val="24"/>
        </w:rPr>
        <w:lastRenderedPageBreak/>
        <w:t>120 Meddling</w:t>
      </w:r>
      <w:r w:rsidRPr="00AD31B5">
        <w:rPr>
          <w:sz w:val="24"/>
          <w:szCs w:val="24"/>
        </w:rPr>
        <w:br/>
        <w:t>121 Messy</w:t>
      </w:r>
      <w:r w:rsidRPr="00AD31B5">
        <w:rPr>
          <w:sz w:val="24"/>
          <w:szCs w:val="24"/>
        </w:rPr>
        <w:br/>
        <w:t>122 Miserliness</w:t>
      </w:r>
      <w:r w:rsidRPr="00AD31B5">
        <w:rPr>
          <w:sz w:val="24"/>
          <w:szCs w:val="24"/>
        </w:rPr>
        <w:br/>
        <w:t>123 Negative body image</w:t>
      </w:r>
      <w:r w:rsidRPr="00AD31B5">
        <w:rPr>
          <w:sz w:val="24"/>
          <w:szCs w:val="24"/>
        </w:rPr>
        <w:br/>
        <w:t>124 Negative Thinking</w:t>
      </w:r>
      <w:r w:rsidRPr="00AD31B5">
        <w:rPr>
          <w:sz w:val="24"/>
          <w:szCs w:val="24"/>
        </w:rPr>
        <w:br/>
        <w:t>125 Negatives, focusing on or magnifying</w:t>
      </w:r>
      <w:r w:rsidRPr="00AD31B5">
        <w:rPr>
          <w:sz w:val="24"/>
          <w:szCs w:val="24"/>
        </w:rPr>
        <w:br/>
        <w:t>126 Neglectful</w:t>
      </w:r>
      <w:r w:rsidRPr="00AD31B5">
        <w:rPr>
          <w:sz w:val="24"/>
          <w:szCs w:val="24"/>
        </w:rPr>
        <w:br/>
        <w:t>127 Opinionated</w:t>
      </w:r>
      <w:r w:rsidRPr="00AD31B5">
        <w:rPr>
          <w:sz w:val="24"/>
          <w:szCs w:val="24"/>
        </w:rPr>
        <w:br/>
        <w:t>128 Opinions, not respecting others’</w:t>
      </w:r>
      <w:r w:rsidRPr="00AD31B5">
        <w:rPr>
          <w:sz w:val="24"/>
          <w:szCs w:val="24"/>
        </w:rPr>
        <w:br/>
        <w:t>129 Overcompensating for projected wrongs</w:t>
      </w:r>
      <w:r w:rsidRPr="00AD31B5">
        <w:rPr>
          <w:sz w:val="24"/>
          <w:szCs w:val="24"/>
        </w:rPr>
        <w:br/>
        <w:t>130 Overcompensating for weaknesses</w:t>
      </w:r>
      <w:r w:rsidRPr="00AD31B5">
        <w:rPr>
          <w:sz w:val="24"/>
          <w:szCs w:val="24"/>
        </w:rPr>
        <w:br/>
        <w:t>131 Perfectionism</w:t>
      </w:r>
      <w:r w:rsidRPr="00AD31B5">
        <w:rPr>
          <w:sz w:val="24"/>
          <w:szCs w:val="24"/>
        </w:rPr>
        <w:br/>
        <w:t>132 Pessimism</w:t>
      </w:r>
      <w:r w:rsidRPr="00AD31B5">
        <w:rPr>
          <w:sz w:val="24"/>
          <w:szCs w:val="24"/>
        </w:rPr>
        <w:br/>
        <w:t>133 Physical appearance, obsession or preoccupation with</w:t>
      </w:r>
      <w:r w:rsidRPr="00AD31B5">
        <w:rPr>
          <w:sz w:val="24"/>
          <w:szCs w:val="24"/>
        </w:rPr>
        <w:br/>
        <w:t>134 Physical health, neglect of</w:t>
      </w:r>
      <w:r w:rsidRPr="00AD31B5">
        <w:rPr>
          <w:sz w:val="24"/>
          <w:szCs w:val="24"/>
        </w:rPr>
        <w:br/>
        <w:t>135 Playing God</w:t>
      </w:r>
      <w:r w:rsidRPr="00AD31B5">
        <w:rPr>
          <w:sz w:val="24"/>
          <w:szCs w:val="24"/>
        </w:rPr>
        <w:br/>
        <w:t>136 Playing God with self</w:t>
      </w:r>
    </w:p>
    <w:p w:rsidR="00AD31B5" w:rsidRPr="00AD31B5" w:rsidRDefault="00AD31B5" w:rsidP="00AD31B5">
      <w:pPr>
        <w:pStyle w:val="NoSpacing"/>
        <w:rPr>
          <w:sz w:val="24"/>
          <w:szCs w:val="24"/>
        </w:rPr>
      </w:pPr>
      <w:r w:rsidRPr="00AD31B5">
        <w:rPr>
          <w:sz w:val="24"/>
          <w:szCs w:val="24"/>
        </w:rPr>
        <w:t>137 Positives, not looking at</w:t>
      </w:r>
      <w:r w:rsidRPr="00AD31B5">
        <w:rPr>
          <w:sz w:val="24"/>
          <w:szCs w:val="24"/>
        </w:rPr>
        <w:br/>
        <w:t>138 Possessive</w:t>
      </w:r>
      <w:r w:rsidRPr="00AD31B5">
        <w:rPr>
          <w:sz w:val="24"/>
          <w:szCs w:val="24"/>
        </w:rPr>
        <w:br/>
        <w:t>139 Preachy</w:t>
      </w:r>
      <w:r w:rsidRPr="00AD31B5">
        <w:rPr>
          <w:sz w:val="24"/>
          <w:szCs w:val="24"/>
        </w:rPr>
        <w:br/>
        <w:t>140 Prejudice</w:t>
      </w:r>
      <w:r w:rsidRPr="00AD31B5">
        <w:rPr>
          <w:sz w:val="24"/>
          <w:szCs w:val="24"/>
        </w:rPr>
        <w:br/>
        <w:t>141 Pride, False</w:t>
      </w:r>
      <w:r w:rsidRPr="00AD31B5">
        <w:rPr>
          <w:sz w:val="24"/>
          <w:szCs w:val="24"/>
        </w:rPr>
        <w:br/>
        <w:t>142 Pride, Intellectual</w:t>
      </w:r>
      <w:r w:rsidRPr="00AD31B5">
        <w:rPr>
          <w:sz w:val="24"/>
          <w:szCs w:val="24"/>
        </w:rPr>
        <w:br/>
        <w:t>143 Pride, Spiritual</w:t>
      </w:r>
      <w:r w:rsidRPr="00AD31B5">
        <w:rPr>
          <w:sz w:val="24"/>
          <w:szCs w:val="24"/>
        </w:rPr>
        <w:br/>
        <w:t>144 Procrastination</w:t>
      </w:r>
      <w:r w:rsidRPr="00AD31B5">
        <w:rPr>
          <w:sz w:val="24"/>
          <w:szCs w:val="24"/>
        </w:rPr>
        <w:br/>
        <w:t>145 Program, working other’s</w:t>
      </w:r>
      <w:r w:rsidRPr="00AD31B5">
        <w:rPr>
          <w:sz w:val="24"/>
          <w:szCs w:val="24"/>
        </w:rPr>
        <w:br/>
        <w:t>146 Psychoanalysis of others</w:t>
      </w:r>
      <w:r w:rsidRPr="00AD31B5">
        <w:rPr>
          <w:sz w:val="24"/>
          <w:szCs w:val="24"/>
        </w:rPr>
        <w:br/>
        <w:t>147 Reckless</w:t>
      </w:r>
      <w:r w:rsidRPr="00AD31B5">
        <w:rPr>
          <w:sz w:val="24"/>
          <w:szCs w:val="24"/>
        </w:rPr>
        <w:br/>
        <w:t>148 Remorseful</w:t>
      </w:r>
      <w:r w:rsidRPr="00AD31B5">
        <w:rPr>
          <w:sz w:val="24"/>
          <w:szCs w:val="24"/>
        </w:rPr>
        <w:br/>
        <w:t>149 Resentment</w:t>
      </w:r>
      <w:r w:rsidRPr="00AD31B5">
        <w:rPr>
          <w:sz w:val="24"/>
          <w:szCs w:val="24"/>
        </w:rPr>
        <w:br/>
        <w:t>150 Revenge, vengefulness</w:t>
      </w:r>
      <w:r w:rsidRPr="00AD31B5">
        <w:rPr>
          <w:sz w:val="24"/>
          <w:szCs w:val="24"/>
        </w:rPr>
        <w:br/>
        <w:t>151 Rude</w:t>
      </w:r>
      <w:r w:rsidRPr="00AD31B5">
        <w:rPr>
          <w:sz w:val="24"/>
          <w:szCs w:val="24"/>
        </w:rPr>
        <w:br/>
        <w:t>152 Sarcastic</w:t>
      </w:r>
      <w:r w:rsidRPr="00AD31B5">
        <w:rPr>
          <w:sz w:val="24"/>
          <w:szCs w:val="24"/>
        </w:rPr>
        <w:br/>
        <w:t>153 Secretive</w:t>
      </w:r>
      <w:r w:rsidRPr="00AD31B5">
        <w:rPr>
          <w:sz w:val="24"/>
          <w:szCs w:val="24"/>
        </w:rPr>
        <w:br/>
        <w:t>154 Seeking attention</w:t>
      </w:r>
      <w:r w:rsidRPr="00AD31B5">
        <w:rPr>
          <w:sz w:val="24"/>
          <w:szCs w:val="24"/>
        </w:rPr>
        <w:br/>
        <w:t>155 Seeking negative attention</w:t>
      </w:r>
      <w:r w:rsidRPr="00AD31B5">
        <w:rPr>
          <w:sz w:val="24"/>
          <w:szCs w:val="24"/>
        </w:rPr>
        <w:br/>
        <w:t>156 Self Condemnation</w:t>
      </w:r>
      <w:r w:rsidRPr="00AD31B5">
        <w:rPr>
          <w:sz w:val="24"/>
          <w:szCs w:val="24"/>
        </w:rPr>
        <w:br/>
      </w:r>
      <w:r w:rsidRPr="00AD31B5">
        <w:rPr>
          <w:sz w:val="24"/>
          <w:szCs w:val="24"/>
        </w:rPr>
        <w:lastRenderedPageBreak/>
        <w:t>157 Self Deprecating humor</w:t>
      </w:r>
      <w:r w:rsidRPr="00AD31B5">
        <w:rPr>
          <w:sz w:val="24"/>
          <w:szCs w:val="24"/>
        </w:rPr>
        <w:br/>
        <w:t>158 Self Importance</w:t>
      </w:r>
      <w:r w:rsidRPr="00AD31B5">
        <w:rPr>
          <w:sz w:val="24"/>
          <w:szCs w:val="24"/>
        </w:rPr>
        <w:br/>
        <w:t xml:space="preserve">159 </w:t>
      </w:r>
      <w:r w:rsidRPr="00AD31B5">
        <w:rPr>
          <w:sz w:val="24"/>
          <w:szCs w:val="24"/>
        </w:rPr>
        <w:t>Self-Justification</w:t>
      </w:r>
      <w:r w:rsidRPr="00AD31B5">
        <w:rPr>
          <w:sz w:val="24"/>
          <w:szCs w:val="24"/>
        </w:rPr>
        <w:br/>
        <w:t>160 Self Pity</w:t>
      </w:r>
      <w:r w:rsidRPr="00AD31B5">
        <w:rPr>
          <w:sz w:val="24"/>
          <w:szCs w:val="24"/>
        </w:rPr>
        <w:br/>
        <w:t xml:space="preserve">161 </w:t>
      </w:r>
      <w:r w:rsidRPr="00AD31B5">
        <w:rPr>
          <w:sz w:val="24"/>
          <w:szCs w:val="24"/>
        </w:rPr>
        <w:t>Self-reliance</w:t>
      </w:r>
      <w:r w:rsidRPr="00AD31B5">
        <w:rPr>
          <w:sz w:val="24"/>
          <w:szCs w:val="24"/>
        </w:rPr>
        <w:br/>
        <w:t>162 Self Seeking</w:t>
      </w:r>
      <w:r w:rsidRPr="00AD31B5">
        <w:rPr>
          <w:sz w:val="24"/>
          <w:szCs w:val="24"/>
        </w:rPr>
        <w:br/>
        <w:t>163 Self, putting self on pedestal</w:t>
      </w:r>
      <w:r w:rsidRPr="00AD31B5">
        <w:rPr>
          <w:sz w:val="24"/>
          <w:szCs w:val="24"/>
        </w:rPr>
        <w:br/>
        <w:t>164 Self-absorbed</w:t>
      </w:r>
      <w:r w:rsidRPr="00AD31B5">
        <w:rPr>
          <w:sz w:val="24"/>
          <w:szCs w:val="24"/>
        </w:rPr>
        <w:br/>
        <w:t xml:space="preserve">165 Self-centeredness </w:t>
      </w:r>
      <w:r w:rsidRPr="00AD31B5">
        <w:rPr>
          <w:sz w:val="24"/>
          <w:szCs w:val="24"/>
        </w:rPr>
        <w:br/>
        <w:t>166 Self-hatred</w:t>
      </w:r>
      <w:r w:rsidRPr="00AD31B5">
        <w:rPr>
          <w:sz w:val="24"/>
          <w:szCs w:val="24"/>
        </w:rPr>
        <w:br/>
        <w:t>167 Self-indulgence</w:t>
      </w:r>
      <w:r w:rsidRPr="00AD31B5">
        <w:rPr>
          <w:sz w:val="24"/>
          <w:szCs w:val="24"/>
        </w:rPr>
        <w:br/>
        <w:t>168 Selfishness Selfish 7, 21, 61, 67, 69, 82, 84, 86, 87</w:t>
      </w:r>
      <w:r w:rsidRPr="00AD31B5">
        <w:rPr>
          <w:sz w:val="24"/>
          <w:szCs w:val="24"/>
        </w:rPr>
        <w:br/>
        <w:t>169 Self-loathing</w:t>
      </w:r>
      <w:r w:rsidRPr="00AD31B5">
        <w:rPr>
          <w:sz w:val="24"/>
          <w:szCs w:val="24"/>
        </w:rPr>
        <w:br/>
        <w:t>170 Setting expectations</w:t>
      </w:r>
      <w:r w:rsidRPr="00AD31B5">
        <w:rPr>
          <w:sz w:val="24"/>
          <w:szCs w:val="24"/>
        </w:rPr>
        <w:br/>
        <w:t>171 Sex, hidden</w:t>
      </w:r>
      <w:r w:rsidRPr="00AD31B5">
        <w:rPr>
          <w:sz w:val="24"/>
          <w:szCs w:val="24"/>
        </w:rPr>
        <w:br/>
        <w:t>172 Sex, lack of appreciation for</w:t>
      </w:r>
      <w:r w:rsidRPr="00AD31B5">
        <w:rPr>
          <w:sz w:val="24"/>
          <w:szCs w:val="24"/>
        </w:rPr>
        <w:br/>
        <w:t>173 Skeptical</w:t>
      </w:r>
      <w:r w:rsidRPr="00AD31B5">
        <w:rPr>
          <w:sz w:val="24"/>
          <w:szCs w:val="24"/>
        </w:rPr>
        <w:br/>
        <w:t>174 Sloth</w:t>
      </w:r>
      <w:r w:rsidRPr="00AD31B5">
        <w:rPr>
          <w:sz w:val="24"/>
          <w:szCs w:val="24"/>
        </w:rPr>
        <w:br/>
        <w:t xml:space="preserve">175 Stealing </w:t>
      </w:r>
      <w:r w:rsidRPr="00AD31B5">
        <w:rPr>
          <w:sz w:val="24"/>
          <w:szCs w:val="24"/>
        </w:rPr>
        <w:br/>
        <w:t>176 Step on others to get to top</w:t>
      </w:r>
      <w:r w:rsidRPr="00AD31B5">
        <w:rPr>
          <w:sz w:val="24"/>
          <w:szCs w:val="24"/>
        </w:rPr>
        <w:br/>
        <w:t>177 Stewardship of assets, poor</w:t>
      </w:r>
      <w:r w:rsidRPr="00AD31B5">
        <w:rPr>
          <w:sz w:val="24"/>
          <w:szCs w:val="24"/>
        </w:rPr>
        <w:br/>
        <w:t>178 Suspicious</w:t>
      </w:r>
      <w:r w:rsidRPr="00AD31B5">
        <w:rPr>
          <w:sz w:val="24"/>
          <w:szCs w:val="24"/>
        </w:rPr>
        <w:br/>
        <w:t>179 Thoughtless</w:t>
      </w:r>
      <w:r w:rsidRPr="00AD31B5">
        <w:rPr>
          <w:sz w:val="24"/>
          <w:szCs w:val="24"/>
        </w:rPr>
        <w:br/>
        <w:t>180 Thrill-seeking</w:t>
      </w:r>
      <w:r w:rsidRPr="00AD31B5">
        <w:rPr>
          <w:sz w:val="24"/>
          <w:szCs w:val="24"/>
        </w:rPr>
        <w:br/>
        <w:t>181 Uncharitableness</w:t>
      </w:r>
      <w:r w:rsidRPr="00AD31B5">
        <w:rPr>
          <w:sz w:val="24"/>
          <w:szCs w:val="24"/>
        </w:rPr>
        <w:br/>
        <w:t>182 Uncleanness</w:t>
      </w:r>
      <w:r w:rsidRPr="00AD31B5">
        <w:rPr>
          <w:sz w:val="24"/>
          <w:szCs w:val="24"/>
        </w:rPr>
        <w:br/>
        <w:t>183 Undependable</w:t>
      </w:r>
      <w:r w:rsidRPr="00AD31B5">
        <w:rPr>
          <w:sz w:val="24"/>
          <w:szCs w:val="24"/>
        </w:rPr>
        <w:br/>
        <w:t>184 Undisciplined</w:t>
      </w:r>
      <w:r w:rsidRPr="00AD31B5">
        <w:rPr>
          <w:sz w:val="24"/>
          <w:szCs w:val="24"/>
        </w:rPr>
        <w:br/>
        <w:t>185 Unfaithful</w:t>
      </w:r>
      <w:r w:rsidRPr="00AD31B5">
        <w:rPr>
          <w:sz w:val="24"/>
          <w:szCs w:val="24"/>
        </w:rPr>
        <w:br/>
        <w:t>186 Ungrateful</w:t>
      </w:r>
      <w:r w:rsidRPr="00AD31B5">
        <w:rPr>
          <w:sz w:val="24"/>
          <w:szCs w:val="24"/>
        </w:rPr>
        <w:br/>
        <w:t>187 Uniqueness, terminal</w:t>
      </w:r>
      <w:r w:rsidRPr="00AD31B5">
        <w:rPr>
          <w:sz w:val="24"/>
          <w:szCs w:val="24"/>
        </w:rPr>
        <w:br/>
        <w:t>188 Unreliable</w:t>
      </w:r>
      <w:r w:rsidRPr="00AD31B5">
        <w:rPr>
          <w:sz w:val="24"/>
          <w:szCs w:val="24"/>
        </w:rPr>
        <w:br/>
        <w:t>189 Untrustworthy</w:t>
      </w:r>
      <w:r w:rsidRPr="00AD31B5">
        <w:rPr>
          <w:sz w:val="24"/>
          <w:szCs w:val="24"/>
        </w:rPr>
        <w:br/>
        <w:t>190 Valuing the opinion of a sick mind</w:t>
      </w:r>
      <w:r w:rsidRPr="00AD31B5">
        <w:rPr>
          <w:sz w:val="24"/>
          <w:szCs w:val="24"/>
        </w:rPr>
        <w:br/>
        <w:t>191 Vengeful</w:t>
      </w:r>
      <w:r w:rsidRPr="00AD31B5">
        <w:rPr>
          <w:sz w:val="24"/>
          <w:szCs w:val="24"/>
        </w:rPr>
        <w:br/>
        <w:t>192 Vulgar Immoral Thinking</w:t>
      </w:r>
      <w:r w:rsidRPr="00AD31B5">
        <w:rPr>
          <w:sz w:val="24"/>
          <w:szCs w:val="24"/>
        </w:rPr>
        <w:br/>
        <w:t>193 Wasteful</w:t>
      </w:r>
      <w:r w:rsidRPr="00AD31B5">
        <w:rPr>
          <w:sz w:val="24"/>
          <w:szCs w:val="24"/>
        </w:rPr>
        <w:br/>
        <w:t>194 Worry</w:t>
      </w:r>
    </w:p>
    <w:p w:rsidR="00C574CA" w:rsidRPr="00AD31B5" w:rsidRDefault="00C574CA" w:rsidP="00AD31B5">
      <w:pPr>
        <w:pStyle w:val="NoSpacing"/>
        <w:rPr>
          <w:sz w:val="24"/>
          <w:szCs w:val="24"/>
        </w:rPr>
      </w:pPr>
    </w:p>
    <w:sectPr w:rsidR="00C574CA" w:rsidRPr="00AD31B5" w:rsidSect="00AD31B5">
      <w:headerReference w:type="default" r:id="rId7"/>
      <w:footerReference w:type="default" r:id="rId8"/>
      <w:pgSz w:w="12240" w:h="15840"/>
      <w:pgMar w:top="1440" w:right="720" w:bottom="720" w:left="72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1B5" w:rsidRDefault="00AD31B5" w:rsidP="00AD31B5">
      <w:pPr>
        <w:spacing w:after="0" w:line="240" w:lineRule="auto"/>
      </w:pPr>
      <w:r>
        <w:separator/>
      </w:r>
    </w:p>
  </w:endnote>
  <w:endnote w:type="continuationSeparator" w:id="0">
    <w:p w:rsidR="00AD31B5" w:rsidRDefault="00AD31B5" w:rsidP="00AD3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142"/>
      <w:gridCol w:w="9874"/>
    </w:tblGrid>
    <w:tr w:rsidR="00AD31B5">
      <w:tc>
        <w:tcPr>
          <w:tcW w:w="918" w:type="dxa"/>
        </w:tcPr>
        <w:p w:rsidR="00AD31B5" w:rsidRDefault="00AD31B5">
          <w:pPr>
            <w:pStyle w:val="Footer"/>
            <w:jc w:val="right"/>
            <w:rPr>
              <w:b/>
              <w:bCs/>
              <w:color w:val="4F81BD" w:themeColor="accent1"/>
              <w:sz w:val="32"/>
              <w:szCs w:val="32"/>
              <w14:numForm w14:val="oldStyle"/>
            </w:rPr>
          </w:pP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237F54" w:rsidRPr="00237F54"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2</w:t>
          </w:r>
          <w:r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:rsidR="00AD31B5" w:rsidRDefault="00AD31B5">
          <w:pPr>
            <w:pStyle w:val="Footer"/>
          </w:pPr>
        </w:p>
      </w:tc>
    </w:tr>
  </w:tbl>
  <w:p w:rsidR="00AD31B5" w:rsidRDefault="00AD31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1B5" w:rsidRDefault="00AD31B5" w:rsidP="00AD31B5">
      <w:pPr>
        <w:spacing w:after="0" w:line="240" w:lineRule="auto"/>
      </w:pPr>
      <w:r>
        <w:separator/>
      </w:r>
    </w:p>
  </w:footnote>
  <w:footnote w:type="continuationSeparator" w:id="0">
    <w:p w:rsidR="00AD31B5" w:rsidRDefault="00AD31B5" w:rsidP="00AD3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47A7139C39BD445D9C5356D8A99DF2F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AD31B5" w:rsidRDefault="00AD31B5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LIST OF CHARACTER DEFECTS</w:t>
        </w:r>
      </w:p>
    </w:sdtContent>
  </w:sdt>
  <w:p w:rsidR="00AD31B5" w:rsidRDefault="00AD31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1B5"/>
    <w:rsid w:val="00237F54"/>
    <w:rsid w:val="00AD31B5"/>
    <w:rsid w:val="00C5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3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D31B5"/>
    <w:rPr>
      <w:b/>
      <w:bCs/>
    </w:rPr>
  </w:style>
  <w:style w:type="paragraph" w:styleId="NoSpacing">
    <w:name w:val="No Spacing"/>
    <w:uiPriority w:val="1"/>
    <w:qFormat/>
    <w:rsid w:val="00AD31B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D3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1B5"/>
  </w:style>
  <w:style w:type="paragraph" w:styleId="Footer">
    <w:name w:val="footer"/>
    <w:basedOn w:val="Normal"/>
    <w:link w:val="FooterChar"/>
    <w:uiPriority w:val="99"/>
    <w:unhideWhenUsed/>
    <w:rsid w:val="00AD3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1B5"/>
  </w:style>
  <w:style w:type="paragraph" w:styleId="BalloonText">
    <w:name w:val="Balloon Text"/>
    <w:basedOn w:val="Normal"/>
    <w:link w:val="BalloonTextChar"/>
    <w:uiPriority w:val="99"/>
    <w:semiHidden/>
    <w:unhideWhenUsed/>
    <w:rsid w:val="00AD3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1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3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D31B5"/>
    <w:rPr>
      <w:b/>
      <w:bCs/>
    </w:rPr>
  </w:style>
  <w:style w:type="paragraph" w:styleId="NoSpacing">
    <w:name w:val="No Spacing"/>
    <w:uiPriority w:val="1"/>
    <w:qFormat/>
    <w:rsid w:val="00AD31B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D3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1B5"/>
  </w:style>
  <w:style w:type="paragraph" w:styleId="Footer">
    <w:name w:val="footer"/>
    <w:basedOn w:val="Normal"/>
    <w:link w:val="FooterChar"/>
    <w:uiPriority w:val="99"/>
    <w:unhideWhenUsed/>
    <w:rsid w:val="00AD31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1B5"/>
  </w:style>
  <w:style w:type="paragraph" w:styleId="BalloonText">
    <w:name w:val="Balloon Text"/>
    <w:basedOn w:val="Normal"/>
    <w:link w:val="BalloonTextChar"/>
    <w:uiPriority w:val="99"/>
    <w:semiHidden/>
    <w:unhideWhenUsed/>
    <w:rsid w:val="00AD3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1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7A7139C39BD445D9C5356D8A99DF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8B96D-0AB6-4238-81DD-76E78498AAC0}"/>
      </w:docPartPr>
      <w:docPartBody>
        <w:p w:rsidR="00000000" w:rsidRDefault="00A636B1" w:rsidP="00A636B1">
          <w:pPr>
            <w:pStyle w:val="47A7139C39BD445D9C5356D8A99DF2F9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6B1"/>
    <w:rsid w:val="00A6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7A7139C39BD445D9C5356D8A99DF2F9">
    <w:name w:val="47A7139C39BD445D9C5356D8A99DF2F9"/>
    <w:rsid w:val="00A636B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7A7139C39BD445D9C5356D8A99DF2F9">
    <w:name w:val="47A7139C39BD445D9C5356D8A99DF2F9"/>
    <w:rsid w:val="00A636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4B1E9629</Template>
  <TotalTime>12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ISD709</Company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CHARACTER DEFECTS</dc:title>
  <dc:creator>Roberta E Evanson</dc:creator>
  <cp:lastModifiedBy>Roberta E Evanson</cp:lastModifiedBy>
  <cp:revision>1</cp:revision>
  <cp:lastPrinted>2016-09-20T18:59:00Z</cp:lastPrinted>
  <dcterms:created xsi:type="dcterms:W3CDTF">2016-09-20T18:52:00Z</dcterms:created>
  <dcterms:modified xsi:type="dcterms:W3CDTF">2016-09-20T19:26:00Z</dcterms:modified>
</cp:coreProperties>
</file>