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EE" w:rsidRDefault="003F60F8" w:rsidP="003F60F8">
      <w:pPr>
        <w:jc w:val="center"/>
      </w:pPr>
      <w:r>
        <w:rPr>
          <w:noProof/>
        </w:rPr>
        <w:drawing>
          <wp:inline distT="0" distB="0" distL="0" distR="0">
            <wp:extent cx="3847795" cy="3873794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_logo - NAWS - 200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964" cy="387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0F8" w:rsidRDefault="003F60F8" w:rsidP="003F60F8">
      <w:pPr>
        <w:jc w:val="center"/>
      </w:pPr>
    </w:p>
    <w:p w:rsidR="003F60F8" w:rsidRDefault="003F60F8" w:rsidP="003F60F8">
      <w:pPr>
        <w:jc w:val="center"/>
        <w:rPr>
          <w:sz w:val="56"/>
          <w:szCs w:val="56"/>
        </w:rPr>
      </w:pPr>
      <w:bookmarkStart w:id="0" w:name="_GoBack"/>
      <w:r>
        <w:rPr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-87782</wp:posOffset>
                </wp:positionH>
                <wp:positionV relativeFrom="paragraph">
                  <wp:posOffset>113157</wp:posOffset>
                </wp:positionV>
                <wp:extent cx="775411" cy="3979469"/>
                <wp:effectExtent l="19050" t="19050" r="24765" b="21590"/>
                <wp:wrapNone/>
                <wp:docPr id="6" name="Up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11" cy="397946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6" o:spid="_x0000_s1026" type="#_x0000_t68" style="position:absolute;margin-left:-6.9pt;margin-top:8.9pt;width:61.05pt;height:31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" adj="2104" fillcolor="#4f81bd [3204]" strokecolor="#243f60 [1604]" strokeweight="2pt"/>
            </w:pict>
          </mc:Fallback>
        </mc:AlternateContent>
      </w:r>
      <w:bookmarkEnd w:id="0"/>
      <w:r>
        <w:rPr>
          <w:sz w:val="56"/>
          <w:szCs w:val="56"/>
        </w:rPr>
        <w:t>NA TIME OF DAY</w:t>
      </w:r>
    </w:p>
    <w:p w:rsid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>UPSTAIRS GYM</w:t>
      </w:r>
    </w:p>
    <w:p w:rsid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>NOON TO 1PM</w:t>
      </w:r>
    </w:p>
    <w:p w:rsid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NA MEMBERS ONLY </w:t>
      </w:r>
    </w:p>
    <w:p w:rsidR="003F60F8" w:rsidRP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>NO CHILDREN PLEASE</w:t>
      </w:r>
    </w:p>
    <w:sectPr w:rsidR="003F60F8" w:rsidRPr="003F6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0F8"/>
    <w:rsid w:val="003F60F8"/>
    <w:rsid w:val="00E4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349A4330</Template>
  <TotalTime>7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 Evanson</dc:creator>
  <cp:lastModifiedBy>Roberta E Evanson</cp:lastModifiedBy>
  <cp:revision>1</cp:revision>
  <cp:lastPrinted>2014-10-10T13:00:00Z</cp:lastPrinted>
  <dcterms:created xsi:type="dcterms:W3CDTF">2014-10-10T12:52:00Z</dcterms:created>
  <dcterms:modified xsi:type="dcterms:W3CDTF">2014-10-10T13:00:00Z</dcterms:modified>
</cp:coreProperties>
</file>