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1EE" w:rsidRDefault="003F60F8" w:rsidP="003F60F8">
      <w:pPr>
        <w:jc w:val="center"/>
      </w:pPr>
      <w:r>
        <w:rPr>
          <w:noProof/>
        </w:rPr>
        <w:drawing>
          <wp:inline distT="0" distB="0" distL="0" distR="0">
            <wp:extent cx="3847795" cy="3873794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_logo - NAWS - 200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6964" cy="3872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0F8" w:rsidRDefault="003F60F8" w:rsidP="003F60F8">
      <w:pPr>
        <w:jc w:val="center"/>
      </w:pPr>
    </w:p>
    <w:p w:rsidR="003F60F8" w:rsidRDefault="003F60F8" w:rsidP="003F60F8">
      <w:pPr>
        <w:jc w:val="center"/>
        <w:rPr>
          <w:sz w:val="56"/>
          <w:szCs w:val="56"/>
        </w:rPr>
      </w:pPr>
      <w:r>
        <w:rPr>
          <w:sz w:val="56"/>
          <w:szCs w:val="56"/>
        </w:rPr>
        <w:t>NA TIME OF DAY</w:t>
      </w:r>
    </w:p>
    <w:p w:rsidR="003F60F8" w:rsidRDefault="003F60F8" w:rsidP="003F60F8">
      <w:pPr>
        <w:jc w:val="center"/>
        <w:rPr>
          <w:sz w:val="56"/>
          <w:szCs w:val="56"/>
        </w:rPr>
      </w:pPr>
      <w:r>
        <w:rPr>
          <w:sz w:val="56"/>
          <w:szCs w:val="56"/>
        </w:rPr>
        <w:t>UPSTAIRS GYM</w:t>
      </w:r>
    </w:p>
    <w:p w:rsidR="003F60F8" w:rsidRDefault="001C5573" w:rsidP="003F60F8">
      <w:pPr>
        <w:jc w:val="center"/>
        <w:rPr>
          <w:sz w:val="56"/>
          <w:szCs w:val="56"/>
        </w:rPr>
      </w:pPr>
      <w:bookmarkStart w:id="0" w:name="_GoBack"/>
      <w:r>
        <w:rPr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4C748" wp14:editId="4CADE94D">
                <wp:simplePos x="0" y="0"/>
                <wp:positionH relativeFrom="column">
                  <wp:posOffset>2786380</wp:posOffset>
                </wp:positionH>
                <wp:positionV relativeFrom="paragraph">
                  <wp:posOffset>396875</wp:posOffset>
                </wp:positionV>
                <wp:extent cx="775335" cy="3978910"/>
                <wp:effectExtent l="0" t="20637" r="23177" b="42228"/>
                <wp:wrapNone/>
                <wp:docPr id="6" name="Up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75335" cy="397891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6" o:spid="_x0000_s1026" type="#_x0000_t68" style="position:absolute;margin-left:219.4pt;margin-top:31.25pt;width:61.05pt;height:313.3pt;rotation:-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" adj="2105" fillcolor="#4f81bd [3204]" strokecolor="#243f60 [1604]" strokeweight="2pt"/>
            </w:pict>
          </mc:Fallback>
        </mc:AlternateContent>
      </w:r>
      <w:bookmarkEnd w:id="0"/>
      <w:r w:rsidR="003F60F8">
        <w:rPr>
          <w:sz w:val="56"/>
          <w:szCs w:val="56"/>
        </w:rPr>
        <w:t>NOON TO 1PM</w:t>
      </w:r>
    </w:p>
    <w:p w:rsidR="003F60F8" w:rsidRDefault="003F60F8" w:rsidP="003F60F8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NA MEMBERS ONLY </w:t>
      </w:r>
    </w:p>
    <w:p w:rsidR="003F60F8" w:rsidRPr="003F60F8" w:rsidRDefault="003F60F8" w:rsidP="003F60F8">
      <w:pPr>
        <w:jc w:val="center"/>
        <w:rPr>
          <w:sz w:val="56"/>
          <w:szCs w:val="56"/>
        </w:rPr>
      </w:pPr>
      <w:r>
        <w:rPr>
          <w:sz w:val="56"/>
          <w:szCs w:val="56"/>
        </w:rPr>
        <w:t>NO CHILDREN PLEASE</w:t>
      </w:r>
    </w:p>
    <w:sectPr w:rsidR="003F60F8" w:rsidRPr="003F60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0F8"/>
    <w:rsid w:val="001C5573"/>
    <w:rsid w:val="003F60F8"/>
    <w:rsid w:val="00E4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0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0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E3C58BE6</Template>
  <TotalTime>0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ISD709</Company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E Evanson</dc:creator>
  <cp:lastModifiedBy>Robin Evanson</cp:lastModifiedBy>
  <cp:revision>2</cp:revision>
  <cp:lastPrinted>2015-10-30T16:46:00Z</cp:lastPrinted>
  <dcterms:created xsi:type="dcterms:W3CDTF">2015-10-30T16:46:00Z</dcterms:created>
  <dcterms:modified xsi:type="dcterms:W3CDTF">2015-10-30T16:46:00Z</dcterms:modified>
</cp:coreProperties>
</file>