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EF6" w:rsidRDefault="00373F1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Time of Day Meeting Format</w:t>
      </w:r>
    </w:p>
    <w:p w:rsidR="00824EF6" w:rsidRDefault="00824EF6">
      <w:pPr>
        <w:pStyle w:val="Standard"/>
        <w:jc w:val="center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Welcome to the NA Time of Day Meeting of Narcotics Anonymous: let's go around the room and introduce ourselves. Hi may name is __________ and I am an </w:t>
      </w:r>
      <w:r>
        <w:rPr>
          <w:sz w:val="28"/>
          <w:szCs w:val="28"/>
        </w:rPr>
        <w:t>addict.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Let's open the meeting with a moment of silence followed by the Serenity Prayer.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We like to extend a special welcome to newcomers. Is anyone here in their first 30 days of recovery or returning from a relapse? (Give welcome tag, meeting list and </w:t>
      </w:r>
      <w:r>
        <w:rPr>
          <w:sz w:val="28"/>
          <w:szCs w:val="28"/>
        </w:rPr>
        <w:t>a hug.)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This is a closed meeting of Narcotics Anonymous. Closed meetings are for addicts or people who think they might have a drug problem. If there are any non-addicts visiting, we'd like to thank you for your interest in Narcotics Anonymous, our local </w:t>
      </w:r>
      <w:r>
        <w:rPr>
          <w:sz w:val="28"/>
          <w:szCs w:val="28"/>
        </w:rPr>
        <w:t>NA meeting list on the literature table will direct you to an NA meeting in our community that is open to non-addicts.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For the protection of our group as well as the meeting facility, we ask that you have no drugs or paraphernalia on your person at the me</w:t>
      </w:r>
      <w:r>
        <w:rPr>
          <w:sz w:val="28"/>
          <w:szCs w:val="28"/>
        </w:rPr>
        <w:t>eting. If you have any now, please leave, dispose of them, and return as quickly as possible.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Would someone please read              “Who is an Addict”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Would someone please read              “What is Narcotics Anonymous?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Would someone please read      </w:t>
      </w:r>
      <w:r>
        <w:rPr>
          <w:sz w:val="28"/>
          <w:szCs w:val="28"/>
        </w:rPr>
        <w:t xml:space="preserve">        “Why Are We Here”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Would someone please read               “How It Works”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</w:pPr>
      <w:r>
        <w:rPr>
          <w:sz w:val="28"/>
          <w:szCs w:val="28"/>
        </w:rPr>
        <w:t>The basket being passed around is one way we practice our 7</w:t>
      </w:r>
      <w:r>
        <w:rPr>
          <w:sz w:val="28"/>
          <w:szCs w:val="28"/>
          <w:vertAlign w:val="superscript"/>
        </w:rPr>
        <w:t>th</w:t>
      </w:r>
      <w:r w:rsidR="005C5A51">
        <w:rPr>
          <w:sz w:val="28"/>
          <w:szCs w:val="28"/>
        </w:rPr>
        <w:t xml:space="preserve"> Tradition:</w:t>
      </w:r>
      <w:bookmarkStart w:id="0" w:name="_GoBack"/>
      <w:bookmarkEnd w:id="0"/>
      <w:r>
        <w:rPr>
          <w:sz w:val="28"/>
          <w:szCs w:val="28"/>
        </w:rPr>
        <w:t xml:space="preserve"> which states “Every NA group ought to be fully self-supporting, declining outside contributions”. </w:t>
      </w:r>
      <w:r>
        <w:rPr>
          <w:sz w:val="28"/>
          <w:szCs w:val="28"/>
        </w:rPr>
        <w:t xml:space="preserve">Your contribution pays for rent, literature, supporting NA through various NA service committees, and helps carry the NA message of recovery in our area and around the world.  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</w:pPr>
      <w:r>
        <w:rPr>
          <w:sz w:val="28"/>
          <w:szCs w:val="28"/>
        </w:rPr>
        <w:t>Would someone please read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The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side of “The 12 Traditions”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We celebrate v</w:t>
      </w:r>
      <w:r>
        <w:rPr>
          <w:sz w:val="28"/>
          <w:szCs w:val="28"/>
        </w:rPr>
        <w:t xml:space="preserve">arious lengths of clean time… 30, 60, 90 days, 6 &amp; 9 months, 1 year, 18 months and multiple years. Is there anyone here celebrating one of these lengths of clean time? 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Do we have any NA announcements?</w:t>
      </w: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This is an Information Pamphlet meeting of Narcotics </w:t>
      </w:r>
      <w:r>
        <w:rPr>
          <w:sz w:val="28"/>
          <w:szCs w:val="28"/>
        </w:rPr>
        <w:t>Anonymous: meaning we will read part of a pamphlet each week and have an open discussion on the reading and how it works in our lives as a recovering addicts.</w:t>
      </w:r>
    </w:p>
    <w:p w:rsidR="005C5A51" w:rsidRDefault="005C5A51" w:rsidP="005C5A51">
      <w:pPr>
        <w:pStyle w:val="Standard"/>
        <w:rPr>
          <w:sz w:val="28"/>
          <w:szCs w:val="28"/>
        </w:rPr>
      </w:pPr>
    </w:p>
    <w:p w:rsidR="005C5A51" w:rsidRDefault="005C5A51" w:rsidP="005C5A5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At this meeting we set a timer for 4 minutes. When the timer goes off you will have one more minute to finish up your thoughts.   </w:t>
      </w:r>
    </w:p>
    <w:p w:rsidR="005C5A51" w:rsidRDefault="005C5A51">
      <w:pPr>
        <w:pStyle w:val="Standard"/>
        <w:rPr>
          <w:sz w:val="28"/>
          <w:szCs w:val="28"/>
        </w:rPr>
      </w:pP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Would someone please start us off with the IP___________.</w:t>
      </w:r>
    </w:p>
    <w:p w:rsidR="00824EF6" w:rsidRDefault="00824EF6">
      <w:pPr>
        <w:pStyle w:val="Standard"/>
        <w:rPr>
          <w:sz w:val="28"/>
          <w:szCs w:val="28"/>
        </w:rPr>
      </w:pPr>
    </w:p>
    <w:p w:rsidR="005C5A51" w:rsidRDefault="005C5A51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At 12:55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That is all the time we hav</w:t>
      </w:r>
      <w:r>
        <w:rPr>
          <w:sz w:val="28"/>
          <w:szCs w:val="28"/>
        </w:rPr>
        <w:t>e for sharing. Would someone please read “We Do Recover”</w:t>
      </w:r>
    </w:p>
    <w:p w:rsidR="00824EF6" w:rsidRDefault="00824EF6">
      <w:pPr>
        <w:pStyle w:val="Standard"/>
        <w:rPr>
          <w:sz w:val="28"/>
          <w:szCs w:val="28"/>
        </w:rPr>
      </w:pPr>
    </w:p>
    <w:p w:rsidR="00824EF6" w:rsidRDefault="00373F12">
      <w:pPr>
        <w:pStyle w:val="Standard"/>
      </w:pPr>
      <w:r>
        <w:rPr>
          <w:sz w:val="28"/>
          <w:szCs w:val="28"/>
        </w:rPr>
        <w:t>Close with the Gratitude Prayer</w:t>
      </w:r>
    </w:p>
    <w:sectPr w:rsidR="00824EF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F12" w:rsidRDefault="00373F12">
      <w:r>
        <w:separator/>
      </w:r>
    </w:p>
  </w:endnote>
  <w:endnote w:type="continuationSeparator" w:id="0">
    <w:p w:rsidR="00373F12" w:rsidRDefault="0037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F12" w:rsidRDefault="00373F12">
      <w:r>
        <w:rPr>
          <w:color w:val="000000"/>
        </w:rPr>
        <w:separator/>
      </w:r>
    </w:p>
  </w:footnote>
  <w:footnote w:type="continuationSeparator" w:id="0">
    <w:p w:rsidR="00373F12" w:rsidRDefault="00373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24EF6"/>
    <w:rsid w:val="002B3F17"/>
    <w:rsid w:val="00373F12"/>
    <w:rsid w:val="005C5A51"/>
    <w:rsid w:val="0082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AAB20F-BBF8-4469-826D-BDFFF260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Marvella Davis</dc:creator>
  <cp:lastModifiedBy>Valerie DuPuis</cp:lastModifiedBy>
  <cp:revision>2</cp:revision>
  <dcterms:created xsi:type="dcterms:W3CDTF">2015-03-28T20:58:00Z</dcterms:created>
  <dcterms:modified xsi:type="dcterms:W3CDTF">2015-03-28T20:58:00Z</dcterms:modified>
</cp:coreProperties>
</file>