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6EF" w:rsidRPr="002D279D" w:rsidRDefault="00EB56EF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>Hi! My name is [</w:t>
      </w:r>
      <w:r w:rsidR="00C60195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_______</w:t>
      </w:r>
      <w:r w:rsidR="00372FBE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], </w:t>
      </w:r>
      <w:r w:rsidR="00372FBE">
        <w:rPr>
          <w:rFonts w:asciiTheme="minorHAnsi" w:hAnsiTheme="minorHAnsi" w:cstheme="minorHAnsi"/>
          <w:color w:val="000000"/>
          <w:shd w:val="clear" w:color="auto" w:fill="FFFFFF"/>
        </w:rPr>
        <w:t xml:space="preserve">and </w:t>
      </w:r>
      <w:r w:rsidR="00372FBE" w:rsidRPr="002D279D">
        <w:rPr>
          <w:rFonts w:asciiTheme="minorHAnsi" w:hAnsiTheme="minorHAnsi" w:cstheme="minorHAnsi"/>
          <w:color w:val="000000"/>
          <w:shd w:val="clear" w:color="auto" w:fill="FFFFFF"/>
        </w:rPr>
        <w:t>I’m an addict,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and I would like to welcome you to the “It Works” </w:t>
      </w:r>
      <w:r w:rsidR="00BE5045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beginners 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>meeting of Narcotics Anonymous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:rsidR="00C60195" w:rsidRDefault="00722513" w:rsidP="0072251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Let’s take a</w:t>
      </w:r>
      <w:r w:rsidR="00EB56EF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 few moments </w:t>
      </w:r>
      <w:r w:rsidR="00372FBE">
        <w:rPr>
          <w:rFonts w:cstheme="minorHAnsi"/>
          <w:color w:val="000000"/>
          <w:sz w:val="24"/>
          <w:szCs w:val="24"/>
          <w:shd w:val="clear" w:color="auto" w:fill="FFFFFF"/>
        </w:rPr>
        <w:t xml:space="preserve">of </w:t>
      </w:r>
      <w:r w:rsidR="00EB56EF" w:rsidRPr="002D279D">
        <w:rPr>
          <w:rFonts w:cstheme="minorHAnsi"/>
          <w:color w:val="000000"/>
          <w:sz w:val="24"/>
          <w:szCs w:val="24"/>
          <w:shd w:val="clear" w:color="auto" w:fill="FFFFFF"/>
        </w:rPr>
        <w:t>silence</w:t>
      </w:r>
      <w:r w:rsidR="006E2A29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EB56EF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to collect our thoughts and remember </w:t>
      </w:r>
      <w:r w:rsidR="006E2A29" w:rsidRPr="002D279D">
        <w:rPr>
          <w:rFonts w:cstheme="minorHAnsi"/>
          <w:color w:val="000000"/>
          <w:sz w:val="24"/>
          <w:szCs w:val="24"/>
          <w:shd w:val="clear" w:color="auto" w:fill="FFFFFF"/>
        </w:rPr>
        <w:t>ou</w:t>
      </w:r>
      <w:r w:rsidR="00372FBE">
        <w:rPr>
          <w:rFonts w:cstheme="minorHAnsi"/>
          <w:color w:val="000000"/>
          <w:sz w:val="24"/>
          <w:szCs w:val="24"/>
          <w:shd w:val="clear" w:color="auto" w:fill="FFFFFF"/>
        </w:rPr>
        <w:t>r</w:t>
      </w:r>
      <w:r w:rsidR="006E2A29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 Fifth </w:t>
      </w:r>
      <w:r w:rsidR="00795643" w:rsidRPr="002D279D">
        <w:rPr>
          <w:rFonts w:cstheme="minorHAnsi"/>
          <w:color w:val="000000"/>
          <w:sz w:val="24"/>
          <w:szCs w:val="24"/>
          <w:shd w:val="clear" w:color="auto" w:fill="FFFFFF"/>
        </w:rPr>
        <w:t>Tradition that</w:t>
      </w:r>
      <w:r w:rsidR="006E2A29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372FBE">
        <w:rPr>
          <w:rFonts w:cstheme="minorHAnsi"/>
          <w:color w:val="000000"/>
          <w:sz w:val="24"/>
          <w:szCs w:val="24"/>
          <w:shd w:val="clear" w:color="auto" w:fill="FFFFFF"/>
        </w:rPr>
        <w:t>“</w:t>
      </w:r>
      <w:r w:rsidR="00795643" w:rsidRPr="002D279D">
        <w:rPr>
          <w:rFonts w:cstheme="minorHAnsi"/>
          <w:i/>
          <w:iCs/>
          <w:sz w:val="24"/>
          <w:szCs w:val="24"/>
        </w:rPr>
        <w:t>each</w:t>
      </w:r>
      <w:r w:rsidR="00C4683A" w:rsidRPr="002D279D">
        <w:rPr>
          <w:rFonts w:cstheme="minorHAnsi"/>
          <w:i/>
          <w:iCs/>
          <w:sz w:val="24"/>
          <w:szCs w:val="24"/>
        </w:rPr>
        <w:t xml:space="preserve"> group has but one primary purpose—to carry the message to the addict who still suffers</w:t>
      </w:r>
      <w:r w:rsidR="00372FBE">
        <w:rPr>
          <w:rFonts w:cstheme="minorHAnsi"/>
          <w:i/>
          <w:iCs/>
          <w:sz w:val="24"/>
          <w:szCs w:val="24"/>
        </w:rPr>
        <w:t>”</w:t>
      </w:r>
      <w:r w:rsidR="00C4683A" w:rsidRPr="002D279D">
        <w:rPr>
          <w:rFonts w:cstheme="minorHAnsi"/>
          <w:i/>
          <w:iCs/>
          <w:sz w:val="24"/>
          <w:szCs w:val="24"/>
        </w:rPr>
        <w:t>.</w:t>
      </w:r>
      <w:r w:rsidR="00C4683A" w:rsidRPr="002D279D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:rsidR="00C60195" w:rsidRPr="00C60195" w:rsidRDefault="00C60195" w:rsidP="00C60195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Part of being a member of Narcotics Anonymous </w:t>
      </w:r>
      <w:r>
        <w:rPr>
          <w:rFonts w:asciiTheme="minorHAnsi" w:hAnsiTheme="minorHAnsi" w:cstheme="minorHAnsi"/>
          <w:color w:val="000000"/>
          <w:shd w:val="clear" w:color="auto" w:fill="FFFFFF"/>
        </w:rPr>
        <w:t>is coming to understand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our </w:t>
      </w:r>
      <w:r>
        <w:rPr>
          <w:rFonts w:asciiTheme="minorHAnsi" w:hAnsiTheme="minorHAnsi" w:cstheme="minorHAnsi"/>
          <w:color w:val="000000"/>
          <w:shd w:val="clear" w:color="auto" w:fill="FFFFFF"/>
        </w:rPr>
        <w:t>anonymity and the singleness of purpose that unites us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To </w:t>
      </w:r>
      <w:r>
        <w:rPr>
          <w:rFonts w:asciiTheme="minorHAnsi" w:hAnsiTheme="minorHAnsi" w:cstheme="minorHAnsi"/>
          <w:color w:val="000000"/>
          <w:shd w:val="clear" w:color="auto" w:fill="FFFFFF"/>
        </w:rPr>
        <w:t>demonstrate that we all suffer from the disease of addiction we will go around the room and introduce ourselves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identif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ying simply 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as addicts. </w:t>
      </w:r>
    </w:p>
    <w:p w:rsidR="00EB56EF" w:rsidRPr="002D279D" w:rsidRDefault="00EB56EF" w:rsidP="002D279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D279D">
        <w:rPr>
          <w:rFonts w:cstheme="minorHAnsi"/>
          <w:color w:val="000000"/>
          <w:sz w:val="24"/>
          <w:szCs w:val="24"/>
          <w:shd w:val="clear" w:color="auto" w:fill="FFFFFF"/>
        </w:rPr>
        <w:t>Thank you</w:t>
      </w:r>
      <w:r w:rsidR="00C60195">
        <w:rPr>
          <w:rFonts w:cstheme="minorHAnsi"/>
          <w:color w:val="000000"/>
          <w:sz w:val="24"/>
          <w:szCs w:val="24"/>
          <w:shd w:val="clear" w:color="auto" w:fill="FFFFFF"/>
        </w:rPr>
        <w:t>. Would someone please read:</w:t>
      </w:r>
    </w:p>
    <w:p w:rsidR="00C4683A" w:rsidRPr="002D279D" w:rsidRDefault="00C4683A" w:rsidP="002D279D">
      <w:pPr>
        <w:pStyle w:val="NoSpacing"/>
        <w:numPr>
          <w:ilvl w:val="4"/>
          <w:numId w:val="1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2D279D">
        <w:rPr>
          <w:rFonts w:cstheme="minorHAnsi"/>
          <w:sz w:val="24"/>
          <w:szCs w:val="24"/>
          <w:shd w:val="clear" w:color="auto" w:fill="FFFFFF"/>
        </w:rPr>
        <w:t>Who is an Addict</w:t>
      </w:r>
    </w:p>
    <w:p w:rsidR="00C4683A" w:rsidRPr="002D279D" w:rsidRDefault="00C4683A" w:rsidP="002D279D">
      <w:pPr>
        <w:pStyle w:val="NoSpacing"/>
        <w:numPr>
          <w:ilvl w:val="4"/>
          <w:numId w:val="1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2D279D">
        <w:rPr>
          <w:rFonts w:cstheme="minorHAnsi"/>
          <w:sz w:val="24"/>
          <w:szCs w:val="24"/>
          <w:shd w:val="clear" w:color="auto" w:fill="FFFFFF"/>
        </w:rPr>
        <w:t>What is the NA Program</w:t>
      </w:r>
    </w:p>
    <w:p w:rsidR="00C4683A" w:rsidRPr="002D279D" w:rsidRDefault="00C4683A" w:rsidP="002D279D">
      <w:pPr>
        <w:pStyle w:val="NoSpacing"/>
        <w:numPr>
          <w:ilvl w:val="4"/>
          <w:numId w:val="1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2D279D">
        <w:rPr>
          <w:rFonts w:cstheme="minorHAnsi"/>
          <w:sz w:val="24"/>
          <w:szCs w:val="24"/>
          <w:shd w:val="clear" w:color="auto" w:fill="FFFFFF"/>
        </w:rPr>
        <w:t>Why Are We Here</w:t>
      </w:r>
    </w:p>
    <w:p w:rsidR="00854928" w:rsidRPr="002D279D" w:rsidRDefault="00C4683A" w:rsidP="002D279D">
      <w:pPr>
        <w:pStyle w:val="NoSpacing"/>
        <w:numPr>
          <w:ilvl w:val="4"/>
          <w:numId w:val="1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2D279D">
        <w:rPr>
          <w:rFonts w:cstheme="minorHAnsi"/>
          <w:sz w:val="24"/>
          <w:szCs w:val="24"/>
          <w:shd w:val="clear" w:color="auto" w:fill="FFFFFF"/>
        </w:rPr>
        <w:t>How it Works</w:t>
      </w:r>
    </w:p>
    <w:p w:rsidR="005C6829" w:rsidRPr="002D279D" w:rsidRDefault="00CA1E9A" w:rsidP="002D279D">
      <w:pPr>
        <w:pStyle w:val="NoSpacing"/>
        <w:numPr>
          <w:ilvl w:val="0"/>
          <w:numId w:val="1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2D279D">
        <w:rPr>
          <w:rFonts w:cstheme="minorHAnsi"/>
          <w:sz w:val="24"/>
          <w:szCs w:val="24"/>
          <w:shd w:val="clear" w:color="auto" w:fill="FFFFFF"/>
        </w:rPr>
        <w:t>W</w:t>
      </w:r>
      <w:r w:rsidR="00854928" w:rsidRPr="002D279D">
        <w:rPr>
          <w:rFonts w:cstheme="minorHAnsi"/>
          <w:sz w:val="24"/>
          <w:szCs w:val="24"/>
          <w:shd w:val="clear" w:color="auto" w:fill="FFFFFF"/>
        </w:rPr>
        <w:t>e pass the basket to help with the expenses of our meeting</w:t>
      </w:r>
      <w:r w:rsidRPr="002D279D">
        <w:rPr>
          <w:rFonts w:cstheme="minorHAnsi"/>
          <w:sz w:val="24"/>
          <w:szCs w:val="24"/>
          <w:shd w:val="clear" w:color="auto" w:fill="FFFFFF"/>
        </w:rPr>
        <w:t xml:space="preserve">. If you have a court card, </w:t>
      </w:r>
      <w:r w:rsidR="006E2A29" w:rsidRPr="002D279D">
        <w:rPr>
          <w:rFonts w:cstheme="minorHAnsi"/>
          <w:sz w:val="24"/>
          <w:szCs w:val="24"/>
          <w:shd w:val="clear" w:color="auto" w:fill="FFFFFF"/>
        </w:rPr>
        <w:t xml:space="preserve">you can </w:t>
      </w:r>
      <w:r w:rsidRPr="002D279D">
        <w:rPr>
          <w:rFonts w:cstheme="minorHAnsi"/>
          <w:sz w:val="24"/>
          <w:szCs w:val="24"/>
          <w:shd w:val="clear" w:color="auto" w:fill="FFFFFF"/>
        </w:rPr>
        <w:t>put it in the basket and pick it up after the meeting</w:t>
      </w:r>
      <w:r w:rsidR="006E2A29" w:rsidRPr="002D279D">
        <w:rPr>
          <w:rFonts w:cstheme="minorHAnsi"/>
          <w:sz w:val="24"/>
          <w:szCs w:val="24"/>
          <w:shd w:val="clear" w:color="auto" w:fill="FFFFFF"/>
        </w:rPr>
        <w:t>.</w:t>
      </w:r>
    </w:p>
    <w:p w:rsidR="00C60195" w:rsidRPr="00C60195" w:rsidRDefault="00795643" w:rsidP="00C60195">
      <w:pPr>
        <w:pStyle w:val="NoSpacing"/>
        <w:numPr>
          <w:ilvl w:val="4"/>
          <w:numId w:val="11"/>
        </w:numPr>
        <w:spacing w:line="360" w:lineRule="auto"/>
        <w:jc w:val="both"/>
        <w:rPr>
          <w:rFonts w:cstheme="minorHAnsi"/>
          <w:color w:val="000000"/>
          <w:shd w:val="clear" w:color="auto" w:fill="FFFFFF"/>
        </w:rPr>
      </w:pPr>
      <w:r w:rsidRPr="00C60195">
        <w:rPr>
          <w:rFonts w:cstheme="minorHAnsi"/>
          <w:sz w:val="24"/>
          <w:szCs w:val="24"/>
          <w:shd w:val="clear" w:color="auto" w:fill="FFFFFF"/>
        </w:rPr>
        <w:t>Would someone please read</w:t>
      </w:r>
      <w:r w:rsidR="00C4683A" w:rsidRPr="00C60195">
        <w:rPr>
          <w:rFonts w:cstheme="minorHAnsi"/>
          <w:sz w:val="24"/>
          <w:szCs w:val="24"/>
          <w:shd w:val="clear" w:color="auto" w:fill="FFFFFF"/>
        </w:rPr>
        <w:t xml:space="preserve"> The Twelve Traditions</w:t>
      </w:r>
    </w:p>
    <w:p w:rsidR="00C4683A" w:rsidRPr="00C60195" w:rsidRDefault="00C4683A" w:rsidP="002D279D">
      <w:pPr>
        <w:pStyle w:val="NoSpacing"/>
        <w:numPr>
          <w:ilvl w:val="0"/>
          <w:numId w:val="11"/>
        </w:numPr>
        <w:spacing w:line="360" w:lineRule="auto"/>
        <w:jc w:val="both"/>
        <w:rPr>
          <w:rFonts w:cstheme="minorHAnsi"/>
          <w:color w:val="000000"/>
          <w:shd w:val="clear" w:color="auto" w:fill="FFFFFF"/>
        </w:rPr>
      </w:pPr>
      <w:r w:rsidRPr="00C60195">
        <w:rPr>
          <w:rFonts w:cstheme="minorHAnsi"/>
          <w:color w:val="000000"/>
          <w:shd w:val="clear" w:color="auto" w:fill="FFFFFF"/>
        </w:rPr>
        <w:t>A few housekeeping items: Please silence your cell phones and refrain from texting during the meeting</w:t>
      </w:r>
      <w:r w:rsidR="00372FBE" w:rsidRPr="00C60195">
        <w:rPr>
          <w:rFonts w:cstheme="minorHAnsi"/>
          <w:color w:val="000000"/>
          <w:shd w:val="clear" w:color="auto" w:fill="FFFFFF"/>
        </w:rPr>
        <w:t xml:space="preserve">. </w:t>
      </w:r>
      <w:r w:rsidRPr="00C60195">
        <w:rPr>
          <w:rFonts w:cstheme="minorHAnsi"/>
          <w:color w:val="000000"/>
          <w:shd w:val="clear" w:color="auto" w:fill="FFFFFF"/>
        </w:rPr>
        <w:t>If you need to smoke, please use the cans</w:t>
      </w:r>
      <w:r w:rsidR="00BE5045" w:rsidRPr="00C60195">
        <w:rPr>
          <w:rFonts w:cstheme="minorHAnsi"/>
          <w:color w:val="000000"/>
          <w:shd w:val="clear" w:color="auto" w:fill="FFFFFF"/>
        </w:rPr>
        <w:t xml:space="preserve"> outside</w:t>
      </w:r>
      <w:r w:rsidRPr="00C60195">
        <w:rPr>
          <w:rFonts w:cstheme="minorHAnsi"/>
          <w:color w:val="000000"/>
          <w:shd w:val="clear" w:color="auto" w:fill="FFFFFF"/>
        </w:rPr>
        <w:t xml:space="preserve"> for your cigarette butts. There is no</w:t>
      </w:r>
      <w:r w:rsidR="00EB56EF" w:rsidRPr="00C60195">
        <w:rPr>
          <w:rFonts w:cstheme="minorHAnsi"/>
          <w:color w:val="000000"/>
          <w:shd w:val="clear" w:color="auto" w:fill="FFFFFF"/>
        </w:rPr>
        <w:t xml:space="preserve"> </w:t>
      </w:r>
      <w:r w:rsidRPr="00C60195">
        <w:rPr>
          <w:rFonts w:cstheme="minorHAnsi"/>
          <w:color w:val="000000"/>
          <w:shd w:val="clear" w:color="auto" w:fill="FFFFFF"/>
        </w:rPr>
        <w:t>break at this meeting but you are welcome to help yourself to coffee</w:t>
      </w:r>
      <w:r w:rsidR="00C60195" w:rsidRPr="00C60195">
        <w:rPr>
          <w:rFonts w:cstheme="minorHAnsi"/>
          <w:color w:val="000000"/>
          <w:shd w:val="clear" w:color="auto" w:fill="FFFFFF"/>
        </w:rPr>
        <w:t xml:space="preserve"> at any time</w:t>
      </w:r>
      <w:r w:rsidR="00372FBE" w:rsidRPr="00C60195">
        <w:rPr>
          <w:rFonts w:cstheme="minorHAnsi"/>
          <w:color w:val="000000"/>
          <w:shd w:val="clear" w:color="auto" w:fill="FFFFFF"/>
        </w:rPr>
        <w:t>.</w:t>
      </w:r>
      <w:r w:rsidRPr="00C60195">
        <w:rPr>
          <w:rFonts w:cstheme="minorHAnsi"/>
          <w:color w:val="000000"/>
          <w:shd w:val="clear" w:color="auto" w:fill="FFFFFF"/>
        </w:rPr>
        <w:t xml:space="preserve"> Please be aware that we are at a correctional institution and there are offenders both inside</w:t>
      </w:r>
      <w:r w:rsidR="00795643" w:rsidRPr="00C60195">
        <w:rPr>
          <w:rFonts w:cstheme="minorHAnsi"/>
          <w:color w:val="000000"/>
          <w:shd w:val="clear" w:color="auto" w:fill="FFFFFF"/>
        </w:rPr>
        <w:t xml:space="preserve"> and outside of this facility. We</w:t>
      </w:r>
      <w:r w:rsidR="00854928" w:rsidRPr="00C60195">
        <w:rPr>
          <w:rFonts w:cstheme="minorHAnsi"/>
          <w:color w:val="000000"/>
          <w:shd w:val="clear" w:color="auto" w:fill="FFFFFF"/>
        </w:rPr>
        <w:t xml:space="preserve"> hold a group business meeting on the first Wednesday of each month. Please help us by participating in this important part of carrying the message.</w:t>
      </w:r>
    </w:p>
    <w:p w:rsidR="00A6395F" w:rsidRPr="002D279D" w:rsidRDefault="00A6395F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We want to 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show that the program works by 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>acknowledg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>ing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various </w:t>
      </w:r>
      <w:r w:rsidR="006E2A29" w:rsidRPr="002D279D">
        <w:rPr>
          <w:rFonts w:asciiTheme="minorHAnsi" w:hAnsiTheme="minorHAnsi" w:cstheme="minorHAnsi"/>
          <w:color w:val="000000"/>
          <w:shd w:val="clear" w:color="auto" w:fill="FFFFFF"/>
        </w:rPr>
        <w:t>lengths of clean time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>We ask you to stand and tell us your name and let us give you a key tag if:</w:t>
      </w:r>
    </w:p>
    <w:p w:rsidR="0039261D" w:rsidRPr="002D279D" w:rsidRDefault="00A6395F" w:rsidP="002D279D">
      <w:pPr>
        <w:pStyle w:val="NormalWeb"/>
        <w:numPr>
          <w:ilvl w:val="2"/>
          <w:numId w:val="11"/>
        </w:num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2D279D">
        <w:rPr>
          <w:rFonts w:asciiTheme="minorHAnsi" w:hAnsiTheme="minorHAnsi" w:cstheme="minorHAnsi"/>
          <w:shd w:val="clear" w:color="auto" w:fill="FFFFFF"/>
        </w:rPr>
        <w:t>This is your first NA meeting or you are returning from a relapse.</w:t>
      </w:r>
    </w:p>
    <w:p w:rsidR="00A6395F" w:rsidRPr="002D279D" w:rsidRDefault="00A6395F" w:rsidP="002D279D">
      <w:pPr>
        <w:pStyle w:val="NormalWeb"/>
        <w:numPr>
          <w:ilvl w:val="2"/>
          <w:numId w:val="11"/>
        </w:num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2D279D">
        <w:rPr>
          <w:rFonts w:asciiTheme="minorHAnsi" w:hAnsiTheme="minorHAnsi" w:cstheme="minorHAnsi"/>
          <w:shd w:val="clear" w:color="auto" w:fill="FFFFFF"/>
        </w:rPr>
        <w:t>If you have stayed clean for:</w:t>
      </w:r>
      <w:r w:rsidR="00795643" w:rsidRPr="002D279D">
        <w:rPr>
          <w:rFonts w:asciiTheme="minorHAnsi" w:hAnsiTheme="minorHAnsi" w:cstheme="minorHAnsi"/>
          <w:shd w:val="clear" w:color="auto" w:fill="FFFFFF"/>
        </w:rPr>
        <w:t xml:space="preserve"> 3</w:t>
      </w:r>
      <w:r w:rsidRPr="002D279D">
        <w:rPr>
          <w:rFonts w:asciiTheme="minorHAnsi" w:hAnsiTheme="minorHAnsi" w:cstheme="minorHAnsi"/>
          <w:shd w:val="clear" w:color="auto" w:fill="FFFFFF"/>
        </w:rPr>
        <w:t>0 days</w:t>
      </w:r>
      <w:r w:rsidR="00CA1E9A" w:rsidRPr="002D279D">
        <w:rPr>
          <w:rFonts w:asciiTheme="minorHAnsi" w:hAnsiTheme="minorHAnsi" w:cstheme="minorHAnsi"/>
          <w:shd w:val="clear" w:color="auto" w:fill="FFFFFF"/>
        </w:rPr>
        <w:t xml:space="preserve">, 60 days, 90 days, 6 </w:t>
      </w:r>
      <w:r w:rsidR="00C60195">
        <w:rPr>
          <w:rFonts w:asciiTheme="minorHAnsi" w:hAnsiTheme="minorHAnsi" w:cstheme="minorHAnsi"/>
          <w:shd w:val="clear" w:color="auto" w:fill="FFFFFF"/>
        </w:rPr>
        <w:t>months</w:t>
      </w:r>
      <w:r w:rsidR="00CA1E9A" w:rsidRPr="002D279D">
        <w:rPr>
          <w:rFonts w:asciiTheme="minorHAnsi" w:hAnsiTheme="minorHAnsi" w:cstheme="minorHAnsi"/>
          <w:shd w:val="clear" w:color="auto" w:fill="FFFFFF"/>
        </w:rPr>
        <w:t xml:space="preserve">, 9 </w:t>
      </w:r>
      <w:r w:rsidR="00C60195">
        <w:rPr>
          <w:rFonts w:asciiTheme="minorHAnsi" w:hAnsiTheme="minorHAnsi" w:cstheme="minorHAnsi"/>
          <w:shd w:val="clear" w:color="auto" w:fill="FFFFFF"/>
        </w:rPr>
        <w:t>months</w:t>
      </w:r>
      <w:r w:rsidR="00CA1E9A" w:rsidRPr="002D279D">
        <w:rPr>
          <w:rFonts w:asciiTheme="minorHAnsi" w:hAnsiTheme="minorHAnsi" w:cstheme="minorHAnsi"/>
          <w:shd w:val="clear" w:color="auto" w:fill="FFFFFF"/>
        </w:rPr>
        <w:t xml:space="preserve">, 1 year, 18 </w:t>
      </w:r>
      <w:r w:rsidR="00C60195">
        <w:rPr>
          <w:rFonts w:asciiTheme="minorHAnsi" w:hAnsiTheme="minorHAnsi" w:cstheme="minorHAnsi"/>
          <w:shd w:val="clear" w:color="auto" w:fill="FFFFFF"/>
        </w:rPr>
        <w:t>months</w:t>
      </w:r>
      <w:r w:rsidR="00CA1E9A" w:rsidRPr="002D279D">
        <w:rPr>
          <w:rFonts w:asciiTheme="minorHAnsi" w:hAnsiTheme="minorHAnsi" w:cstheme="minorHAnsi"/>
          <w:shd w:val="clear" w:color="auto" w:fill="FFFFFF"/>
        </w:rPr>
        <w:t>, multiple years.</w:t>
      </w:r>
    </w:p>
    <w:p w:rsidR="00795643" w:rsidRPr="002D279D" w:rsidRDefault="00795643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When we </w:t>
      </w:r>
      <w:r w:rsidR="00372FBE" w:rsidRPr="002D279D">
        <w:rPr>
          <w:rFonts w:asciiTheme="minorHAnsi" w:hAnsiTheme="minorHAnsi" w:cstheme="minorHAnsi"/>
          <w:color w:val="000000"/>
          <w:shd w:val="clear" w:color="auto" w:fill="FFFFFF"/>
        </w:rPr>
        <w:t>share,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we will describe how we have stayed cle</w:t>
      </w:r>
      <w:r w:rsidR="00372FBE">
        <w:rPr>
          <w:rFonts w:asciiTheme="minorHAnsi" w:hAnsiTheme="minorHAnsi" w:cstheme="minorHAnsi"/>
          <w:color w:val="000000"/>
          <w:shd w:val="clear" w:color="auto" w:fill="FFFFFF"/>
        </w:rPr>
        <w:t>an by taking some simple steps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outlined in the Basic Text of Narcotics Anonymous [</w:t>
      </w:r>
      <w:r w:rsidRPr="002D279D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hold up a copy for everyone to see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]. </w:t>
      </w:r>
    </w:p>
    <w:p w:rsidR="00372FBE" w:rsidRDefault="00795643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372FBE">
        <w:rPr>
          <w:rFonts w:asciiTheme="minorHAnsi" w:hAnsiTheme="minorHAnsi" w:cstheme="minorHAnsi"/>
          <w:color w:val="000000"/>
          <w:shd w:val="clear" w:color="auto" w:fill="FFFFFF"/>
        </w:rPr>
        <w:t>We share about the nature of our addiction and NA’s method of recovery</w:t>
      </w:r>
      <w:r w:rsidR="002D279D"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>We talk about what we have done to get clean and stay clean</w:t>
      </w:r>
      <w:r w:rsidR="002D279D"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During our </w:t>
      </w:r>
      <w:r w:rsidR="002D279D" w:rsidRPr="00372FBE">
        <w:rPr>
          <w:rFonts w:asciiTheme="minorHAnsi" w:hAnsiTheme="minorHAnsi" w:cstheme="minorHAnsi"/>
          <w:color w:val="000000"/>
          <w:shd w:val="clear" w:color="auto" w:fill="FFFFFF"/>
        </w:rPr>
        <w:t>meeting,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 the chairperson will help us stay on track by interrupting us if we begin to </w:t>
      </w:r>
      <w:r w:rsidR="002D279D" w:rsidRPr="00372FBE">
        <w:rPr>
          <w:rFonts w:asciiTheme="minorHAnsi" w:hAnsiTheme="minorHAnsi" w:cstheme="minorHAnsi"/>
          <w:color w:val="000000"/>
          <w:shd w:val="clear" w:color="auto" w:fill="FFFFFF"/>
        </w:rPr>
        <w:t>cross talk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 or if we have wondered off topic</w:t>
      </w:r>
      <w:r w:rsidR="002D279D"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</w:p>
    <w:p w:rsidR="00C60195" w:rsidRDefault="00C60195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lastRenderedPageBreak/>
        <w:t>If you are new, we suggest that you sit back, relax, and listen; look for the similarities rather than the differences.</w:t>
      </w:r>
    </w:p>
    <w:p w:rsidR="00795643" w:rsidRPr="00372FBE" w:rsidRDefault="00795643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I want </w:t>
      </w:r>
      <w:r w:rsidR="00C60195">
        <w:rPr>
          <w:rFonts w:asciiTheme="minorHAnsi" w:hAnsiTheme="minorHAnsi" w:cstheme="minorHAnsi"/>
          <w:color w:val="000000"/>
          <w:shd w:val="clear" w:color="auto" w:fill="FFFFFF"/>
        </w:rPr>
        <w:t>to introduce ________ who will tell us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C60195">
        <w:rPr>
          <w:rFonts w:asciiTheme="minorHAnsi" w:hAnsiTheme="minorHAnsi" w:cstheme="minorHAnsi"/>
          <w:color w:val="000000"/>
          <w:shd w:val="clear" w:color="auto" w:fill="FFFFFF"/>
        </w:rPr>
        <w:t>about his/her experience in the NA program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 xml:space="preserve"> and get us started on our sharing. [</w:t>
      </w:r>
      <w:r w:rsidRPr="00372FBE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Guest speaker now shares for about 10 minutes</w:t>
      </w:r>
      <w:r w:rsidRPr="00372FBE">
        <w:rPr>
          <w:rFonts w:asciiTheme="minorHAnsi" w:hAnsiTheme="minorHAnsi" w:cstheme="minorHAnsi"/>
          <w:color w:val="000000"/>
          <w:shd w:val="clear" w:color="auto" w:fill="FFFFFF"/>
        </w:rPr>
        <w:t>] (set the timer)</w:t>
      </w:r>
    </w:p>
    <w:p w:rsidR="00795643" w:rsidRPr="002D279D" w:rsidRDefault="00795643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>Thank you, [</w:t>
      </w:r>
      <w:r w:rsidRPr="002D279D">
        <w:rPr>
          <w:rFonts w:asciiTheme="minorHAnsi" w:hAnsiTheme="minorHAnsi" w:cstheme="minorHAnsi"/>
          <w:i/>
          <w:color w:val="000000"/>
          <w:shd w:val="clear" w:color="auto" w:fill="FFFFFF"/>
        </w:rPr>
        <w:t>guest speaker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]. </w:t>
      </w:r>
    </w:p>
    <w:p w:rsidR="00EB56EF" w:rsidRPr="002D279D" w:rsidRDefault="002D279D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>L</w:t>
      </w:r>
      <w:r w:rsidR="00854928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imiting our sharing to five minutes can sometimes be difficult so we use a timer to remind us when four minutes have passed and use the last minute to wind up our sharing. </w:t>
      </w:r>
    </w:p>
    <w:p w:rsidR="002D279D" w:rsidRPr="002D279D" w:rsidRDefault="002D279D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We will now open the meeting for discussion. Who would like to start us out? </w:t>
      </w:r>
    </w:p>
    <w:p w:rsidR="00854928" w:rsidRPr="002D279D" w:rsidRDefault="00854928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>At 6:1</w:t>
      </w:r>
      <w:r w:rsidR="00722513">
        <w:rPr>
          <w:rFonts w:asciiTheme="minorHAnsi" w:hAnsiTheme="minorHAnsi" w:cstheme="minorHAnsi"/>
          <w:color w:val="000000"/>
          <w:shd w:val="clear" w:color="auto" w:fill="FFFFFF"/>
        </w:rPr>
        <w:t>5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– Thank you for joining us tonight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="0079439F" w:rsidRPr="002D279D">
        <w:rPr>
          <w:rFonts w:asciiTheme="minorHAnsi" w:hAnsiTheme="minorHAnsi" w:cstheme="minorHAnsi"/>
          <w:color w:val="000000"/>
          <w:shd w:val="clear" w:color="auto" w:fill="FFFFFF"/>
        </w:rPr>
        <w:t>Are there any NA announcements?</w:t>
      </w:r>
    </w:p>
    <w:p w:rsidR="00854928" w:rsidRPr="002D279D" w:rsidRDefault="00A4271D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In the literature rack you will find free local meeting lists and NA literature</w:t>
      </w:r>
      <w:r w:rsidR="00854928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that can explain how the NA program works. </w:t>
      </w:r>
      <w:r w:rsidR="00854928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Be sure to help yourself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="00A6395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We also have for sale at our cost the NA </w:t>
      </w:r>
      <w:r w:rsidR="00A6395F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>Basic Text</w:t>
      </w:r>
      <w:r w:rsidR="00A6395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r w:rsidR="00A6395F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 xml:space="preserve">It Works: How and </w:t>
      </w:r>
      <w:proofErr w:type="gramStart"/>
      <w:r w:rsidR="00A6395F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>Why</w:t>
      </w:r>
      <w:proofErr w:type="gramEnd"/>
      <w:r w:rsidR="00A6395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, 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the </w:t>
      </w:r>
      <w:r w:rsidR="003D5ADD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>Step</w:t>
      </w:r>
      <w:bookmarkStart w:id="0" w:name="_GoBack"/>
      <w:bookmarkEnd w:id="0"/>
      <w:r w:rsidR="003D5ADD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 xml:space="preserve"> Working Guid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>e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>, and our daily medi</w:t>
      </w:r>
      <w:r w:rsidR="00722513">
        <w:rPr>
          <w:rFonts w:asciiTheme="minorHAnsi" w:hAnsiTheme="minorHAnsi" w:cstheme="minorHAnsi"/>
          <w:color w:val="000000"/>
          <w:shd w:val="clear" w:color="auto" w:fill="FFFFFF"/>
        </w:rPr>
        <w:t>t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ation </w:t>
      </w:r>
      <w:r w:rsidR="002D279D" w:rsidRPr="00722513">
        <w:rPr>
          <w:rFonts w:asciiTheme="minorHAnsi" w:hAnsiTheme="minorHAnsi" w:cstheme="minorHAnsi"/>
          <w:color w:val="000000"/>
          <w:shd w:val="clear" w:color="auto" w:fill="FFFFFF"/>
        </w:rPr>
        <w:t>book</w:t>
      </w:r>
      <w:r w:rsidR="002D279D" w:rsidRPr="00722513">
        <w:rPr>
          <w:rFonts w:asciiTheme="minorHAnsi" w:hAnsiTheme="minorHAnsi" w:cstheme="minorHAnsi"/>
          <w:i/>
          <w:color w:val="000000"/>
          <w:shd w:val="clear" w:color="auto" w:fill="FFFFFF"/>
        </w:rPr>
        <w:t xml:space="preserve"> Just For Today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="00A6395F" w:rsidRPr="002D279D">
        <w:rPr>
          <w:rFonts w:asciiTheme="minorHAnsi" w:hAnsiTheme="minorHAnsi" w:cstheme="minorHAnsi"/>
          <w:color w:val="000000"/>
          <w:shd w:val="clear" w:color="auto" w:fill="FFFFFF"/>
        </w:rPr>
        <w:t>Please see our treasure to purchase one.</w:t>
      </w:r>
      <w:r w:rsidR="00854928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:rsidR="00A6395F" w:rsidRPr="002D279D" w:rsidRDefault="00A6395F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Most of 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>us will stay after the meeting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to answer questions and exchange phone numbers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All are invited, so please </w:t>
      </w:r>
      <w:r w:rsidRPr="002D279D">
        <w:rPr>
          <w:rFonts w:asciiTheme="minorHAnsi" w:hAnsiTheme="minorHAnsi" w:cstheme="minorHAnsi"/>
          <w:color w:val="000000"/>
          <w:shd w:val="clear" w:color="auto" w:fill="FFFFFF"/>
        </w:rPr>
        <w:t>stay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>Keep in mind that the facil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ity has asked us to close up at 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>6:35.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:rsidR="00EB56EF" w:rsidRPr="002D279D" w:rsidRDefault="00722513" w:rsidP="002D279D">
      <w:pPr>
        <w:pStyle w:val="NormalWeb"/>
        <w:numPr>
          <w:ilvl w:val="0"/>
          <w:numId w:val="11"/>
        </w:numPr>
        <w:spacing w:line="360" w:lineRule="auto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>Let’s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again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>thank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[guest speaker] for coming here tonight and 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>sharing with us.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>Would you p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>lease help us clos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e 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the meeting by leading 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>us in</w:t>
      </w:r>
      <w:r w:rsidR="00EB56EF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 the </w:t>
      </w:r>
      <w:r w:rsidR="003D5ADD" w:rsidRPr="002D279D">
        <w:rPr>
          <w:rFonts w:asciiTheme="minorHAnsi" w:hAnsiTheme="minorHAnsi" w:cstheme="minorHAnsi"/>
          <w:color w:val="000000"/>
          <w:shd w:val="clear" w:color="auto" w:fill="FFFFFF"/>
        </w:rPr>
        <w:t xml:space="preserve">Addicts </w:t>
      </w:r>
      <w:r w:rsidR="0039261D" w:rsidRPr="002D279D">
        <w:rPr>
          <w:rFonts w:asciiTheme="minorHAnsi" w:hAnsiTheme="minorHAnsi" w:cstheme="minorHAnsi"/>
          <w:color w:val="000000"/>
          <w:shd w:val="clear" w:color="auto" w:fill="FFFFFF"/>
        </w:rPr>
        <w:t>Prayer</w:t>
      </w:r>
      <w:r w:rsidR="002D279D" w:rsidRPr="002D279D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:rsidR="00E35542" w:rsidRPr="00CA1E9A" w:rsidRDefault="0039261D" w:rsidP="0079439F">
      <w:pPr>
        <w:jc w:val="center"/>
        <w:rPr>
          <w:rFonts w:cstheme="minorHAnsi"/>
          <w:sz w:val="28"/>
          <w:szCs w:val="28"/>
        </w:rPr>
      </w:pPr>
      <w:r w:rsidRPr="00CA1E9A">
        <w:rPr>
          <w:rFonts w:cstheme="minorHAnsi"/>
          <w:noProof/>
          <w:sz w:val="28"/>
          <w:szCs w:val="28"/>
        </w:rPr>
        <w:drawing>
          <wp:inline distT="0" distB="0" distL="0" distR="0" wp14:anchorId="1D76D3DA" wp14:editId="72AA0658">
            <wp:extent cx="2225040" cy="222504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Logo2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827" cy="222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35542" w:rsidRPr="00CA1E9A" w:rsidSect="00CA1E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A77" w:rsidRDefault="006D3A77" w:rsidP="0039261D">
      <w:pPr>
        <w:spacing w:after="0" w:line="240" w:lineRule="auto"/>
      </w:pPr>
      <w:r>
        <w:separator/>
      </w:r>
    </w:p>
  </w:endnote>
  <w:endnote w:type="continuationSeparator" w:id="0">
    <w:p w:rsidR="006D3A77" w:rsidRDefault="006D3A77" w:rsidP="0039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513" w:rsidRDefault="007225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513" w:rsidRDefault="007225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513" w:rsidRDefault="007225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A77" w:rsidRDefault="006D3A77" w:rsidP="0039261D">
      <w:pPr>
        <w:spacing w:after="0" w:line="240" w:lineRule="auto"/>
      </w:pPr>
      <w:r>
        <w:separator/>
      </w:r>
    </w:p>
  </w:footnote>
  <w:footnote w:type="continuationSeparator" w:id="0">
    <w:p w:rsidR="006D3A77" w:rsidRDefault="006D3A77" w:rsidP="0039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513" w:rsidRDefault="007225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sz w:val="32"/>
        <w:szCs w:val="32"/>
      </w:rPr>
      <w:alias w:val="Title"/>
      <w:id w:val="77738743"/>
      <w:placeholder>
        <w:docPart w:val="58F2E9DCB7334B61B7DA3F9127485C5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9261D" w:rsidRPr="00722513" w:rsidRDefault="00722513" w:rsidP="00722513">
        <w:pPr>
          <w:pStyle w:val="Header"/>
          <w:pBdr>
            <w:bottom w:val="thickThinSmallGap" w:sz="24" w:space="6" w:color="622423" w:themeColor="accent2" w:themeShade="7F"/>
          </w:pBdr>
          <w:jc w:val="center"/>
          <w:rPr>
            <w:rFonts w:asciiTheme="majorHAnsi" w:eastAsiaTheme="majorEastAsia" w:hAnsiTheme="majorHAnsi" w:cstheme="majorBidi"/>
            <w:b/>
            <w:color w:val="943634" w:themeColor="accent2" w:themeShade="BF"/>
            <w:sz w:val="32"/>
            <w:szCs w:val="32"/>
          </w:rPr>
        </w:pPr>
        <w:r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>“</w:t>
        </w:r>
        <w:r w:rsidR="0039261D"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>IT WORKS</w:t>
        </w:r>
        <w:r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>”</w:t>
        </w:r>
        <w:r w:rsidR="0039261D"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 xml:space="preserve"> </w:t>
        </w:r>
        <w:r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 xml:space="preserve"> </w:t>
        </w:r>
        <w:r w:rsidR="0079439F"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 xml:space="preserve"> </w:t>
        </w:r>
        <w:r w:rsidR="0039261D" w:rsidRPr="00722513">
          <w:rPr>
            <w:rFonts w:asciiTheme="majorHAnsi" w:eastAsiaTheme="majorEastAsia" w:hAnsiTheme="majorHAnsi" w:cstheme="majorBidi"/>
            <w:b/>
            <w:sz w:val="32"/>
            <w:szCs w:val="32"/>
          </w:rPr>
          <w:t>MEETING FORMAT</w:t>
        </w:r>
      </w:p>
    </w:sdtContent>
  </w:sdt>
  <w:p w:rsidR="0039261D" w:rsidRDefault="0039261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513" w:rsidRDefault="0072251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48E9"/>
    <w:multiLevelType w:val="hybridMultilevel"/>
    <w:tmpl w:val="AAB44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53CDA"/>
    <w:multiLevelType w:val="hybridMultilevel"/>
    <w:tmpl w:val="8DA22088"/>
    <w:lvl w:ilvl="0" w:tplc="2D66F762">
      <w:start w:val="5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0096C"/>
    <w:multiLevelType w:val="hybridMultilevel"/>
    <w:tmpl w:val="4E4C0E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906F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34A55E6"/>
    <w:multiLevelType w:val="hybridMultilevel"/>
    <w:tmpl w:val="E6C8375E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9F3E36"/>
    <w:multiLevelType w:val="hybridMultilevel"/>
    <w:tmpl w:val="DBD891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2807B1"/>
    <w:multiLevelType w:val="hybridMultilevel"/>
    <w:tmpl w:val="6874B7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522634D1"/>
    <w:multiLevelType w:val="multilevel"/>
    <w:tmpl w:val="706E994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5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590F5F5F"/>
    <w:multiLevelType w:val="hybridMultilevel"/>
    <w:tmpl w:val="0CE4F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A2254"/>
    <w:multiLevelType w:val="hybridMultilevel"/>
    <w:tmpl w:val="6D362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272DF9"/>
    <w:multiLevelType w:val="multilevel"/>
    <w:tmpl w:val="706E994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5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7C7156BE"/>
    <w:multiLevelType w:val="hybridMultilevel"/>
    <w:tmpl w:val="EF08C4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6"/>
  </w:num>
  <w:num w:numId="5">
    <w:abstractNumId w:val="11"/>
  </w:num>
  <w:num w:numId="6">
    <w:abstractNumId w:val="2"/>
  </w:num>
  <w:num w:numId="7">
    <w:abstractNumId w:val="5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32"/>
    <w:rsid w:val="002A7E99"/>
    <w:rsid w:val="002D279D"/>
    <w:rsid w:val="002E6532"/>
    <w:rsid w:val="00372FBE"/>
    <w:rsid w:val="0039261D"/>
    <w:rsid w:val="003D5ADD"/>
    <w:rsid w:val="00463EBC"/>
    <w:rsid w:val="005C6829"/>
    <w:rsid w:val="006D3A77"/>
    <w:rsid w:val="006E2A29"/>
    <w:rsid w:val="00722513"/>
    <w:rsid w:val="0079439F"/>
    <w:rsid w:val="00795643"/>
    <w:rsid w:val="007A04E6"/>
    <w:rsid w:val="00854928"/>
    <w:rsid w:val="009F7127"/>
    <w:rsid w:val="00A4271D"/>
    <w:rsid w:val="00A6395F"/>
    <w:rsid w:val="00A978EB"/>
    <w:rsid w:val="00BE5045"/>
    <w:rsid w:val="00C4683A"/>
    <w:rsid w:val="00C60195"/>
    <w:rsid w:val="00CA1E9A"/>
    <w:rsid w:val="00CA3469"/>
    <w:rsid w:val="00E35542"/>
    <w:rsid w:val="00E86A59"/>
    <w:rsid w:val="00EB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B56EF"/>
  </w:style>
  <w:style w:type="paragraph" w:styleId="NoSpacing">
    <w:name w:val="No Spacing"/>
    <w:uiPriority w:val="1"/>
    <w:qFormat/>
    <w:rsid w:val="00C4683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92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61D"/>
  </w:style>
  <w:style w:type="paragraph" w:styleId="Footer">
    <w:name w:val="footer"/>
    <w:basedOn w:val="Normal"/>
    <w:link w:val="FooterChar"/>
    <w:uiPriority w:val="99"/>
    <w:unhideWhenUsed/>
    <w:rsid w:val="00392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61D"/>
  </w:style>
  <w:style w:type="paragraph" w:styleId="BalloonText">
    <w:name w:val="Balloon Text"/>
    <w:basedOn w:val="Normal"/>
    <w:link w:val="BalloonTextChar"/>
    <w:uiPriority w:val="99"/>
    <w:semiHidden/>
    <w:unhideWhenUsed/>
    <w:rsid w:val="00392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B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B56EF"/>
  </w:style>
  <w:style w:type="paragraph" w:styleId="NoSpacing">
    <w:name w:val="No Spacing"/>
    <w:uiPriority w:val="1"/>
    <w:qFormat/>
    <w:rsid w:val="00C4683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92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61D"/>
  </w:style>
  <w:style w:type="paragraph" w:styleId="Footer">
    <w:name w:val="footer"/>
    <w:basedOn w:val="Normal"/>
    <w:link w:val="FooterChar"/>
    <w:uiPriority w:val="99"/>
    <w:unhideWhenUsed/>
    <w:rsid w:val="00392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61D"/>
  </w:style>
  <w:style w:type="paragraph" w:styleId="BalloonText">
    <w:name w:val="Balloon Text"/>
    <w:basedOn w:val="Normal"/>
    <w:link w:val="BalloonTextChar"/>
    <w:uiPriority w:val="99"/>
    <w:semiHidden/>
    <w:unhideWhenUsed/>
    <w:rsid w:val="00392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8F2E9DCB7334B61B7DA3F912748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CB51-AFDB-4297-A20F-F84264DE1DE6}"/>
      </w:docPartPr>
      <w:docPartBody>
        <w:p w:rsidR="00607C7E" w:rsidRDefault="00F62FED" w:rsidP="00F62FED">
          <w:pPr>
            <w:pStyle w:val="58F2E9DCB7334B61B7DA3F9127485C5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FED"/>
    <w:rsid w:val="003D6707"/>
    <w:rsid w:val="0048669C"/>
    <w:rsid w:val="00607C7E"/>
    <w:rsid w:val="008D54E1"/>
    <w:rsid w:val="00AC4BA6"/>
    <w:rsid w:val="00F6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8F2E9DCB7334B61B7DA3F9127485C5C">
    <w:name w:val="58F2E9DCB7334B61B7DA3F9127485C5C"/>
    <w:rsid w:val="00F62FE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8F2E9DCB7334B61B7DA3F9127485C5C">
    <w:name w:val="58F2E9DCB7334B61B7DA3F9127485C5C"/>
    <w:rsid w:val="00F62F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3C3FE877.dotm</Template>
  <TotalTime>11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WORKS NA MEETING FORMAT</vt:lpstr>
    </vt:vector>
  </TitlesOfParts>
  <Company>Microsoft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“IT WORKS”   MEETING FORMAT</dc:title>
  <dc:creator>ROBIN</dc:creator>
  <cp:lastModifiedBy>Roberta Evanson</cp:lastModifiedBy>
  <cp:revision>4</cp:revision>
  <cp:lastPrinted>2011-09-24T21:44:00Z</cp:lastPrinted>
  <dcterms:created xsi:type="dcterms:W3CDTF">2012-11-07T20:30:00Z</dcterms:created>
  <dcterms:modified xsi:type="dcterms:W3CDTF">2012-11-08T19:22:00Z</dcterms:modified>
</cp:coreProperties>
</file>