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>SUNDAY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4:00 PM ~ ROMPIN’ STOMPIN’ NA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Pilgrim Lutheran Church </w:t>
      </w:r>
    </w:p>
    <w:p w:rsidR="00DD28BA" w:rsidRPr="00B555BF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820 Belknap Street – </w:t>
      </w:r>
      <w:r w:rsidRPr="00DD28BA">
        <w:rPr>
          <w:rFonts w:ascii="Calibri" w:hAnsi="Calibri"/>
          <w:b/>
          <w:bCs/>
          <w:color w:val="auto"/>
        </w:rPr>
        <w:t>SUPERIOR, WI  54880</w:t>
      </w:r>
    </w:p>
    <w:p w:rsidR="00DD28BA" w:rsidRDefault="00DD28BA" w:rsidP="00DD28BA">
      <w:pPr>
        <w:pStyle w:val="Default"/>
        <w:rPr>
          <w:rFonts w:ascii="Calibri" w:hAnsi="Calibri"/>
          <w:i/>
          <w:iCs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54569A" w:rsidRDefault="0054569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5:00 PM ~ CLOQUET SUNDAY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FB0AFD" w:rsidRPr="002C4C73" w:rsidRDefault="00586B60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 xml:space="preserve">Open: </w:t>
      </w:r>
      <w:r w:rsidR="00FB0AFD" w:rsidRPr="002C4C73">
        <w:rPr>
          <w:rFonts w:ascii="Calibri" w:hAnsi="Calibri"/>
          <w:bCs/>
          <w:i/>
          <w:color w:val="auto"/>
        </w:rPr>
        <w:t>Discussion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MONDAY </w:t>
      </w:r>
    </w:p>
    <w:p w:rsidR="00DD28BA" w:rsidRDefault="005840D1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C2334E">
        <w:rPr>
          <w:rFonts w:ascii="Calibri" w:hAnsi="Calibri"/>
          <w:b/>
          <w:bCs/>
          <w:color w:val="auto"/>
        </w:rPr>
        <w:t xml:space="preserve"> PM ~ </w:t>
      </w:r>
      <w:r>
        <w:rPr>
          <w:rFonts w:ascii="Calibri" w:hAnsi="Calibri"/>
          <w:b/>
          <w:bCs/>
          <w:color w:val="auto"/>
        </w:rPr>
        <w:t>STEP TOWARD RECOVERY</w:t>
      </w:r>
    </w:p>
    <w:p w:rsidR="00C2334E" w:rsidRDefault="005840D1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Twelve Holy Apostles Church</w:t>
      </w:r>
    </w:p>
    <w:p w:rsidR="00C2334E" w:rsidRPr="00C2334E" w:rsidRDefault="005840D1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632 E 2</w:t>
      </w:r>
      <w:r w:rsidRPr="005840D1">
        <w:rPr>
          <w:rFonts w:ascii="Calibri" w:hAnsi="Calibri"/>
          <w:bCs/>
          <w:color w:val="auto"/>
          <w:vertAlign w:val="superscript"/>
        </w:rPr>
        <w:t>nd</w:t>
      </w:r>
      <w:r>
        <w:rPr>
          <w:rFonts w:ascii="Calibri" w:hAnsi="Calibri"/>
          <w:bCs/>
          <w:color w:val="auto"/>
        </w:rPr>
        <w:t xml:space="preserve"> Street – </w:t>
      </w:r>
      <w:r w:rsidRPr="005840D1">
        <w:rPr>
          <w:rFonts w:ascii="Calibri" w:hAnsi="Calibri"/>
          <w:b/>
          <w:bCs/>
          <w:color w:val="auto"/>
        </w:rPr>
        <w:t>DULUTH, MN 55805</w:t>
      </w:r>
      <w:r w:rsidR="00C2334E">
        <w:rPr>
          <w:rFonts w:ascii="Calibri" w:hAnsi="Calibri"/>
          <w:bCs/>
          <w:color w:val="auto"/>
        </w:rPr>
        <w:t xml:space="preserve"> </w:t>
      </w:r>
    </w:p>
    <w:p w:rsidR="00C2334E" w:rsidRPr="00B818F3" w:rsidRDefault="005840D1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i/>
          <w:color w:val="auto"/>
        </w:rPr>
        <w:t>Closed</w:t>
      </w:r>
      <w:r w:rsidR="00004B56">
        <w:rPr>
          <w:rFonts w:ascii="Calibri" w:hAnsi="Calibri"/>
          <w:i/>
          <w:color w:val="auto"/>
        </w:rPr>
        <w:t>; Step Study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CE47E4" w:rsidRPr="00DD28BA" w:rsidRDefault="00CE47E4" w:rsidP="00CE47E4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TUESDAY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NEW HORIZONS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Trinity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1108 E 8th Street – </w:t>
      </w:r>
      <w:r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i/>
          <w:iCs/>
          <w:color w:val="auto"/>
        </w:rPr>
        <w:t>O</w:t>
      </w:r>
      <w:r w:rsidR="00FB0AFD">
        <w:rPr>
          <w:rFonts w:ascii="Calibri" w:hAnsi="Calibri"/>
          <w:i/>
          <w:iCs/>
          <w:color w:val="auto"/>
        </w:rPr>
        <w:t>pen; Discussion; Lit Discussion</w:t>
      </w:r>
      <w:r w:rsidRPr="00DD28BA">
        <w:rPr>
          <w:rFonts w:ascii="Calibri" w:hAnsi="Calibri"/>
          <w:i/>
          <w:iCs/>
          <w:color w:val="auto"/>
        </w:rPr>
        <w:t xml:space="preserve"> </w:t>
      </w:r>
    </w:p>
    <w:p w:rsidR="001B3A99" w:rsidRDefault="001B3A99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WEDNESDAY </w:t>
      </w:r>
    </w:p>
    <w:p w:rsidR="00460381" w:rsidRPr="00DD28BA" w:rsidRDefault="00F07728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460381">
        <w:rPr>
          <w:rFonts w:ascii="Calibri" w:hAnsi="Calibri"/>
          <w:b/>
          <w:bCs/>
          <w:color w:val="auto"/>
        </w:rPr>
        <w:t xml:space="preserve"> PM ~ STRENGTH IN NUMBERS</w:t>
      </w:r>
    </w:p>
    <w:p w:rsidR="002533F3" w:rsidRDefault="002533F3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Westside Vineyard</w:t>
      </w:r>
    </w:p>
    <w:p w:rsidR="00460381" w:rsidRPr="00DD28BA" w:rsidRDefault="00460381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215 N. Central Ave - </w:t>
      </w:r>
      <w:r w:rsidRPr="00DD28BA">
        <w:rPr>
          <w:rFonts w:ascii="Calibri" w:hAnsi="Calibri"/>
          <w:b/>
          <w:bCs/>
          <w:color w:val="auto"/>
        </w:rPr>
        <w:t>DULUTH, MN 5580</w:t>
      </w:r>
      <w:r>
        <w:rPr>
          <w:rFonts w:ascii="Calibri" w:hAnsi="Calibri"/>
          <w:b/>
          <w:bCs/>
          <w:color w:val="auto"/>
        </w:rPr>
        <w:t>7</w:t>
      </w:r>
    </w:p>
    <w:p w:rsidR="00460381" w:rsidRPr="00DD28BA" w:rsidRDefault="00A14388" w:rsidP="00460381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 xml:space="preserve">(Next </w:t>
      </w:r>
      <w:r w:rsidR="00F07728">
        <w:rPr>
          <w:rFonts w:ascii="Calibri" w:hAnsi="Calibri"/>
          <w:bCs/>
          <w:color w:val="auto"/>
        </w:rPr>
        <w:t>to Solutions Insurance</w:t>
      </w:r>
      <w:r>
        <w:rPr>
          <w:rFonts w:ascii="Calibri" w:hAnsi="Calibri"/>
          <w:bCs/>
          <w:color w:val="auto"/>
        </w:rPr>
        <w:t>)</w:t>
      </w:r>
    </w:p>
    <w:p w:rsidR="00460381" w:rsidRDefault="00A14388" w:rsidP="00460381">
      <w:pPr>
        <w:pStyle w:val="Default"/>
        <w:rPr>
          <w:rFonts w:ascii="Calibri" w:hAnsi="Calibri"/>
          <w:b/>
          <w:bCs/>
          <w:color w:val="auto"/>
          <w:u w:val="single"/>
        </w:rPr>
      </w:pPr>
      <w:r>
        <w:rPr>
          <w:rFonts w:ascii="Calibri" w:hAnsi="Calibri"/>
          <w:bCs/>
          <w:i/>
          <w:color w:val="auto"/>
        </w:rPr>
        <w:t>Open</w:t>
      </w:r>
      <w:r w:rsidR="008935EE">
        <w:rPr>
          <w:rFonts w:ascii="Calibri" w:hAnsi="Calibri"/>
          <w:bCs/>
          <w:i/>
          <w:color w:val="auto"/>
        </w:rPr>
        <w:t xml:space="preserve">, </w:t>
      </w:r>
      <w:r w:rsidR="002533F3">
        <w:rPr>
          <w:rFonts w:ascii="Calibri" w:hAnsi="Calibri"/>
          <w:bCs/>
          <w:i/>
          <w:color w:val="auto"/>
        </w:rPr>
        <w:t>Literature Study</w:t>
      </w:r>
      <w:r w:rsidR="008935EE">
        <w:rPr>
          <w:rFonts w:ascii="Calibri" w:hAnsi="Calibri"/>
          <w:bCs/>
          <w:i/>
          <w:color w:val="auto"/>
        </w:rPr>
        <w:t>, Accessible</w:t>
      </w:r>
    </w:p>
    <w:p w:rsidR="004248AC" w:rsidRDefault="004248AC" w:rsidP="00C14481">
      <w:pPr>
        <w:pStyle w:val="Default"/>
        <w:rPr>
          <w:rFonts w:ascii="Calibri" w:hAnsi="Calibri"/>
          <w:b/>
          <w:bCs/>
          <w:color w:val="auto"/>
        </w:rPr>
      </w:pPr>
    </w:p>
    <w:p w:rsidR="00C14481" w:rsidRPr="00DD28BA" w:rsidRDefault="00C14481" w:rsidP="00C144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6:30 PM ~ CLOQUET WEDNESDAY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C14481" w:rsidRDefault="00C14481" w:rsidP="00C14481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C14481" w:rsidRPr="002C4C73" w:rsidRDefault="00586B60" w:rsidP="00C14481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="00C14481"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B555BF" w:rsidRDefault="00B555BF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lastRenderedPageBreak/>
        <w:t xml:space="preserve">THURSDAY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HOPE NOT DOPE </w:t>
      </w:r>
    </w:p>
    <w:p w:rsidR="008C135A" w:rsidRPr="00DD28BA" w:rsidRDefault="008C135A" w:rsidP="008C135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8C135A" w:rsidRDefault="008C135A" w:rsidP="008C135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Pr="00DD28BA">
        <w:rPr>
          <w:rFonts w:ascii="Calibri" w:hAnsi="Calibri"/>
          <w:color w:val="auto"/>
        </w:rPr>
        <w:t xml:space="preserve"> – </w:t>
      </w:r>
      <w:r w:rsidRPr="00DD28BA">
        <w:rPr>
          <w:rFonts w:ascii="Calibri" w:hAnsi="Calibri"/>
          <w:b/>
          <w:bCs/>
          <w:color w:val="auto"/>
        </w:rPr>
        <w:t>DULUTH, MN 55805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NA CANDLELIGHT GROUP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Our Saviors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615 12th Street – </w:t>
      </w:r>
      <w:r w:rsidRPr="00DD28BA">
        <w:rPr>
          <w:rFonts w:ascii="Calibri" w:hAnsi="Calibri"/>
          <w:b/>
          <w:bCs/>
          <w:color w:val="auto"/>
        </w:rPr>
        <w:t>CLOQUET, MN 55720</w:t>
      </w:r>
    </w:p>
    <w:p w:rsidR="00DD28BA" w:rsidRPr="00DD28BA" w:rsidRDefault="00FB0AFD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 xml:space="preserve"> </w:t>
      </w:r>
      <w:r w:rsidR="00DD28BA" w:rsidRPr="00DD28BA">
        <w:rPr>
          <w:rFonts w:ascii="Calibri" w:hAnsi="Calibri"/>
          <w:i/>
          <w:iCs/>
          <w:color w:val="auto"/>
        </w:rPr>
        <w:t xml:space="preserve">Open; Discussion; Accessible </w:t>
      </w:r>
    </w:p>
    <w:p w:rsidR="004248AC" w:rsidRDefault="004248AC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FRIDAY </w:t>
      </w:r>
    </w:p>
    <w:p w:rsidR="00503792" w:rsidRPr="00DB54C8" w:rsidRDefault="00B80A5E" w:rsidP="00503792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/>
          <w:bCs/>
          <w:color w:val="auto"/>
        </w:rPr>
        <w:t>12:00 Noon ~ NA TIME OF DAY</w:t>
      </w:r>
    </w:p>
    <w:p w:rsidR="00313B51" w:rsidRDefault="00503792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</w:t>
      </w:r>
      <w:r w:rsidR="00313B51">
        <w:rPr>
          <w:rFonts w:ascii="Calibri" w:hAnsi="Calibri"/>
          <w:color w:val="auto"/>
        </w:rPr>
        <w:t>uluth Public Schools Admin Bldg</w:t>
      </w:r>
      <w:r w:rsidR="00DB54C8">
        <w:rPr>
          <w:rFonts w:ascii="Calibri" w:hAnsi="Calibri"/>
          <w:color w:val="auto"/>
        </w:rPr>
        <w:t>.</w:t>
      </w:r>
    </w:p>
    <w:p w:rsidR="00503792" w:rsidRPr="00DD28BA" w:rsidRDefault="00313B51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="00503792"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1B3A99" w:rsidRPr="00DD28BA" w:rsidRDefault="001B3A99" w:rsidP="001B3A99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7830E0" w:rsidRDefault="007830E0" w:rsidP="005840D1">
      <w:pPr>
        <w:pStyle w:val="Default"/>
        <w:rPr>
          <w:rFonts w:ascii="Calibri" w:hAnsi="Calibri"/>
          <w:b/>
          <w:bCs/>
          <w:color w:val="auto"/>
        </w:rPr>
      </w:pP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</w:t>
      </w:r>
      <w:r w:rsidRPr="00DD28BA">
        <w:rPr>
          <w:rFonts w:ascii="Calibri" w:hAnsi="Calibri"/>
          <w:b/>
          <w:bCs/>
          <w:color w:val="auto"/>
        </w:rPr>
        <w:t xml:space="preserve">:00 PM ~ FRIDAY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 xml:space="preserve"> NA 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 w:rsidR="00B80A5E">
        <w:rPr>
          <w:rFonts w:ascii="Calibri" w:hAnsi="Calibri"/>
          <w:color w:val="auto"/>
        </w:rPr>
        <w:t xml:space="preserve"> Club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103 10</w:t>
      </w:r>
      <w:r w:rsidRPr="005840D1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St.</w:t>
      </w:r>
      <w:r w:rsidRPr="00DD28BA">
        <w:rPr>
          <w:rFonts w:ascii="Calibri" w:hAnsi="Calibri"/>
          <w:color w:val="auto"/>
        </w:rPr>
        <w:t xml:space="preserve"> –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>, MN 55</w:t>
      </w:r>
      <w:r>
        <w:rPr>
          <w:rFonts w:ascii="Calibri" w:hAnsi="Calibri"/>
          <w:b/>
          <w:bCs/>
          <w:color w:val="auto"/>
        </w:rPr>
        <w:t>720</w:t>
      </w:r>
    </w:p>
    <w:p w:rsidR="00530232" w:rsidRDefault="00586B60" w:rsidP="00DD28BA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586B60" w:rsidRDefault="00586B60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752361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</w:t>
      </w:r>
      <w:r w:rsidR="00DD28BA" w:rsidRPr="00DD28BA">
        <w:rPr>
          <w:rFonts w:ascii="Calibri" w:hAnsi="Calibri"/>
          <w:b/>
          <w:bCs/>
          <w:color w:val="auto"/>
        </w:rPr>
        <w:t xml:space="preserve">:00 PM ~ </w:t>
      </w:r>
      <w:r w:rsidR="008935EE">
        <w:rPr>
          <w:rFonts w:ascii="Calibri" w:hAnsi="Calibri"/>
          <w:b/>
          <w:bCs/>
          <w:color w:val="auto"/>
        </w:rPr>
        <w:t>LIVING CLEAN</w:t>
      </w:r>
    </w:p>
    <w:p w:rsidR="00DD28BA" w:rsidRPr="00DD28BA" w:rsidRDefault="00AB3F84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DD28BA" w:rsidRDefault="00AB3F84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="00DD28BA" w:rsidRPr="00DD28BA">
        <w:rPr>
          <w:rFonts w:ascii="Calibri" w:hAnsi="Calibri"/>
          <w:color w:val="auto"/>
        </w:rPr>
        <w:t xml:space="preserve"> – </w:t>
      </w:r>
      <w:r w:rsidR="00DD28BA"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774AC2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Open;</w:t>
      </w:r>
      <w:r w:rsidR="00DD28BA" w:rsidRPr="00DD28BA">
        <w:rPr>
          <w:rFonts w:ascii="Calibri" w:hAnsi="Calibri"/>
          <w:i/>
          <w:iCs/>
          <w:color w:val="auto"/>
        </w:rPr>
        <w:t xml:space="preserve"> Discussion; Lit Study; Accessible </w:t>
      </w:r>
    </w:p>
    <w:p w:rsidR="0068085D" w:rsidRDefault="0068085D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SATURDAY </w:t>
      </w:r>
      <w:r w:rsidR="002E5946">
        <w:rPr>
          <w:rFonts w:ascii="Calibri" w:hAnsi="Calibri"/>
          <w:b/>
          <w:bCs/>
          <w:color w:val="auto"/>
          <w:u w:val="single"/>
        </w:rPr>
        <w:t xml:space="preserve"> </w:t>
      </w:r>
    </w:p>
    <w:p w:rsidR="002E5946" w:rsidRDefault="002E5946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11:30 </w:t>
      </w:r>
      <w:proofErr w:type="gramStart"/>
      <w:r>
        <w:rPr>
          <w:rFonts w:ascii="Calibri" w:hAnsi="Calibri"/>
          <w:b/>
          <w:bCs/>
          <w:color w:val="auto"/>
        </w:rPr>
        <w:t>AM</w:t>
      </w:r>
      <w:proofErr w:type="gramEnd"/>
      <w:r>
        <w:rPr>
          <w:rFonts w:ascii="Calibri" w:hAnsi="Calibri"/>
          <w:b/>
          <w:bCs/>
          <w:color w:val="auto"/>
        </w:rPr>
        <w:t xml:space="preserve"> ~ </w:t>
      </w:r>
      <w:r w:rsidR="008C135A">
        <w:rPr>
          <w:rFonts w:ascii="Calibri" w:hAnsi="Calibri"/>
          <w:b/>
          <w:bCs/>
          <w:color w:val="auto"/>
        </w:rPr>
        <w:t>JUST FOR TODAY</w:t>
      </w:r>
      <w:r>
        <w:rPr>
          <w:rFonts w:ascii="Calibri" w:hAnsi="Calibri"/>
          <w:b/>
          <w:bCs/>
          <w:color w:val="auto"/>
        </w:rPr>
        <w:t xml:space="preserve"> </w:t>
      </w:r>
    </w:p>
    <w:p w:rsidR="00AB3F84" w:rsidRDefault="00AB3F84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Men’s Group</w:t>
      </w:r>
    </w:p>
    <w:p w:rsidR="002E5946" w:rsidRPr="00BC6C5C" w:rsidRDefault="002E5946" w:rsidP="002E5946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2E5946" w:rsidRDefault="002E5946" w:rsidP="002E5946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2E5946" w:rsidRDefault="002E5946" w:rsidP="002E5946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2E5946" w:rsidRPr="004248AC" w:rsidRDefault="002E5946" w:rsidP="002E5946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 xml:space="preserve">Closed; Accessible; </w:t>
      </w:r>
      <w:r>
        <w:rPr>
          <w:rFonts w:ascii="Calibri" w:hAnsi="Calibri"/>
          <w:bCs/>
          <w:i/>
          <w:color w:val="auto"/>
        </w:rPr>
        <w:t xml:space="preserve">Step Study </w:t>
      </w:r>
      <w:r>
        <w:rPr>
          <w:rFonts w:ascii="Calibri" w:hAnsi="Calibri"/>
          <w:bCs/>
          <w:i/>
          <w:color w:val="auto"/>
        </w:rPr>
        <w:tab/>
      </w:r>
    </w:p>
    <w:p w:rsidR="002E5946" w:rsidRDefault="002E5946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68085D" w:rsidRDefault="004248AC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lastRenderedPageBreak/>
        <w:t>5:00 PM ~ LANGUAGE OF RECOVERY</w:t>
      </w:r>
      <w:r w:rsidR="0068085D" w:rsidRPr="0068085D">
        <w:rPr>
          <w:rFonts w:ascii="Calibri" w:hAnsi="Calibri"/>
          <w:b/>
          <w:bCs/>
          <w:color w:val="auto"/>
        </w:rPr>
        <w:t xml:space="preserve"> </w:t>
      </w:r>
    </w:p>
    <w:p w:rsidR="004248AC" w:rsidRPr="00BC6C5C" w:rsidRDefault="004248AC" w:rsidP="004248AC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4248AC" w:rsidRPr="004248AC" w:rsidRDefault="004248AC" w:rsidP="004248AC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>Closed; Accessible; Principles Discussion</w:t>
      </w:r>
    </w:p>
    <w:p w:rsidR="004248AC" w:rsidRPr="00DD28BA" w:rsidRDefault="004248AC" w:rsidP="00DD28BA">
      <w:pPr>
        <w:pStyle w:val="Default"/>
        <w:rPr>
          <w:rFonts w:ascii="Calibri" w:hAnsi="Calibri"/>
          <w:color w:val="auto"/>
        </w:rPr>
      </w:pPr>
    </w:p>
    <w:p w:rsidR="00DD28BA" w:rsidRDefault="00893E6E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7:00 PM </w:t>
      </w:r>
      <w:r w:rsidR="002C4C73">
        <w:rPr>
          <w:rFonts w:ascii="Calibri" w:hAnsi="Calibri"/>
          <w:b/>
          <w:bCs/>
          <w:color w:val="auto"/>
        </w:rPr>
        <w:t xml:space="preserve">~ </w:t>
      </w:r>
      <w:r>
        <w:rPr>
          <w:rFonts w:ascii="Calibri" w:hAnsi="Calibri"/>
          <w:b/>
          <w:bCs/>
          <w:color w:val="auto"/>
        </w:rPr>
        <w:t>SATURDAY NIGHT NA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Village Place Apartments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602 E 5</w:t>
      </w:r>
      <w:r w:rsidRPr="00893E6E">
        <w:rPr>
          <w:rFonts w:ascii="Calibri" w:hAnsi="Calibri"/>
          <w:bCs/>
          <w:color w:val="auto"/>
          <w:vertAlign w:val="superscript"/>
        </w:rPr>
        <w:t>th</w:t>
      </w:r>
      <w:r>
        <w:rPr>
          <w:rFonts w:ascii="Calibri" w:hAnsi="Calibri"/>
          <w:bCs/>
          <w:color w:val="auto"/>
        </w:rPr>
        <w:t xml:space="preserve"> Street – </w:t>
      </w:r>
      <w:r w:rsidRPr="00AD4110">
        <w:rPr>
          <w:rFonts w:ascii="Calibri" w:hAnsi="Calibri"/>
          <w:b/>
          <w:bCs/>
          <w:color w:val="auto"/>
        </w:rPr>
        <w:t xml:space="preserve">DULUTH, MN </w:t>
      </w:r>
      <w:r w:rsidR="00AD4110" w:rsidRPr="00AD4110">
        <w:rPr>
          <w:rFonts w:ascii="Calibri" w:hAnsi="Calibri"/>
          <w:b/>
          <w:bCs/>
          <w:color w:val="auto"/>
        </w:rPr>
        <w:t>55805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through Children’s play area</w:t>
      </w:r>
    </w:p>
    <w:p w:rsidR="00893E6E" w:rsidRDefault="00893E6E" w:rsidP="00DD28BA">
      <w:pPr>
        <w:pStyle w:val="Default"/>
        <w:rPr>
          <w:rFonts w:ascii="Calibri" w:hAnsi="Calibri"/>
          <w:bCs/>
          <w:i/>
          <w:color w:val="auto"/>
        </w:rPr>
      </w:pPr>
      <w:r w:rsidRPr="00893E6E">
        <w:rPr>
          <w:rFonts w:ascii="Calibri" w:hAnsi="Calibri"/>
          <w:bCs/>
          <w:i/>
          <w:color w:val="auto"/>
        </w:rPr>
        <w:t>Closed; Adults Only; JFT Discussion</w:t>
      </w:r>
    </w:p>
    <w:p w:rsidR="00BC6C5C" w:rsidRPr="001B3A99" w:rsidRDefault="00BC6C5C" w:rsidP="004248AC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:rsidR="004248AC" w:rsidRPr="001B3A99" w:rsidRDefault="004248AC" w:rsidP="004248AC">
      <w:pPr>
        <w:pStyle w:val="Default"/>
        <w:rPr>
          <w:rFonts w:ascii="Calibri" w:hAnsi="Calibri" w:cs="Calibri"/>
          <w:b/>
          <w:bCs/>
          <w:color w:val="auto"/>
        </w:rPr>
      </w:pPr>
      <w:r w:rsidRPr="001B3A99">
        <w:rPr>
          <w:rFonts w:ascii="Calibri" w:hAnsi="Calibri" w:cs="Calibri"/>
          <w:b/>
          <w:bCs/>
          <w:color w:val="auto"/>
        </w:rPr>
        <w:t xml:space="preserve">For </w:t>
      </w:r>
      <w:r w:rsidR="001B3A99">
        <w:rPr>
          <w:rFonts w:ascii="Calibri" w:hAnsi="Calibri" w:cs="Calibri"/>
          <w:b/>
          <w:bCs/>
          <w:color w:val="auto"/>
        </w:rPr>
        <w:t>online</w:t>
      </w:r>
      <w:r w:rsidR="007576A4">
        <w:rPr>
          <w:rFonts w:ascii="Calibri" w:hAnsi="Calibri" w:cs="Calibri"/>
          <w:b/>
          <w:bCs/>
          <w:color w:val="auto"/>
        </w:rPr>
        <w:t xml:space="preserve"> NA </w:t>
      </w:r>
      <w:r w:rsidR="001B3A99">
        <w:rPr>
          <w:rFonts w:ascii="Calibri" w:hAnsi="Calibri" w:cs="Calibri"/>
          <w:b/>
          <w:bCs/>
          <w:color w:val="auto"/>
        </w:rPr>
        <w:t>meeting listings</w:t>
      </w:r>
      <w:r w:rsidRPr="001B3A99">
        <w:rPr>
          <w:rFonts w:ascii="Calibri" w:hAnsi="Calibri" w:cs="Calibri"/>
          <w:b/>
          <w:bCs/>
          <w:color w:val="auto"/>
        </w:rPr>
        <w:t>:</w:t>
      </w:r>
    </w:p>
    <w:p w:rsidR="004248AC" w:rsidRPr="007830E0" w:rsidRDefault="004248AC" w:rsidP="004248AC">
      <w:pPr>
        <w:pStyle w:val="Default"/>
        <w:rPr>
          <w:rFonts w:ascii="Calibri" w:hAnsi="Calibri" w:cs="Calibri"/>
          <w:bCs/>
        </w:rPr>
      </w:pPr>
      <w:r w:rsidRPr="007830E0">
        <w:rPr>
          <w:rFonts w:ascii="Calibri" w:hAnsi="Calibri" w:cs="Calibri"/>
          <w:bCs/>
        </w:rPr>
        <w:t>http://www.na.org/meetingsearch/</w:t>
      </w:r>
    </w:p>
    <w:p w:rsidR="0068085D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 xml:space="preserve">NORTHERN LIGHTS AREA </w:t>
      </w: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>SERVICE COMMITTEE</w:t>
      </w:r>
      <w:bookmarkStart w:id="0" w:name="_GoBack"/>
      <w:bookmarkEnd w:id="0"/>
    </w:p>
    <w:p w:rsidR="0068085D" w:rsidRPr="007830E0" w:rsidRDefault="0068085D" w:rsidP="0068085D">
      <w:pPr>
        <w:jc w:val="both"/>
        <w:rPr>
          <w:rFonts w:ascii="Tahoma" w:hAnsi="Tahoma" w:cs="Tahoma"/>
          <w:bCs/>
        </w:rPr>
      </w:pPr>
      <w:r w:rsidRPr="007830E0">
        <w:rPr>
          <w:rFonts w:ascii="Tahoma" w:hAnsi="Tahoma" w:cs="Tahoma"/>
          <w:bCs/>
        </w:rPr>
        <w:t xml:space="preserve">12:30 to 4:30 on the first Saturday of Feb, Apr, Jun, Aug, Oct, &amp; Dec at:  Peace United Church of Christ, 1111 N 11th Ave E, Duluth, MN 55805 </w:t>
      </w:r>
      <w:proofErr w:type="gramStart"/>
      <w:r w:rsidRPr="007830E0">
        <w:rPr>
          <w:rFonts w:ascii="Tahoma" w:hAnsi="Tahoma" w:cs="Tahoma"/>
          <w:bCs/>
        </w:rPr>
        <w:t>This</w:t>
      </w:r>
      <w:proofErr w:type="gramEnd"/>
      <w:r w:rsidRPr="007830E0">
        <w:rPr>
          <w:rFonts w:ascii="Tahoma" w:hAnsi="Tahoma" w:cs="Tahoma"/>
          <w:bCs/>
        </w:rPr>
        <w:t xml:space="preserve"> is a POTLUCK event.</w:t>
      </w:r>
    </w:p>
    <w:p w:rsidR="0068085D" w:rsidRPr="007830E0" w:rsidRDefault="0068085D" w:rsidP="0068085D">
      <w:pPr>
        <w:rPr>
          <w:rFonts w:ascii="Tahoma" w:hAnsi="Tahoma" w:cs="Tahoma"/>
          <w:bCs/>
        </w:rPr>
      </w:pPr>
    </w:p>
    <w:p w:rsidR="005B48C6" w:rsidRPr="0068085D" w:rsidRDefault="0068085D" w:rsidP="0068085D">
      <w:pPr>
        <w:jc w:val="both"/>
        <w:rPr>
          <w:rFonts w:ascii="Tahoma" w:hAnsi="Tahoma"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D2F68D" wp14:editId="05494A88">
                <wp:simplePos x="0" y="0"/>
                <wp:positionH relativeFrom="margin">
                  <wp:posOffset>6818630</wp:posOffset>
                </wp:positionH>
                <wp:positionV relativeFrom="page">
                  <wp:posOffset>5027295</wp:posOffset>
                </wp:positionV>
                <wp:extent cx="1626235" cy="2732405"/>
                <wp:effectExtent l="0" t="635" r="0" b="0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26235" cy="273240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For information about the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1B3A99"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Northland Nar-Anon Fa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mily Groups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Please visit 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www.nar.anon.org/find-a-meeting</w:t>
                            </w:r>
                          </w:p>
                          <w:p w:rsidR="003B0428" w:rsidRPr="001B3A99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7830E0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Narcotics Anonymous h</w:t>
                            </w:r>
                            <w:r w:rsidR="0068085D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as no affiliation with Nar-Anon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B0428" w:rsidRPr="00BC6C5C" w:rsidRDefault="003B0428" w:rsidP="003B0428">
                            <w:pPr>
                              <w:spacing w:line="288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D2DFE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536.9pt;margin-top:395.85pt;width:128.05pt;height:215.1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" o:allowincell="f" filled="t" fillcolor="#3f3151 [1607]" stroked="f">
                <v:textbox>
                  <w:txbxContent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For information about the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1B3A99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Northland Nar-Anon Fa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mily Groups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 xml:space="preserve">Please visit 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www.nar.anon.org/find-a-meeting</w:t>
                      </w:r>
                    </w:p>
                    <w:p w:rsidR="003B0428" w:rsidRPr="001B3A99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</w:pPr>
                      <w:r w:rsidRPr="007830E0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Narcotics Anonymous h</w:t>
                      </w:r>
                      <w:r w:rsidR="0068085D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as no affiliation with Nar-Anon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B0428" w:rsidRPr="00BC6C5C" w:rsidRDefault="003B0428" w:rsidP="003B0428">
                      <w:pPr>
                        <w:spacing w:line="288" w:lineRule="auto"/>
                        <w:jc w:val="center"/>
                        <w:rPr>
                          <w:rFonts w:ascii="Cambria" w:hAnsi="Cambria"/>
                          <w:i/>
                          <w:iCs/>
                          <w:color w:val="D2DFE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Tahoma" w:hAnsi="Tahoma" w:cs="Tahoma"/>
          <w:bCs/>
        </w:rPr>
        <w:t xml:space="preserve">The </w:t>
      </w:r>
      <w:r w:rsidRPr="00DF5717">
        <w:rPr>
          <w:rFonts w:ascii="Tahoma" w:hAnsi="Tahoma" w:cs="Tahoma"/>
          <w:b/>
          <w:bCs/>
        </w:rPr>
        <w:t>Vermilion Campout Committee</w:t>
      </w:r>
      <w:r w:rsidR="008C135A">
        <w:rPr>
          <w:rFonts w:ascii="Tahoma" w:hAnsi="Tahoma" w:cs="Tahoma"/>
          <w:bCs/>
        </w:rPr>
        <w:t xml:space="preserve"> meets on the same schedule and location</w:t>
      </w:r>
      <w:r w:rsidRPr="007830E0">
        <w:rPr>
          <w:rFonts w:ascii="Tahoma" w:hAnsi="Tahoma" w:cs="Tahoma"/>
          <w:bCs/>
        </w:rPr>
        <w:t xml:space="preserve"> from 11:00 to 12:15. </w:t>
      </w:r>
      <w:r>
        <w:rPr>
          <w:rFonts w:ascii="Tahoma" w:hAnsi="Tahoma" w:cs="Tahoma"/>
          <w:bCs/>
        </w:rPr>
        <w:t>This is an annual event held</w:t>
      </w:r>
      <w:r w:rsidRPr="007830E0">
        <w:rPr>
          <w:rFonts w:ascii="Tahoma" w:hAnsi="Tahoma" w:cs="Tahoma"/>
          <w:bCs/>
        </w:rPr>
        <w:t xml:space="preserve"> on Lake Vermilion near Cook, MN on the 2</w:t>
      </w:r>
      <w:r w:rsidRPr="007830E0">
        <w:rPr>
          <w:rFonts w:ascii="Tahoma" w:hAnsi="Tahoma" w:cs="Tahoma"/>
          <w:bCs/>
          <w:vertAlign w:val="superscript"/>
        </w:rPr>
        <w:t>nd</w:t>
      </w:r>
      <w:r w:rsidRPr="007830E0">
        <w:rPr>
          <w:rFonts w:ascii="Tahoma" w:hAnsi="Tahoma" w:cs="Tahoma"/>
          <w:bCs/>
        </w:rPr>
        <w:t xml:space="preserve"> weekend of September.</w:t>
      </w:r>
    </w:p>
    <w:p w:rsidR="00982AB0" w:rsidRDefault="00982AB0">
      <w:pPr>
        <w:widowControl/>
        <w:overflowPunct/>
        <w:autoSpaceDE/>
        <w:autoSpaceDN/>
        <w:adjustRightInd/>
        <w:rPr>
          <w:rFonts w:ascii="Tahoma" w:hAnsi="Tahoma" w:cs="Tahoma"/>
          <w:b/>
          <w:bCs/>
          <w:kern w:val="36"/>
        </w:rPr>
      </w:pPr>
      <w:r>
        <w:rPr>
          <w:rFonts w:ascii="Tahoma" w:hAnsi="Tahoma" w:cs="Tahoma"/>
          <w:b/>
          <w:bCs/>
          <w:kern w:val="36"/>
        </w:rPr>
        <w:br w:type="page"/>
      </w:r>
    </w:p>
    <w:p w:rsidR="003B0428" w:rsidRPr="003B0428" w:rsidRDefault="003B0428" w:rsidP="003B0428">
      <w:pPr>
        <w:jc w:val="both"/>
        <w:rPr>
          <w:rFonts w:ascii="Tahoma" w:hAnsi="Tahoma" w:cs="Tahoma"/>
          <w:bCs/>
        </w:rPr>
      </w:pPr>
      <w:r w:rsidRPr="003B0428">
        <w:rPr>
          <w:rFonts w:ascii="Tahoma" w:hAnsi="Tahoma" w:cs="Tahoma"/>
          <w:b/>
          <w:bCs/>
          <w:kern w:val="36"/>
        </w:rPr>
        <w:lastRenderedPageBreak/>
        <w:t>We Do Recover</w:t>
      </w:r>
    </w:p>
    <w:p w:rsidR="003B0428" w:rsidRPr="003B0428" w:rsidRDefault="003B0428" w:rsidP="0068085D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jc w:val="both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Fonts w:ascii="Tahoma" w:hAnsi="Tahoma" w:cs="Tahoma"/>
          <w:kern w:val="0"/>
        </w:rPr>
        <w:t xml:space="preserve">When at the end of the road we find that we can no longer function as a human being, either with or without drugs, we all face the same dilemma. What is there left to do? There seems to be this alternative: either </w:t>
      </w:r>
      <w:proofErr w:type="gramStart"/>
      <w:r w:rsidRPr="003B0428">
        <w:rPr>
          <w:rFonts w:ascii="Tahoma" w:hAnsi="Tahoma" w:cs="Tahoma"/>
          <w:kern w:val="0"/>
        </w:rPr>
        <w:t>go</w:t>
      </w:r>
      <w:proofErr w:type="gramEnd"/>
      <w:r w:rsidRPr="003B0428">
        <w:rPr>
          <w:rFonts w:ascii="Tahoma" w:hAnsi="Tahoma" w:cs="Tahoma"/>
          <w:kern w:val="0"/>
        </w:rPr>
        <w:t xml:space="preserve"> on as best we can to the bitter ends – jails, institutions or death – or find a new way to live. </w:t>
      </w:r>
    </w:p>
    <w:p w:rsidR="0068085D" w:rsidRDefault="003B0428" w:rsidP="0068085D">
      <w:pPr>
        <w:pStyle w:val="NoSpacing"/>
        <w:jc w:val="both"/>
        <w:rPr>
          <w:rFonts w:ascii="Tahoma" w:hAnsi="Tahoma" w:cs="Copperplate Gothic Light"/>
          <w:b/>
          <w:bCs/>
        </w:rPr>
      </w:pPr>
      <w:r w:rsidRPr="003B0428">
        <w:rPr>
          <w:rFonts w:ascii="Tahoma" w:hAnsi="Tahoma" w:cs="Tahoma"/>
          <w:kern w:val="0"/>
        </w:rPr>
        <w:t>In years gone by, very few addicts ever had this last choice. Those who are addicted today are more fortunate. For the first time in man’s entire history, a simple way has been proving itself in the lives of many addicts. It is available to us all. This is a simple spiritual – not religious – program, known as Narcotics Anonymous.</w:t>
      </w:r>
      <w:r w:rsidR="0068085D" w:rsidRPr="0068085D">
        <w:rPr>
          <w:rFonts w:ascii="Tahoma" w:hAnsi="Tahoma" w:cs="Copperplate Gothic Light"/>
          <w:b/>
          <w:bCs/>
        </w:rPr>
        <w:t xml:space="preserve"> </w:t>
      </w:r>
    </w:p>
    <w:p w:rsidR="0068085D" w:rsidRDefault="0068085D" w:rsidP="0068085D">
      <w:pPr>
        <w:pStyle w:val="NoSpacing"/>
        <w:rPr>
          <w:rFonts w:ascii="Tahoma" w:hAnsi="Tahoma" w:cs="Copperplate Gothic Light"/>
          <w:b/>
          <w:bCs/>
        </w:rPr>
      </w:pPr>
    </w:p>
    <w:p w:rsidR="0068085D" w:rsidRPr="00A56A04" w:rsidRDefault="0068085D" w:rsidP="0068085D">
      <w:pPr>
        <w:pStyle w:val="NoSpacing"/>
        <w:rPr>
          <w:rFonts w:ascii="Tahoma" w:hAnsi="Tahoma" w:cs="Copperplate Gothic Light"/>
          <w:b/>
          <w:bCs/>
        </w:rPr>
      </w:pPr>
      <w:r w:rsidRPr="00A56A04">
        <w:rPr>
          <w:rFonts w:ascii="Tahoma" w:hAnsi="Tahoma" w:cs="Copperplate Gothic Light"/>
          <w:b/>
          <w:bCs/>
        </w:rPr>
        <w:t>What is Narcotics Anonymous?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“Narcotics Anonymous is a non-profit fellowship or society of men and women for whom drugs had become a major problem . . . Recovering addicts who meet regularly to help each other stay clean.”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Membership is open to any drug addict, regardless of the particular drug or combination of drugs used.  There are no social, religious, economic, racial, ethnic, nationality, gender, or class-status membership restrictions.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 xml:space="preserve">Narcotics Anonymous believes that one of the keys to its success is the therapeutic value of addicts working with other addicts.  In meetings, </w:t>
      </w:r>
      <w:r>
        <w:rPr>
          <w:rFonts w:ascii="Tahoma" w:hAnsi="Tahoma" w:cs="Copperplate Gothic Light"/>
          <w:bCs/>
        </w:rPr>
        <w:t>members share their</w:t>
      </w:r>
      <w:r w:rsidRPr="00A56A04">
        <w:rPr>
          <w:rFonts w:ascii="Tahoma" w:hAnsi="Tahoma" w:cs="Copperplate Gothic Light"/>
          <w:bCs/>
        </w:rPr>
        <w:t xml:space="preserve"> personal experience with others seeking help.  Not as professionals, but simply as people who have been there themselves and have found a solution.</w:t>
      </w:r>
    </w:p>
    <w:p w:rsidR="0068085D" w:rsidRPr="00A56A04" w:rsidRDefault="00E640C6" w:rsidP="0068085D">
      <w:pPr>
        <w:jc w:val="both"/>
        <w:rPr>
          <w:rFonts w:ascii="Tahoma" w:hAnsi="Tahoma" w:cs="Copperplate Gothic Light"/>
          <w:bCs/>
        </w:rPr>
      </w:pPr>
      <w:r>
        <w:rPr>
          <w:rFonts w:ascii="Tahoma" w:hAnsi="Tahoma"/>
          <w:b/>
          <w:bCs/>
          <w:noProof/>
          <w:u w:val="single"/>
        </w:rPr>
        <w:drawing>
          <wp:anchor distT="0" distB="0" distL="114300" distR="114300" simplePos="0" relativeHeight="251657216" behindDoc="0" locked="0" layoutInCell="1" allowOverlap="1" wp14:anchorId="668BB193" wp14:editId="18283F2E">
            <wp:simplePos x="0" y="0"/>
            <wp:positionH relativeFrom="margin">
              <wp:posOffset>991235</wp:posOffset>
            </wp:positionH>
            <wp:positionV relativeFrom="paragraph">
              <wp:posOffset>10795</wp:posOffset>
            </wp:positionV>
            <wp:extent cx="552450" cy="532130"/>
            <wp:effectExtent l="0" t="0" r="0" b="127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85D" w:rsidRDefault="0068085D" w:rsidP="0068085D">
      <w:pPr>
        <w:jc w:val="both"/>
        <w:rPr>
          <w:rFonts w:ascii="Tahoma" w:hAnsi="Tahoma" w:cs="Copperplate Gothic Light"/>
          <w:bCs/>
        </w:rPr>
      </w:pPr>
    </w:p>
    <w:p w:rsidR="003B0428" w:rsidRPr="003B0428" w:rsidRDefault="0068085D" w:rsidP="003B0428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Style w:val="Strong"/>
          <w:sz w:val="24"/>
          <w:szCs w:val="24"/>
        </w:rPr>
        <w:lastRenderedPageBreak/>
        <w:t xml:space="preserve"> “NA offers addicts a way to live drug-free. If you are not sure you’re an addict, don’t worry about it; just keep coming to our meetings. You will have all the time you need to make up your own mind.”</w:t>
      </w:r>
    </w:p>
    <w:p w:rsidR="0068085D" w:rsidRDefault="0068085D" w:rsidP="00457D5C">
      <w:pPr>
        <w:jc w:val="center"/>
        <w:rPr>
          <w:b/>
          <w:u w:val="single"/>
        </w:rPr>
      </w:pPr>
    </w:p>
    <w:p w:rsidR="00A56A04" w:rsidRPr="00365033" w:rsidRDefault="00457D5C" w:rsidP="00457D5C">
      <w:pPr>
        <w:jc w:val="center"/>
        <w:rPr>
          <w:b/>
          <w:u w:val="single"/>
        </w:rPr>
      </w:pPr>
      <w:r w:rsidRPr="00365033">
        <w:rPr>
          <w:b/>
          <w:u w:val="single"/>
        </w:rPr>
        <w:t>PHONE NUMBERS</w:t>
      </w:r>
      <w:r w:rsidR="00365033" w:rsidRPr="00365033">
        <w:rPr>
          <w:b/>
          <w:u w:val="single"/>
        </w:rPr>
        <w:t xml:space="preserve"> (Use Them)</w:t>
      </w:r>
    </w:p>
    <w:p w:rsidR="00A56A04" w:rsidRPr="00A56A04" w:rsidRDefault="00457D5C" w:rsidP="00457D5C">
      <w:pPr>
        <w:pStyle w:val="Title"/>
        <w:rPr>
          <w:rFonts w:ascii="Trebuchet MS" w:hAnsi="Trebuchet MS" w:cs="Copperplate Gothic Light"/>
          <w:bCs w:val="0"/>
          <w:sz w:val="22"/>
          <w:szCs w:val="22"/>
        </w:rPr>
      </w:pPr>
      <w:r w:rsidRPr="00457D5C">
        <w:t>______________________________________________________________________</w:t>
      </w:r>
      <w:r w:rsidR="005B48C6" w:rsidRPr="00457D5C">
        <w:t>___________________________________</w:t>
      </w:r>
      <w:r w:rsidR="008E5CF0" w:rsidRPr="00457D5C">
        <w:t>___________________________________</w:t>
      </w:r>
      <w:r w:rsidR="005B48C6" w:rsidRPr="00457D5C">
        <w:t>___________________________________</w:t>
      </w:r>
      <w:r w:rsidRPr="00457D5C">
        <w:t>___________________________________</w:t>
      </w:r>
      <w:r w:rsidR="0077245C" w:rsidRPr="00457D5C">
        <w:t>____________________________________________________________________________________________________________________________________________</w:t>
      </w:r>
      <w:r w:rsidR="0013790F" w:rsidRPr="00457D5C">
        <w:t>___________________________________</w:t>
      </w:r>
      <w:r w:rsidR="0077245C" w:rsidRPr="00457D5C">
        <w:t>______________________________________________________________________</w:t>
      </w:r>
      <w:r w:rsidRPr="00457D5C">
        <w:t>___________________________________</w:t>
      </w:r>
      <w:r w:rsidR="0068085D" w:rsidRPr="00457D5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26B" w:rsidRPr="00DD28BA" w:rsidRDefault="00A56A04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>
        <w:rPr>
          <w:rFonts w:ascii="Tahoma" w:hAnsi="Tahoma" w:cs="Copperplate Gothic Light"/>
          <w:b/>
          <w:bCs/>
          <w:sz w:val="44"/>
          <w:szCs w:val="44"/>
        </w:rPr>
        <w:lastRenderedPageBreak/>
        <w:t>N</w:t>
      </w:r>
      <w:r w:rsidR="0096426B" w:rsidRPr="00DD28BA">
        <w:rPr>
          <w:rFonts w:ascii="Tahoma" w:hAnsi="Tahoma" w:cs="Copperplate Gothic Light"/>
          <w:b/>
          <w:bCs/>
          <w:sz w:val="44"/>
          <w:szCs w:val="44"/>
        </w:rPr>
        <w:t>ORTHERN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LIGHTS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AREA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OF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NARCOTICS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ANONYMOUS</w:t>
      </w:r>
    </w:p>
    <w:p w:rsidR="0096426B" w:rsidRDefault="00F75F09" w:rsidP="0096426B">
      <w:pPr>
        <w:tabs>
          <w:tab w:val="center" w:pos="4320"/>
          <w:tab w:val="right" w:pos="8640"/>
        </w:tabs>
        <w:jc w:val="center"/>
        <w:rPr>
          <w:rFonts w:ascii="Tahoma" w:hAnsi="Tahoma" w:cs="Eras Light ITC"/>
          <w:b/>
          <w:bCs/>
          <w:sz w:val="16"/>
          <w:szCs w:val="16"/>
        </w:rPr>
      </w:pPr>
      <w:r>
        <w:rPr>
          <w:rFonts w:ascii="Tahoma" w:hAnsi="Tahoma" w:cs="Eras Light ITC"/>
          <w:b/>
          <w:bCs/>
          <w:noProof/>
          <w:sz w:val="16"/>
          <w:szCs w:val="16"/>
        </w:rPr>
        <w:drawing>
          <wp:inline distT="0" distB="0" distL="0" distR="0" wp14:anchorId="3B227B3B" wp14:editId="34DE55A2">
            <wp:extent cx="1903095" cy="184975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Phone Line</w:t>
      </w:r>
    </w:p>
    <w:p w:rsidR="0096426B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1-877-767-7676</w:t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DD28BA" w:rsidRDefault="00DD28BA" w:rsidP="00DD28BA">
      <w:pPr>
        <w:jc w:val="center"/>
        <w:rPr>
          <w:rFonts w:ascii="Tahoma" w:hAnsi="Tahoma" w:cs="Copperplate Gothic Light"/>
          <w:b/>
          <w:sz w:val="22"/>
          <w:szCs w:val="22"/>
        </w:rPr>
      </w:pPr>
      <w:r>
        <w:rPr>
          <w:rFonts w:ascii="Tahoma" w:hAnsi="Tahoma" w:cs="Copperplate Gothic Light"/>
          <w:b/>
          <w:sz w:val="22"/>
          <w:szCs w:val="22"/>
        </w:rPr>
        <w:t>Web Page</w:t>
      </w:r>
    </w:p>
    <w:p w:rsidR="00DD28BA" w:rsidRPr="000F75A9" w:rsidRDefault="00DD28BA" w:rsidP="00DD28BA">
      <w:pPr>
        <w:ind w:left="720"/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0B19A3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hyperlink r:id="rId9" w:history="1">
        <w:r w:rsidR="0013790F" w:rsidRPr="007163C3">
          <w:rPr>
            <w:rStyle w:val="Hyperlink"/>
            <w:rFonts w:ascii="Tahoma" w:hAnsi="Tahoma" w:cs="Copperplate Gothic Light"/>
            <w:b/>
            <w:sz w:val="22"/>
            <w:szCs w:val="22"/>
          </w:rPr>
          <w:t>www.naminnesota.org</w:t>
        </w:r>
      </w:hyperlink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  <w:u w:val="single"/>
        </w:rPr>
      </w:pPr>
    </w:p>
    <w:p w:rsidR="0096426B" w:rsidRPr="005B3B6B" w:rsidRDefault="00F07728" w:rsidP="0096426B">
      <w:pPr>
        <w:jc w:val="center"/>
        <w:rPr>
          <w:rFonts w:ascii="Tahoma" w:hAnsi="Tahoma" w:cs="Copperplate Gothic Light"/>
          <w:bCs/>
          <w:sz w:val="22"/>
          <w:szCs w:val="22"/>
        </w:rPr>
      </w:pPr>
      <w:r>
        <w:rPr>
          <w:rFonts w:ascii="Tahoma" w:hAnsi="Tahoma" w:cs="Copperplate Gothic Light"/>
          <w:bCs/>
          <w:iCs/>
          <w:sz w:val="22"/>
          <w:szCs w:val="22"/>
        </w:rPr>
        <w:t>Revised</w:t>
      </w:r>
      <w:r w:rsidR="0096426B" w:rsidRPr="005B3B6B">
        <w:rPr>
          <w:rFonts w:ascii="Tahoma" w:hAnsi="Tahoma" w:cs="Copperplate Gothic Light"/>
          <w:bCs/>
          <w:iCs/>
          <w:sz w:val="22"/>
          <w:szCs w:val="22"/>
        </w:rPr>
        <w:t xml:space="preserve"> </w:t>
      </w:r>
      <w:r w:rsidR="008C135A">
        <w:rPr>
          <w:rFonts w:ascii="Tahoma" w:hAnsi="Tahoma" w:cs="Copperplate Gothic Light"/>
          <w:bCs/>
          <w:iCs/>
          <w:sz w:val="22"/>
          <w:szCs w:val="22"/>
        </w:rPr>
        <w:t>February 2018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bCs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Distributed by:</w:t>
      </w:r>
    </w:p>
    <w:p w:rsidR="00DD28BA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 xml:space="preserve">Northern Lights Area of 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Narcotics Anonymous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PO Box 16934</w:t>
      </w:r>
    </w:p>
    <w:p w:rsidR="0096426B" w:rsidRPr="00657598" w:rsidRDefault="0096426B" w:rsidP="0068085D">
      <w:pPr>
        <w:jc w:val="center"/>
        <w:rPr>
          <w:rFonts w:ascii="Tahoma" w:hAnsi="Tahoma" w:cs="Arial"/>
          <w:b/>
          <w:bCs/>
          <w:sz w:val="18"/>
          <w:szCs w:val="18"/>
          <w:u w:val="single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Duluth, MN  55816</w:t>
      </w:r>
    </w:p>
    <w:sectPr w:rsidR="0096426B" w:rsidRPr="00657598" w:rsidSect="00586B60">
      <w:headerReference w:type="even" r:id="rId10"/>
      <w:headerReference w:type="default" r:id="rId11"/>
      <w:footerReference w:type="default" r:id="rId12"/>
      <w:headerReference w:type="first" r:id="rId13"/>
      <w:pgSz w:w="15840" w:h="12240" w:orient="landscape" w:code="1"/>
      <w:pgMar w:top="864" w:right="864" w:bottom="864" w:left="864" w:header="432" w:footer="432" w:gutter="0"/>
      <w:pgNumType w:start="1"/>
      <w:cols w:num="3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428" w:rsidRDefault="003B0428">
      <w:r>
        <w:separator/>
      </w:r>
    </w:p>
  </w:endnote>
  <w:endnote w:type="continuationSeparator" w:id="0">
    <w:p w:rsidR="003B0428" w:rsidRDefault="003B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F7464" w:rsidRDefault="003B0428" w:rsidP="00657598">
    <w:pPr>
      <w:rPr>
        <w:rFonts w:ascii="Tahoma" w:hAnsi="Tahoma" w:cs="Arial"/>
        <w:sz w:val="16"/>
        <w:szCs w:val="16"/>
      </w:rPr>
    </w:pPr>
  </w:p>
  <w:p w:rsidR="003B0428" w:rsidRDefault="003B04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428" w:rsidRDefault="003B0428">
      <w:r>
        <w:separator/>
      </w:r>
    </w:p>
  </w:footnote>
  <w:footnote w:type="continuationSeparator" w:id="0">
    <w:p w:rsidR="003B0428" w:rsidRDefault="003B0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0B19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9" o:spid="_x0000_s2050" type="#_x0000_t75" style="position:absolute;margin-left:0;margin-top:0;width:521.95pt;height:525.5pt;z-index:-251658752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86B60" w:rsidRDefault="003B0428">
    <w:pPr>
      <w:pStyle w:val="Heading1"/>
      <w:rPr>
        <w:rFonts w:ascii="Tahoma" w:hAnsi="Tahoma"/>
        <w:spacing w:val="28"/>
        <w:sz w:val="28"/>
        <w:szCs w:val="28"/>
      </w:rPr>
    </w:pPr>
    <w:r w:rsidRPr="00586B60">
      <w:rPr>
        <w:rFonts w:ascii="Tahoma" w:hAnsi="Tahoma"/>
        <w:spacing w:val="28"/>
        <w:sz w:val="28"/>
        <w:szCs w:val="28"/>
      </w:rPr>
      <w:t>NORTHERN LIGHTS AREA OF NARCOTICS ANONYMOUS MEETING LIST</w:t>
    </w:r>
  </w:p>
  <w:p w:rsidR="003B0428" w:rsidRPr="0054569A" w:rsidRDefault="003B0428" w:rsidP="00586B60">
    <w:pPr>
      <w:pStyle w:val="Default"/>
      <w:jc w:val="center"/>
      <w:rPr>
        <w:u w:val="single"/>
      </w:rPr>
    </w:pPr>
    <w:r w:rsidRPr="00586B60">
      <w:rPr>
        <w:rFonts w:ascii="Browallia New" w:hAnsi="Browallia New" w:cs="Browallia New"/>
        <w:bCs/>
        <w:i/>
        <w:color w:val="auto"/>
      </w:rPr>
      <w:t>NA GROUPS HAVE NO AFFILIATION WITH THE LOCATIONS IN WHICH THE MEETINGS ARE HELD.</w:t>
    </w:r>
    <w:r w:rsidR="000B19A3">
      <w:rPr>
        <w:rFonts w:ascii="Tahoma" w:hAnsi="Tahoma"/>
        <w:noProof/>
        <w:spacing w:val="28"/>
        <w:sz w:val="32"/>
        <w:szCs w:val="32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80" o:spid="_x0000_s2051" type="#_x0000_t75" style="position:absolute;left:0;text-align:left;margin-left:91.8pt;margin-top:-1pt;width:521.95pt;height:525.5pt;z-index:-251657728;mso-position-horizontal-relative:margin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0B19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8" o:spid="_x0000_s2049" type="#_x0000_t75" style="position:absolute;margin-left:0;margin-top:0;width:521.95pt;height:525.5pt;z-index:-251659776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B32AC"/>
    <w:multiLevelType w:val="hybridMultilevel"/>
    <w:tmpl w:val="1D86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65132"/>
    <w:rsid w:val="00004B56"/>
    <w:rsid w:val="0001339A"/>
    <w:rsid w:val="000258C0"/>
    <w:rsid w:val="0003619F"/>
    <w:rsid w:val="00060786"/>
    <w:rsid w:val="000719DD"/>
    <w:rsid w:val="000843BC"/>
    <w:rsid w:val="000B19A3"/>
    <w:rsid w:val="000D1D7E"/>
    <w:rsid w:val="000D50C1"/>
    <w:rsid w:val="000F4779"/>
    <w:rsid w:val="00112E2E"/>
    <w:rsid w:val="001245DF"/>
    <w:rsid w:val="001318E3"/>
    <w:rsid w:val="001354C5"/>
    <w:rsid w:val="0013790F"/>
    <w:rsid w:val="00140996"/>
    <w:rsid w:val="001767EC"/>
    <w:rsid w:val="001931F8"/>
    <w:rsid w:val="001A21EE"/>
    <w:rsid w:val="001B39F6"/>
    <w:rsid w:val="001B3A99"/>
    <w:rsid w:val="001B7F22"/>
    <w:rsid w:val="001D145C"/>
    <w:rsid w:val="001D3881"/>
    <w:rsid w:val="001E1721"/>
    <w:rsid w:val="00214B2E"/>
    <w:rsid w:val="002533F3"/>
    <w:rsid w:val="00257099"/>
    <w:rsid w:val="00263E21"/>
    <w:rsid w:val="002825F2"/>
    <w:rsid w:val="002C20A1"/>
    <w:rsid w:val="002C4B66"/>
    <w:rsid w:val="002C4C73"/>
    <w:rsid w:val="002E5946"/>
    <w:rsid w:val="002F78D3"/>
    <w:rsid w:val="00301A52"/>
    <w:rsid w:val="00313B51"/>
    <w:rsid w:val="0031561F"/>
    <w:rsid w:val="00317E2F"/>
    <w:rsid w:val="00325285"/>
    <w:rsid w:val="00332F75"/>
    <w:rsid w:val="003474F3"/>
    <w:rsid w:val="00365033"/>
    <w:rsid w:val="003801EE"/>
    <w:rsid w:val="0038745A"/>
    <w:rsid w:val="003948CD"/>
    <w:rsid w:val="003A0FB5"/>
    <w:rsid w:val="003A47F3"/>
    <w:rsid w:val="003B0428"/>
    <w:rsid w:val="003B25EC"/>
    <w:rsid w:val="003D5133"/>
    <w:rsid w:val="003F5781"/>
    <w:rsid w:val="00423A35"/>
    <w:rsid w:val="004248AC"/>
    <w:rsid w:val="00430302"/>
    <w:rsid w:val="00444D66"/>
    <w:rsid w:val="00457D5C"/>
    <w:rsid w:val="00460381"/>
    <w:rsid w:val="00470B05"/>
    <w:rsid w:val="00480F1D"/>
    <w:rsid w:val="00484908"/>
    <w:rsid w:val="0049122A"/>
    <w:rsid w:val="0049386C"/>
    <w:rsid w:val="00494CF0"/>
    <w:rsid w:val="004A4E0A"/>
    <w:rsid w:val="004B73D2"/>
    <w:rsid w:val="004F37F5"/>
    <w:rsid w:val="00503792"/>
    <w:rsid w:val="00530232"/>
    <w:rsid w:val="005420F9"/>
    <w:rsid w:val="0054569A"/>
    <w:rsid w:val="005528EC"/>
    <w:rsid w:val="005600D4"/>
    <w:rsid w:val="00562235"/>
    <w:rsid w:val="00565132"/>
    <w:rsid w:val="00573B5F"/>
    <w:rsid w:val="005840D1"/>
    <w:rsid w:val="00586B60"/>
    <w:rsid w:val="005B3B6B"/>
    <w:rsid w:val="005B48C6"/>
    <w:rsid w:val="005C4E00"/>
    <w:rsid w:val="005D0558"/>
    <w:rsid w:val="005D47DF"/>
    <w:rsid w:val="005F7464"/>
    <w:rsid w:val="00632809"/>
    <w:rsid w:val="00633602"/>
    <w:rsid w:val="006432BE"/>
    <w:rsid w:val="00656185"/>
    <w:rsid w:val="006572B5"/>
    <w:rsid w:val="00657598"/>
    <w:rsid w:val="00662915"/>
    <w:rsid w:val="00677C94"/>
    <w:rsid w:val="0068085D"/>
    <w:rsid w:val="006813F8"/>
    <w:rsid w:val="006845B1"/>
    <w:rsid w:val="006A5C03"/>
    <w:rsid w:val="006A761B"/>
    <w:rsid w:val="006C070C"/>
    <w:rsid w:val="006C1E18"/>
    <w:rsid w:val="006E2E96"/>
    <w:rsid w:val="00721075"/>
    <w:rsid w:val="00736C3B"/>
    <w:rsid w:val="00751756"/>
    <w:rsid w:val="00752361"/>
    <w:rsid w:val="00753F8F"/>
    <w:rsid w:val="007576A4"/>
    <w:rsid w:val="00762B47"/>
    <w:rsid w:val="0077245C"/>
    <w:rsid w:val="00774AC2"/>
    <w:rsid w:val="007830E0"/>
    <w:rsid w:val="007936A0"/>
    <w:rsid w:val="007938F1"/>
    <w:rsid w:val="007B4D9D"/>
    <w:rsid w:val="007D1458"/>
    <w:rsid w:val="00804ACE"/>
    <w:rsid w:val="008171F6"/>
    <w:rsid w:val="008308B3"/>
    <w:rsid w:val="0084799F"/>
    <w:rsid w:val="00852E5D"/>
    <w:rsid w:val="00860E8D"/>
    <w:rsid w:val="008878AE"/>
    <w:rsid w:val="008935EE"/>
    <w:rsid w:val="00893E6E"/>
    <w:rsid w:val="0089569F"/>
    <w:rsid w:val="00896CCA"/>
    <w:rsid w:val="008B22C7"/>
    <w:rsid w:val="008C135A"/>
    <w:rsid w:val="008C6B11"/>
    <w:rsid w:val="008D28DA"/>
    <w:rsid w:val="008D28E8"/>
    <w:rsid w:val="008D6106"/>
    <w:rsid w:val="008E2AD7"/>
    <w:rsid w:val="008E5177"/>
    <w:rsid w:val="008E5CF0"/>
    <w:rsid w:val="008E7414"/>
    <w:rsid w:val="00906601"/>
    <w:rsid w:val="0095276E"/>
    <w:rsid w:val="0096287C"/>
    <w:rsid w:val="0096426B"/>
    <w:rsid w:val="00965067"/>
    <w:rsid w:val="00982AB0"/>
    <w:rsid w:val="009A5FCA"/>
    <w:rsid w:val="009B0734"/>
    <w:rsid w:val="009C29C1"/>
    <w:rsid w:val="009E7B16"/>
    <w:rsid w:val="009F187D"/>
    <w:rsid w:val="00A101D1"/>
    <w:rsid w:val="00A110AC"/>
    <w:rsid w:val="00A14388"/>
    <w:rsid w:val="00A36298"/>
    <w:rsid w:val="00A428CA"/>
    <w:rsid w:val="00A56A04"/>
    <w:rsid w:val="00A77556"/>
    <w:rsid w:val="00A908EA"/>
    <w:rsid w:val="00A92ECE"/>
    <w:rsid w:val="00AA68A5"/>
    <w:rsid w:val="00AB2712"/>
    <w:rsid w:val="00AB355F"/>
    <w:rsid w:val="00AB3F84"/>
    <w:rsid w:val="00AC758F"/>
    <w:rsid w:val="00AD4110"/>
    <w:rsid w:val="00AE1BC4"/>
    <w:rsid w:val="00AF303C"/>
    <w:rsid w:val="00AF3F20"/>
    <w:rsid w:val="00B103FD"/>
    <w:rsid w:val="00B3011F"/>
    <w:rsid w:val="00B42A1C"/>
    <w:rsid w:val="00B555BF"/>
    <w:rsid w:val="00B55660"/>
    <w:rsid w:val="00B80A5E"/>
    <w:rsid w:val="00B818F3"/>
    <w:rsid w:val="00BB2CCD"/>
    <w:rsid w:val="00BC06B5"/>
    <w:rsid w:val="00BC6C5C"/>
    <w:rsid w:val="00BF218F"/>
    <w:rsid w:val="00C14481"/>
    <w:rsid w:val="00C2334E"/>
    <w:rsid w:val="00C255B2"/>
    <w:rsid w:val="00C512BE"/>
    <w:rsid w:val="00C62BFD"/>
    <w:rsid w:val="00C72DEF"/>
    <w:rsid w:val="00CC0530"/>
    <w:rsid w:val="00CC1D60"/>
    <w:rsid w:val="00CC2FD2"/>
    <w:rsid w:val="00CE47E4"/>
    <w:rsid w:val="00D0104F"/>
    <w:rsid w:val="00D17BD3"/>
    <w:rsid w:val="00D30103"/>
    <w:rsid w:val="00D519C5"/>
    <w:rsid w:val="00D63934"/>
    <w:rsid w:val="00D83630"/>
    <w:rsid w:val="00D90501"/>
    <w:rsid w:val="00D96C65"/>
    <w:rsid w:val="00DB54C8"/>
    <w:rsid w:val="00DC472A"/>
    <w:rsid w:val="00DD28BA"/>
    <w:rsid w:val="00DD7E97"/>
    <w:rsid w:val="00DE59D8"/>
    <w:rsid w:val="00DF5717"/>
    <w:rsid w:val="00E0256A"/>
    <w:rsid w:val="00E047D7"/>
    <w:rsid w:val="00E04817"/>
    <w:rsid w:val="00E219E2"/>
    <w:rsid w:val="00E640C6"/>
    <w:rsid w:val="00ED1D6E"/>
    <w:rsid w:val="00ED6487"/>
    <w:rsid w:val="00F07728"/>
    <w:rsid w:val="00F47143"/>
    <w:rsid w:val="00F70B37"/>
    <w:rsid w:val="00F75F09"/>
    <w:rsid w:val="00F77473"/>
    <w:rsid w:val="00F915B4"/>
    <w:rsid w:val="00F94912"/>
    <w:rsid w:val="00F94FE1"/>
    <w:rsid w:val="00FA1B07"/>
    <w:rsid w:val="00FB0AFD"/>
    <w:rsid w:val="00FC7E1A"/>
    <w:rsid w:val="00FD022E"/>
    <w:rsid w:val="00FD5BB4"/>
    <w:rsid w:val="00FF28DA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31001">
              <w:marLeft w:val="0"/>
              <w:marRight w:val="0"/>
              <w:marTop w:val="0"/>
              <w:marBottom w:val="0"/>
              <w:divBdr>
                <w:top w:val="single" w:sz="6" w:space="0" w:color="D2D2D2"/>
                <w:left w:val="single" w:sz="6" w:space="0" w:color="D2D2D2"/>
                <w:bottom w:val="single" w:sz="6" w:space="0" w:color="E7E7E7"/>
                <w:right w:val="single" w:sz="6" w:space="0" w:color="D2D2D2"/>
              </w:divBdr>
              <w:divsChild>
                <w:div w:id="152288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1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9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minnesota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1368D2C8</Template>
  <TotalTime>0</TotalTime>
  <Pages>2</Pages>
  <Words>702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ISD709</Company>
  <LinksUpToDate>false</LinksUpToDate>
  <CharactersWithSpaces>5006</CharactersWithSpaces>
  <SharedDoc>false</SharedDoc>
  <HLinks>
    <vt:vector size="6" baseType="variant">
      <vt:variant>
        <vt:i4>2424941</vt:i4>
      </vt:variant>
      <vt:variant>
        <vt:i4>0</vt:i4>
      </vt:variant>
      <vt:variant>
        <vt:i4>0</vt:i4>
      </vt:variant>
      <vt:variant>
        <vt:i4>5</vt:i4>
      </vt:variant>
      <vt:variant>
        <vt:lpwstr>http://www.naminnesota.org/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creator>Roberta E Evanson</dc:creator>
  <cp:lastModifiedBy>Roberta E Evanson</cp:lastModifiedBy>
  <cp:revision>2</cp:revision>
  <cp:lastPrinted>2017-05-23T20:00:00Z</cp:lastPrinted>
  <dcterms:created xsi:type="dcterms:W3CDTF">2018-02-01T13:49:00Z</dcterms:created>
  <dcterms:modified xsi:type="dcterms:W3CDTF">2018-02-01T13:49:00Z</dcterms:modified>
</cp:coreProperties>
</file>